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26776B" w14:textId="7272343B" w:rsidR="00F87859" w:rsidRDefault="00A76B76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52448" behindDoc="0" locked="0" layoutInCell="1" allowOverlap="1" wp14:anchorId="73A6D0B8" wp14:editId="22B45A59">
            <wp:simplePos x="0" y="0"/>
            <wp:positionH relativeFrom="margin">
              <wp:posOffset>247015</wp:posOffset>
            </wp:positionH>
            <wp:positionV relativeFrom="paragraph">
              <wp:posOffset>-298450</wp:posOffset>
            </wp:positionV>
            <wp:extent cx="1477645" cy="1477645"/>
            <wp:effectExtent l="0" t="0" r="8255" b="8255"/>
            <wp:wrapNone/>
            <wp:docPr id="41" name="Picture 41" descr="National Emergency Management Agency logo. A yellow triangle inside a blue circle. The triangle has the letters 'CD' in it in blue. The words 'Civil Defence' are written underneath the triangle in yellow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77645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8000" behindDoc="0" locked="0" layoutInCell="1" allowOverlap="1" wp14:anchorId="5305A855" wp14:editId="7BFACB8B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C032D8" w14:textId="77777777" w:rsidR="00F87859" w:rsidRDefault="00F87859" w:rsidP="00F87859">
      <w:pPr>
        <w:rPr>
          <w:rFonts w:cs="Arial"/>
          <w:szCs w:val="32"/>
        </w:rPr>
      </w:pPr>
    </w:p>
    <w:p w14:paraId="226B3C65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06F8C3D1" w14:textId="77777777" w:rsidR="00F87859" w:rsidRDefault="00F87859" w:rsidP="00F87859">
      <w:pPr>
        <w:rPr>
          <w:rFonts w:cs="Arial"/>
          <w:szCs w:val="32"/>
        </w:rPr>
      </w:pPr>
    </w:p>
    <w:p w14:paraId="107CDA3B" w14:textId="77777777" w:rsidR="00F87859" w:rsidRDefault="00F87859" w:rsidP="00F87859">
      <w:pPr>
        <w:rPr>
          <w:rFonts w:cs="Arial"/>
          <w:szCs w:val="32"/>
        </w:rPr>
      </w:pPr>
    </w:p>
    <w:p w14:paraId="20CCD0D8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6C74A5EA" w14:textId="31E9812F" w:rsidR="00887F23" w:rsidRDefault="00D703B6" w:rsidP="00F87859">
      <w:pPr>
        <w:pStyle w:val="Title"/>
      </w:pPr>
      <w:r>
        <w:t>Getting support</w:t>
      </w:r>
      <w:r w:rsidR="00303198">
        <w:t xml:space="preserve"> in an emergency</w:t>
      </w:r>
      <w:r w:rsidR="008C2FDB">
        <w:t>: Immediate support</w:t>
      </w:r>
    </w:p>
    <w:p w14:paraId="520DEBBB" w14:textId="702E459D" w:rsidR="00887F23" w:rsidRDefault="00303198" w:rsidP="00F87859">
      <w:pPr>
        <w:pStyle w:val="Title"/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5CEA6323" wp14:editId="5AA25EE2">
            <wp:simplePos x="0" y="0"/>
            <wp:positionH relativeFrom="column">
              <wp:posOffset>114300</wp:posOffset>
            </wp:positionH>
            <wp:positionV relativeFrom="paragraph">
              <wp:posOffset>127000</wp:posOffset>
            </wp:positionV>
            <wp:extent cx="5486250" cy="3059195"/>
            <wp:effectExtent l="0" t="0" r="635" b="8255"/>
            <wp:wrapNone/>
            <wp:docPr id="2" name="Picture 2" descr="5 people and a dog arriving at a Civil Defence Centr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rriving at Civil Defence Centre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250" cy="305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94A29" w14:textId="77777777" w:rsidR="00887F23" w:rsidRDefault="00887F23" w:rsidP="00F87859">
      <w:pPr>
        <w:pStyle w:val="Title"/>
      </w:pPr>
    </w:p>
    <w:p w14:paraId="143EEFF2" w14:textId="77777777" w:rsidR="00887F23" w:rsidRDefault="00887F23" w:rsidP="00F87859">
      <w:pPr>
        <w:pStyle w:val="Title"/>
      </w:pPr>
    </w:p>
    <w:p w14:paraId="4D87E3DD" w14:textId="77777777" w:rsidR="00887F23" w:rsidRDefault="00887F23" w:rsidP="00F87859">
      <w:pPr>
        <w:pStyle w:val="Title"/>
      </w:pPr>
    </w:p>
    <w:p w14:paraId="141C23FC" w14:textId="2DC0F9C1" w:rsidR="00B42E31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B42E31">
        <w:t>Version 1</w:t>
      </w:r>
    </w:p>
    <w:p w14:paraId="7FC0CA5A" w14:textId="5D682472" w:rsidR="008B3C07" w:rsidRPr="00303198" w:rsidRDefault="00887F23" w:rsidP="00303198">
      <w:pPr>
        <w:pStyle w:val="Datepublished"/>
      </w:pPr>
      <w:r w:rsidRPr="00570380">
        <w:t xml:space="preserve">Published: </w:t>
      </w:r>
      <w:r w:rsidR="00C97824">
        <w:t>November</w:t>
      </w:r>
      <w:r w:rsidR="00D703B6">
        <w:t xml:space="preserve"> 2025</w:t>
      </w:r>
    </w:p>
    <w:p w14:paraId="221FCF77" w14:textId="77777777" w:rsidR="008B3C07" w:rsidRPr="00570380" w:rsidRDefault="008B3C07" w:rsidP="008B3C07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Before you start</w:t>
      </w:r>
    </w:p>
    <w:p w14:paraId="3966C9F1" w14:textId="77777777" w:rsidR="008B3C07" w:rsidRDefault="008B3C07" w:rsidP="008B3C07"/>
    <w:p w14:paraId="375E07DB" w14:textId="77777777" w:rsidR="008B3C07" w:rsidRDefault="008B3C07" w:rsidP="008B3C07">
      <w:r w:rsidRPr="00D13891">
        <w:rPr>
          <w:noProof/>
        </w:rPr>
        <w:drawing>
          <wp:anchor distT="0" distB="0" distL="114300" distR="114300" simplePos="0" relativeHeight="251847680" behindDoc="0" locked="0" layoutInCell="1" allowOverlap="1" wp14:anchorId="4168D353" wp14:editId="17774588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 descr="A picture containing text, printing, de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602637" w14:textId="77777777" w:rsidR="008B3C07" w:rsidRDefault="008B3C07" w:rsidP="008B3C07">
      <w:r>
        <w:t>This is a long document.</w:t>
      </w:r>
    </w:p>
    <w:p w14:paraId="5CA6D4A9" w14:textId="77777777" w:rsidR="008B3C07" w:rsidRDefault="008B3C07" w:rsidP="008B3C07"/>
    <w:p w14:paraId="07393895" w14:textId="77777777" w:rsidR="008B3C07" w:rsidRDefault="008B3C07" w:rsidP="008B3C07"/>
    <w:p w14:paraId="393C4FCC" w14:textId="77777777" w:rsidR="008B3C07" w:rsidRDefault="008B3C07" w:rsidP="008B3C07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46656" behindDoc="1" locked="0" layoutInCell="1" allowOverlap="1" wp14:anchorId="62275C9B" wp14:editId="55B32F7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artoon of a person reading a paper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59CE0A44" w14:textId="77777777" w:rsidR="008B3C07" w:rsidRDefault="008B3C07" w:rsidP="008B3C07"/>
    <w:p w14:paraId="506CC5A4" w14:textId="77777777" w:rsidR="008B3C07" w:rsidRDefault="008B3C07" w:rsidP="008B3C07"/>
    <w:p w14:paraId="77E716D7" w14:textId="77777777" w:rsidR="008B3C07" w:rsidRDefault="008B3C07" w:rsidP="008B3C07">
      <w:r>
        <w:rPr>
          <w:noProof/>
        </w:rPr>
        <w:drawing>
          <wp:anchor distT="0" distB="0" distL="114300" distR="114300" simplePos="0" relativeHeight="251844608" behindDoc="0" locked="0" layoutInCell="1" allowOverlap="1" wp14:anchorId="177FF1E4" wp14:editId="56311038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77643661" w14:textId="77777777" w:rsidR="008B3C07" w:rsidRDefault="008B3C07" w:rsidP="008B3C07">
      <w:pPr>
        <w:pStyle w:val="Listtoplevel"/>
      </w:pPr>
      <w:r>
        <w:t>read it a few pages at a time</w:t>
      </w:r>
    </w:p>
    <w:p w14:paraId="5A87263E" w14:textId="77777777" w:rsidR="008B3C07" w:rsidRDefault="008B3C07" w:rsidP="008B3C07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845632" behindDoc="0" locked="0" layoutInCell="1" allowOverlap="1" wp14:anchorId="29A207EC" wp14:editId="33481753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0DD2EDDF" w14:textId="77777777" w:rsidR="008B3C07" w:rsidRDefault="008B3C07" w:rsidP="008B3C07">
      <w:pPr>
        <w:pStyle w:val="Listtoplevel"/>
      </w:pPr>
      <w:r>
        <w:t>have someone read it with you to support you to understand it.</w:t>
      </w:r>
    </w:p>
    <w:p w14:paraId="6FFC3337" w14:textId="77777777" w:rsidR="008B3C07" w:rsidRDefault="008B3C07" w:rsidP="008B3C07"/>
    <w:p w14:paraId="3945AF74" w14:textId="77777777" w:rsidR="008B3C07" w:rsidRPr="0060011B" w:rsidRDefault="008B3C07" w:rsidP="008B3C07">
      <w:pPr>
        <w:spacing w:after="120"/>
        <w:ind w:left="3402"/>
        <w:rPr>
          <w:rFonts w:eastAsia="Times New Roman" w:cs="Times New Roman"/>
        </w:rPr>
      </w:pPr>
    </w:p>
    <w:p w14:paraId="5FFEEC37" w14:textId="47A6FDFE" w:rsid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D703B6">
        <w:rPr>
          <w:noProof/>
          <w:lang w:val="en-NZ" w:eastAsia="en-NZ"/>
        </w:rPr>
        <w:lastRenderedPageBreak/>
        <w:t>What you will find in here</w:t>
      </w:r>
    </w:p>
    <w:p w14:paraId="6C6ACB05" w14:textId="61ECED02" w:rsidR="008B3C07" w:rsidRDefault="008B3C07" w:rsidP="008B3C07">
      <w:pPr>
        <w:rPr>
          <w:lang w:val="en-NZ" w:eastAsia="en-NZ"/>
        </w:rPr>
      </w:pPr>
    </w:p>
    <w:p w14:paraId="594D4C4D" w14:textId="0575195E" w:rsidR="008B3C07" w:rsidRDefault="008B3C07" w:rsidP="008B3C07">
      <w:pPr>
        <w:rPr>
          <w:lang w:val="en-NZ" w:eastAsia="en-NZ"/>
        </w:rPr>
      </w:pPr>
    </w:p>
    <w:p w14:paraId="785AD422" w14:textId="4BC59087" w:rsidR="008B3C07" w:rsidRDefault="008B3C07" w:rsidP="008B3C07">
      <w:pPr>
        <w:jc w:val="right"/>
        <w:rPr>
          <w:b/>
          <w:bCs/>
          <w:lang w:val="en-NZ" w:eastAsia="en-NZ"/>
        </w:rPr>
      </w:pPr>
      <w:r>
        <w:rPr>
          <w:b/>
          <w:bCs/>
          <w:lang w:val="en-NZ" w:eastAsia="en-NZ"/>
        </w:rPr>
        <w:t xml:space="preserve">Page number: </w:t>
      </w:r>
    </w:p>
    <w:p w14:paraId="5F5F1CCC" w14:textId="487A3565" w:rsidR="008B3C07" w:rsidRDefault="008B3C07" w:rsidP="008B3C07">
      <w:pPr>
        <w:rPr>
          <w:lang w:val="en-NZ" w:eastAsia="en-NZ"/>
        </w:rPr>
      </w:pPr>
    </w:p>
    <w:p w14:paraId="69F58E27" w14:textId="135F48EC" w:rsidR="008B3C07" w:rsidRPr="00226D52" w:rsidRDefault="000A4318" w:rsidP="008B3C07">
      <w:pPr>
        <w:rPr>
          <w:highlight w:val="yellow"/>
          <w:lang w:val="en-NZ" w:eastAsia="en-NZ"/>
        </w:rPr>
      </w:pPr>
      <w:r w:rsidRPr="00226D52">
        <w:rPr>
          <w:noProof/>
          <w:highlight w:val="yellow"/>
        </w:rPr>
        <w:drawing>
          <wp:anchor distT="0" distB="0" distL="114300" distR="114300" simplePos="0" relativeHeight="252384256" behindDoc="0" locked="0" layoutInCell="1" allowOverlap="1" wp14:anchorId="60623FEF" wp14:editId="1782BCFE">
            <wp:simplePos x="0" y="0"/>
            <wp:positionH relativeFrom="column">
              <wp:posOffset>0</wp:posOffset>
            </wp:positionH>
            <wp:positionV relativeFrom="paragraph">
              <wp:posOffset>8255</wp:posOffset>
            </wp:positionV>
            <wp:extent cx="1143000" cy="1143000"/>
            <wp:effectExtent l="0" t="0" r="0" b="0"/>
            <wp:wrapNone/>
            <wp:docPr id="898889858" name="Picture 8988898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8" name="Easy Read person reading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D45923" w14:textId="6C717CF5" w:rsidR="008B3C07" w:rsidRPr="00192CFC" w:rsidRDefault="00192CFC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192CFC">
        <w:rPr>
          <w:lang w:val="en-NZ" w:eastAsia="en-NZ"/>
        </w:rPr>
        <w:fldChar w:fldCharType="begin"/>
      </w:r>
      <w:r w:rsidRPr="00192CFC">
        <w:rPr>
          <w:lang w:val="en-NZ" w:eastAsia="en-NZ"/>
        </w:rPr>
        <w:instrText xml:space="preserve"> HYPERLINK  \l "_About_this_Easy" </w:instrText>
      </w:r>
      <w:r w:rsidRPr="00192CFC">
        <w:rPr>
          <w:lang w:val="en-NZ" w:eastAsia="en-NZ"/>
        </w:rPr>
      </w:r>
      <w:r w:rsidRPr="00192CFC">
        <w:rPr>
          <w:lang w:val="en-NZ" w:eastAsia="en-NZ"/>
        </w:rPr>
        <w:fldChar w:fldCharType="separate"/>
      </w:r>
      <w:r w:rsidR="008B3C07" w:rsidRPr="00192CFC">
        <w:rPr>
          <w:rStyle w:val="Hyperlink"/>
          <w:color w:val="auto"/>
          <w:u w:val="none"/>
          <w:lang w:val="en-NZ" w:eastAsia="en-NZ"/>
        </w:rPr>
        <w:t>About this Easy Read</w:t>
      </w:r>
      <w:r w:rsidR="00F65C7B" w:rsidRPr="00192CFC">
        <w:rPr>
          <w:rStyle w:val="Hyperlink"/>
          <w:color w:val="auto"/>
          <w:u w:val="none"/>
          <w:lang w:val="en-NZ" w:eastAsia="en-NZ"/>
        </w:rPr>
        <w:tab/>
      </w:r>
      <w:r w:rsidR="008C2FDB" w:rsidRPr="00192CFC">
        <w:rPr>
          <w:rStyle w:val="Hyperlink"/>
          <w:color w:val="auto"/>
          <w:u w:val="none"/>
          <w:lang w:val="en-NZ" w:eastAsia="en-NZ"/>
        </w:rPr>
        <w:t>3</w:t>
      </w:r>
    </w:p>
    <w:p w14:paraId="1463EA4C" w14:textId="0D2A6CD4" w:rsidR="008B3C07" w:rsidRPr="00192CFC" w:rsidRDefault="00192CFC" w:rsidP="00F65C7B">
      <w:pPr>
        <w:pStyle w:val="contentspage"/>
        <w:rPr>
          <w:lang w:val="en-NZ" w:eastAsia="en-NZ"/>
        </w:rPr>
      </w:pPr>
      <w:r w:rsidRPr="00192CFC">
        <w:rPr>
          <w:lang w:val="en-NZ" w:eastAsia="en-NZ"/>
        </w:rPr>
        <w:fldChar w:fldCharType="end"/>
      </w:r>
    </w:p>
    <w:p w14:paraId="64A29950" w14:textId="4BF1E97F" w:rsidR="008B3C07" w:rsidRPr="00192CFC" w:rsidRDefault="008B3C07" w:rsidP="00F65C7B">
      <w:pPr>
        <w:pStyle w:val="contentspage"/>
        <w:rPr>
          <w:lang w:val="en-NZ" w:eastAsia="en-NZ"/>
        </w:rPr>
      </w:pPr>
    </w:p>
    <w:p w14:paraId="5DF650C5" w14:textId="236D0C83" w:rsidR="008B3C07" w:rsidRPr="00192CFC" w:rsidRDefault="006E43FE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192CFC">
        <w:rPr>
          <w:noProof/>
        </w:rPr>
        <w:drawing>
          <wp:anchor distT="0" distB="0" distL="114300" distR="114300" simplePos="0" relativeHeight="252386304" behindDoc="0" locked="0" layoutInCell="1" allowOverlap="1" wp14:anchorId="1840B21C" wp14:editId="14033964">
            <wp:simplePos x="0" y="0"/>
            <wp:positionH relativeFrom="column">
              <wp:posOffset>628</wp:posOffset>
            </wp:positionH>
            <wp:positionV relativeFrom="paragraph">
              <wp:posOffset>284480</wp:posOffset>
            </wp:positionV>
            <wp:extent cx="1714500" cy="956025"/>
            <wp:effectExtent l="0" t="0" r="0" b="0"/>
            <wp:wrapNone/>
            <wp:docPr id="898889860" name="Picture 8988898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4" name="Arriving at Civil Defence Centre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95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2CFC" w:rsidRPr="00192CFC">
        <w:rPr>
          <w:lang w:val="en-NZ" w:eastAsia="en-NZ"/>
        </w:rPr>
        <w:fldChar w:fldCharType="begin"/>
      </w:r>
      <w:r w:rsidR="00192CFC" w:rsidRPr="00192CFC">
        <w:rPr>
          <w:lang w:val="en-NZ" w:eastAsia="en-NZ"/>
        </w:rPr>
        <w:instrText xml:space="preserve"> HYPERLINK  \l "_What_to_do" </w:instrText>
      </w:r>
      <w:r w:rsidR="00192CFC" w:rsidRPr="00192CFC">
        <w:rPr>
          <w:lang w:val="en-NZ" w:eastAsia="en-NZ"/>
        </w:rPr>
      </w:r>
      <w:r w:rsidR="00192CFC" w:rsidRPr="00192CFC">
        <w:rPr>
          <w:lang w:val="en-NZ" w:eastAsia="en-NZ"/>
        </w:rPr>
        <w:fldChar w:fldCharType="separate"/>
      </w:r>
      <w:r w:rsidR="008B3C07" w:rsidRPr="00192CFC">
        <w:rPr>
          <w:rStyle w:val="Hyperlink"/>
          <w:color w:val="auto"/>
          <w:u w:val="none"/>
          <w:lang w:val="en-NZ" w:eastAsia="en-NZ"/>
        </w:rPr>
        <w:t>What to do right now</w:t>
      </w:r>
      <w:r w:rsidR="00F65C7B" w:rsidRPr="00192CFC">
        <w:rPr>
          <w:rStyle w:val="Hyperlink"/>
          <w:color w:val="auto"/>
          <w:u w:val="none"/>
          <w:lang w:val="en-NZ" w:eastAsia="en-NZ"/>
        </w:rPr>
        <w:tab/>
      </w:r>
      <w:r w:rsidR="008C2FDB" w:rsidRPr="00192CFC">
        <w:rPr>
          <w:rStyle w:val="Hyperlink"/>
          <w:color w:val="auto"/>
          <w:u w:val="none"/>
          <w:lang w:val="en-NZ" w:eastAsia="en-NZ"/>
        </w:rPr>
        <w:t>6</w:t>
      </w:r>
    </w:p>
    <w:p w14:paraId="798FCF52" w14:textId="15A98557" w:rsidR="008B3C07" w:rsidRPr="00192CFC" w:rsidRDefault="00192CFC" w:rsidP="00F65C7B">
      <w:pPr>
        <w:pStyle w:val="contentspage"/>
        <w:rPr>
          <w:lang w:val="en-NZ" w:eastAsia="en-NZ"/>
        </w:rPr>
      </w:pPr>
      <w:r w:rsidRPr="00192CFC">
        <w:rPr>
          <w:lang w:val="en-NZ" w:eastAsia="en-NZ"/>
        </w:rPr>
        <w:fldChar w:fldCharType="end"/>
      </w:r>
    </w:p>
    <w:p w14:paraId="43034D4C" w14:textId="2CEFA3E6" w:rsidR="008B3C07" w:rsidRPr="00192CFC" w:rsidRDefault="008B3C07" w:rsidP="00F65C7B">
      <w:pPr>
        <w:pStyle w:val="contentspage"/>
        <w:rPr>
          <w:lang w:val="en-NZ" w:eastAsia="en-NZ"/>
        </w:rPr>
      </w:pPr>
    </w:p>
    <w:p w14:paraId="0F02AD94" w14:textId="21D899D1" w:rsidR="008B3C07" w:rsidRPr="00192CFC" w:rsidRDefault="00192CFC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192CFC">
        <w:rPr>
          <w:lang w:val="en-NZ" w:eastAsia="en-NZ"/>
        </w:rPr>
        <w:fldChar w:fldCharType="begin"/>
      </w:r>
      <w:r w:rsidRPr="00192CFC">
        <w:rPr>
          <w:lang w:val="en-NZ" w:eastAsia="en-NZ"/>
        </w:rPr>
        <w:instrText xml:space="preserve"> HYPERLINK  \l "_Evacuation" </w:instrText>
      </w:r>
      <w:r w:rsidRPr="00192CFC">
        <w:rPr>
          <w:lang w:val="en-NZ" w:eastAsia="en-NZ"/>
        </w:rPr>
      </w:r>
      <w:r w:rsidRPr="00192CFC">
        <w:rPr>
          <w:lang w:val="en-NZ" w:eastAsia="en-NZ"/>
        </w:rPr>
        <w:fldChar w:fldCharType="separate"/>
      </w:r>
      <w:r w:rsidR="008B3C07" w:rsidRPr="00192CFC">
        <w:rPr>
          <w:rStyle w:val="Hyperlink"/>
          <w:color w:val="auto"/>
          <w:u w:val="none"/>
          <w:lang w:val="en-NZ" w:eastAsia="en-NZ"/>
        </w:rPr>
        <w:t>Evacuation</w:t>
      </w:r>
      <w:r w:rsidR="00F65C7B" w:rsidRPr="00192CFC">
        <w:rPr>
          <w:rStyle w:val="Hyperlink"/>
          <w:color w:val="auto"/>
          <w:u w:val="none"/>
          <w:lang w:val="en-NZ" w:eastAsia="en-NZ"/>
        </w:rPr>
        <w:tab/>
      </w:r>
      <w:r w:rsidR="008C2FDB" w:rsidRPr="00192CFC">
        <w:rPr>
          <w:rStyle w:val="Hyperlink"/>
          <w:color w:val="auto"/>
          <w:u w:val="none"/>
          <w:lang w:val="en-NZ" w:eastAsia="en-NZ"/>
        </w:rPr>
        <w:t>9</w:t>
      </w:r>
    </w:p>
    <w:p w14:paraId="4B349616" w14:textId="40547840" w:rsidR="008B3C07" w:rsidRPr="00192CFC" w:rsidRDefault="00192CFC" w:rsidP="00413995">
      <w:pPr>
        <w:pStyle w:val="contentspage"/>
        <w:ind w:left="0"/>
        <w:rPr>
          <w:lang w:val="en-NZ" w:eastAsia="en-NZ"/>
        </w:rPr>
      </w:pPr>
      <w:r w:rsidRPr="00192CFC">
        <w:rPr>
          <w:lang w:val="en-NZ" w:eastAsia="en-NZ"/>
        </w:rPr>
        <w:fldChar w:fldCharType="end"/>
      </w:r>
    </w:p>
    <w:p w14:paraId="2044E065" w14:textId="5104D87B" w:rsidR="008B3C07" w:rsidRPr="00192CFC" w:rsidRDefault="008B3C07" w:rsidP="00F65C7B">
      <w:pPr>
        <w:pStyle w:val="contentspage"/>
        <w:rPr>
          <w:lang w:val="en-NZ" w:eastAsia="en-NZ"/>
        </w:rPr>
      </w:pPr>
    </w:p>
    <w:p w14:paraId="69337594" w14:textId="7AB201B7" w:rsidR="008B3C07" w:rsidRPr="00192CFC" w:rsidRDefault="00903BC0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192CFC">
        <w:rPr>
          <w:b/>
          <w:bCs w:val="0"/>
          <w:noProof/>
        </w:rPr>
        <w:drawing>
          <wp:anchor distT="0" distB="0" distL="114300" distR="114300" simplePos="0" relativeHeight="252390400" behindDoc="0" locked="0" layoutInCell="1" allowOverlap="1" wp14:anchorId="7EB4F79D" wp14:editId="71597575">
            <wp:simplePos x="0" y="0"/>
            <wp:positionH relativeFrom="margin">
              <wp:posOffset>104775</wp:posOffset>
            </wp:positionH>
            <wp:positionV relativeFrom="paragraph">
              <wp:posOffset>141605</wp:posOffset>
            </wp:positionV>
            <wp:extent cx="1365250" cy="1365250"/>
            <wp:effectExtent l="0" t="0" r="6350" b="0"/>
            <wp:wrapNone/>
            <wp:docPr id="898889863" name="Picture 8988898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22" name="funding funds resources financial support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6525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2CFC" w:rsidRPr="00192CFC">
        <w:rPr>
          <w:lang w:val="en-NZ" w:eastAsia="en-NZ"/>
        </w:rPr>
        <w:fldChar w:fldCharType="begin"/>
      </w:r>
      <w:r w:rsidR="00192CFC" w:rsidRPr="00192CFC">
        <w:rPr>
          <w:lang w:val="en-NZ" w:eastAsia="en-NZ"/>
        </w:rPr>
        <w:instrText xml:space="preserve"> HYPERLINK  \l "_Road_travel" </w:instrText>
      </w:r>
      <w:r w:rsidR="00192CFC" w:rsidRPr="00192CFC">
        <w:rPr>
          <w:lang w:val="en-NZ" w:eastAsia="en-NZ"/>
        </w:rPr>
      </w:r>
      <w:r w:rsidR="00192CFC" w:rsidRPr="00192CFC">
        <w:rPr>
          <w:lang w:val="en-NZ" w:eastAsia="en-NZ"/>
        </w:rPr>
        <w:fldChar w:fldCharType="separate"/>
      </w:r>
      <w:r w:rsidR="008B3C07" w:rsidRPr="00192CFC">
        <w:rPr>
          <w:rStyle w:val="Hyperlink"/>
          <w:color w:val="auto"/>
          <w:u w:val="none"/>
          <w:lang w:val="en-NZ" w:eastAsia="en-NZ"/>
        </w:rPr>
        <w:t>Road travel</w:t>
      </w:r>
      <w:r w:rsidR="00F65C7B" w:rsidRPr="00192CFC">
        <w:rPr>
          <w:rStyle w:val="Hyperlink"/>
          <w:color w:val="auto"/>
          <w:u w:val="none"/>
          <w:lang w:val="en-NZ" w:eastAsia="en-NZ"/>
        </w:rPr>
        <w:tab/>
        <w:t>1</w:t>
      </w:r>
      <w:r w:rsidR="00413995">
        <w:rPr>
          <w:rStyle w:val="Hyperlink"/>
          <w:color w:val="auto"/>
          <w:u w:val="none"/>
          <w:lang w:val="en-NZ" w:eastAsia="en-NZ"/>
        </w:rPr>
        <w:t>3</w:t>
      </w:r>
    </w:p>
    <w:p w14:paraId="59628CEC" w14:textId="385A4912" w:rsidR="008B3C07" w:rsidRPr="00192CFC" w:rsidRDefault="00192CFC" w:rsidP="00F65C7B">
      <w:pPr>
        <w:pStyle w:val="contentspage"/>
        <w:rPr>
          <w:lang w:val="en-NZ" w:eastAsia="en-NZ"/>
        </w:rPr>
      </w:pPr>
      <w:r w:rsidRPr="00192CFC">
        <w:rPr>
          <w:lang w:val="en-NZ" w:eastAsia="en-NZ"/>
        </w:rPr>
        <w:fldChar w:fldCharType="end"/>
      </w:r>
    </w:p>
    <w:p w14:paraId="08A95346" w14:textId="1C0A3CEB" w:rsidR="008B3C07" w:rsidRPr="00192CFC" w:rsidRDefault="008B3C07" w:rsidP="00F65C7B">
      <w:pPr>
        <w:pStyle w:val="contentspage"/>
        <w:rPr>
          <w:lang w:val="en-NZ" w:eastAsia="en-NZ"/>
        </w:rPr>
      </w:pPr>
    </w:p>
    <w:p w14:paraId="21FD798C" w14:textId="6534B8B8" w:rsidR="008B3C07" w:rsidRPr="00192CFC" w:rsidRDefault="00192CFC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192CFC">
        <w:rPr>
          <w:lang w:val="en-NZ" w:eastAsia="en-NZ"/>
        </w:rPr>
        <w:fldChar w:fldCharType="begin"/>
      </w:r>
      <w:r w:rsidRPr="00192CFC">
        <w:rPr>
          <w:lang w:val="en-NZ" w:eastAsia="en-NZ"/>
        </w:rPr>
        <w:instrText xml:space="preserve"> HYPERLINK  \l "_Financial_Support" </w:instrText>
      </w:r>
      <w:r w:rsidRPr="00192CFC">
        <w:rPr>
          <w:lang w:val="en-NZ" w:eastAsia="en-NZ"/>
        </w:rPr>
      </w:r>
      <w:r w:rsidRPr="00192CFC">
        <w:rPr>
          <w:lang w:val="en-NZ" w:eastAsia="en-NZ"/>
        </w:rPr>
        <w:fldChar w:fldCharType="separate"/>
      </w:r>
      <w:r w:rsidR="00F65C7B" w:rsidRPr="00192CFC">
        <w:rPr>
          <w:rStyle w:val="Hyperlink"/>
          <w:color w:val="auto"/>
          <w:u w:val="none"/>
          <w:lang w:val="en-NZ" w:eastAsia="en-NZ"/>
        </w:rPr>
        <w:t xml:space="preserve">Financial </w:t>
      </w:r>
      <w:r w:rsidR="00F65C7B" w:rsidRPr="00192CFC">
        <w:rPr>
          <w:rStyle w:val="Hyperlink"/>
          <w:color w:val="auto"/>
          <w:u w:val="none"/>
          <w:lang w:val="en-NZ" w:eastAsia="en-NZ"/>
        </w:rPr>
        <w:t>s</w:t>
      </w:r>
      <w:r w:rsidR="00F65C7B" w:rsidRPr="00192CFC">
        <w:rPr>
          <w:rStyle w:val="Hyperlink"/>
          <w:color w:val="auto"/>
          <w:u w:val="none"/>
          <w:lang w:val="en-NZ" w:eastAsia="en-NZ"/>
        </w:rPr>
        <w:t>upport</w:t>
      </w:r>
      <w:r w:rsidR="00F65C7B" w:rsidRPr="00192CFC">
        <w:rPr>
          <w:rStyle w:val="Hyperlink"/>
          <w:color w:val="auto"/>
          <w:u w:val="none"/>
          <w:lang w:val="en-NZ" w:eastAsia="en-NZ"/>
        </w:rPr>
        <w:tab/>
      </w:r>
      <w:r w:rsidR="00413995">
        <w:rPr>
          <w:rStyle w:val="Hyperlink"/>
          <w:color w:val="auto"/>
          <w:u w:val="none"/>
          <w:lang w:val="en-NZ" w:eastAsia="en-NZ"/>
        </w:rPr>
        <w:t>16</w:t>
      </w:r>
    </w:p>
    <w:p w14:paraId="738102E6" w14:textId="45E6090C" w:rsidR="00F65C7B" w:rsidRPr="008C2FDB" w:rsidRDefault="00192CFC" w:rsidP="008B3C07">
      <w:pPr>
        <w:rPr>
          <w:lang w:val="en-NZ" w:eastAsia="en-NZ"/>
        </w:rPr>
      </w:pPr>
      <w:r w:rsidRPr="00192CFC">
        <w:rPr>
          <w:rFonts w:cs="Arial"/>
          <w:bCs/>
          <w:szCs w:val="32"/>
          <w:lang w:val="en-NZ" w:eastAsia="en-NZ"/>
        </w:rPr>
        <w:fldChar w:fldCharType="end"/>
      </w:r>
    </w:p>
    <w:p w14:paraId="749748A1" w14:textId="6CCC7F96" w:rsidR="00413995" w:rsidRDefault="00413995">
      <w:pPr>
        <w:spacing w:line="240" w:lineRule="auto"/>
        <w:ind w:left="0"/>
        <w:rPr>
          <w:highlight w:val="yellow"/>
          <w:lang w:val="en-NZ" w:eastAsia="en-NZ"/>
        </w:rPr>
      </w:pPr>
      <w:r>
        <w:rPr>
          <w:highlight w:val="yellow"/>
          <w:lang w:val="en-NZ" w:eastAsia="en-NZ"/>
        </w:rPr>
        <w:br w:type="page"/>
      </w:r>
    </w:p>
    <w:p w14:paraId="2B5AF0CA" w14:textId="575A1A2E" w:rsidR="00D703B6" w:rsidRPr="00D703B6" w:rsidRDefault="00D703B6" w:rsidP="00D703B6">
      <w:pPr>
        <w:pStyle w:val="Heading1"/>
        <w:rPr>
          <w:lang w:val="en-NZ" w:eastAsia="en-NZ"/>
        </w:rPr>
      </w:pPr>
      <w:bookmarkStart w:id="0" w:name="_About_this_Easy"/>
      <w:bookmarkEnd w:id="0"/>
      <w:r>
        <w:rPr>
          <w:lang w:val="en-NZ" w:eastAsia="en-NZ"/>
        </w:rPr>
        <w:lastRenderedPageBreak/>
        <w:t>About this Easy Read</w:t>
      </w:r>
    </w:p>
    <w:p w14:paraId="51B8D491" w14:textId="575211CA" w:rsidR="00D852B6" w:rsidRDefault="00D852B6" w:rsidP="00124EA8"/>
    <w:p w14:paraId="603BC55A" w14:textId="02815358" w:rsidR="00D703B6" w:rsidRDefault="00896318" w:rsidP="00124EA8">
      <w:r>
        <w:rPr>
          <w:noProof/>
        </w:rPr>
        <w:drawing>
          <wp:anchor distT="0" distB="0" distL="114300" distR="114300" simplePos="0" relativeHeight="251993088" behindDoc="0" locked="0" layoutInCell="1" allowOverlap="1" wp14:anchorId="6F9BA731" wp14:editId="6FB3A2F7">
            <wp:simplePos x="0" y="0"/>
            <wp:positionH relativeFrom="column">
              <wp:posOffset>0</wp:posOffset>
            </wp:positionH>
            <wp:positionV relativeFrom="paragraph">
              <wp:posOffset>126365</wp:posOffset>
            </wp:positionV>
            <wp:extent cx="1257300" cy="1257300"/>
            <wp:effectExtent l="0" t="0" r="0" b="0"/>
            <wp:wrapNone/>
            <wp:docPr id="1786680978" name="Picture 17866809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8" name="Easy Read person reading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A141B" w14:textId="18A7B086" w:rsidR="00D703B6" w:rsidRDefault="00D703B6" w:rsidP="00D703B6">
      <w:r>
        <w:t>This Easy Read tells you what support you can get after</w:t>
      </w:r>
      <w:r w:rsidR="00B42E31">
        <w:t xml:space="preserve"> an </w:t>
      </w:r>
      <w:r w:rsidR="00B42E31" w:rsidRPr="00303198">
        <w:rPr>
          <w:b/>
          <w:bCs/>
        </w:rPr>
        <w:t>emergency</w:t>
      </w:r>
      <w:r>
        <w:t>.</w:t>
      </w:r>
    </w:p>
    <w:p w14:paraId="4477B3C1" w14:textId="3F37C695" w:rsidR="00D703B6" w:rsidRDefault="00D703B6" w:rsidP="00D703B6"/>
    <w:p w14:paraId="59CA294E" w14:textId="6F711CA7" w:rsidR="00D703B6" w:rsidRDefault="00825A27" w:rsidP="00D703B6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3CB3088E" wp14:editId="7F2D0B7C">
                <wp:simplePos x="0" y="0"/>
                <wp:positionH relativeFrom="margin">
                  <wp:posOffset>2171700</wp:posOffset>
                </wp:positionH>
                <wp:positionV relativeFrom="paragraph">
                  <wp:posOffset>202565</wp:posOffset>
                </wp:positionV>
                <wp:extent cx="3557270" cy="3886200"/>
                <wp:effectExtent l="0" t="0" r="5080" b="0"/>
                <wp:wrapNone/>
                <wp:docPr id="3" name="Rectangl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886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98C854" id="Rectangle 3" o:spid="_x0000_s1026" style="position:absolute;margin-left:171pt;margin-top:15.95pt;width:280.1pt;height:306pt;z-index:-25146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6F283B21" w14:textId="06FB94AD" w:rsidR="00D703B6" w:rsidRDefault="00303198" w:rsidP="00D703B6">
      <w:r>
        <w:rPr>
          <w:b/>
          <w:bCs/>
          <w:noProof/>
        </w:rPr>
        <w:drawing>
          <wp:anchor distT="0" distB="0" distL="114300" distR="114300" simplePos="0" relativeHeight="252410880" behindDoc="0" locked="0" layoutInCell="1" allowOverlap="1" wp14:anchorId="7D5B27F2" wp14:editId="744FE268">
            <wp:simplePos x="0" y="0"/>
            <wp:positionH relativeFrom="column">
              <wp:posOffset>0</wp:posOffset>
            </wp:positionH>
            <wp:positionV relativeFrom="paragraph">
              <wp:posOffset>77470</wp:posOffset>
            </wp:positionV>
            <wp:extent cx="1600200" cy="1600200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7" name="flood tsunami disaster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An </w:t>
      </w:r>
      <w:r>
        <w:rPr>
          <w:b/>
          <w:bCs/>
        </w:rPr>
        <w:t>emergency</w:t>
      </w:r>
      <w:r>
        <w:t xml:space="preserve"> is when something dangerous happens that can put people at risk like:</w:t>
      </w:r>
    </w:p>
    <w:p w14:paraId="3FA75BC3" w14:textId="31FC4F76" w:rsidR="00303198" w:rsidRDefault="00303198" w:rsidP="00303198">
      <w:pPr>
        <w:pStyle w:val="Listtoplevel"/>
      </w:pPr>
      <w:r>
        <w:t>an earthquake</w:t>
      </w:r>
    </w:p>
    <w:p w14:paraId="490F5A9B" w14:textId="0EE8E6A4" w:rsidR="00303198" w:rsidRDefault="00303198" w:rsidP="00303198">
      <w:pPr>
        <w:pStyle w:val="Listtoplevel"/>
      </w:pPr>
      <w:r>
        <w:drawing>
          <wp:anchor distT="0" distB="0" distL="114300" distR="114300" simplePos="0" relativeHeight="252412928" behindDoc="0" locked="0" layoutInCell="1" allowOverlap="1" wp14:anchorId="7235D9B8" wp14:editId="6768C19E">
            <wp:simplePos x="0" y="0"/>
            <wp:positionH relativeFrom="column">
              <wp:posOffset>0</wp:posOffset>
            </wp:positionH>
            <wp:positionV relativeFrom="paragraph">
              <wp:posOffset>417195</wp:posOffset>
            </wp:positionV>
            <wp:extent cx="1714500" cy="1204337"/>
            <wp:effectExtent l="0" t="0" r="0" b="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4" name="Home hit by a landslide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04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 flood</w:t>
      </w:r>
    </w:p>
    <w:p w14:paraId="6D56BAFE" w14:textId="79B6EC36" w:rsidR="00303198" w:rsidRDefault="00303198" w:rsidP="00303198">
      <w:pPr>
        <w:pStyle w:val="Listtoplevel"/>
      </w:pPr>
      <w:r>
        <w:t>a storm</w:t>
      </w:r>
    </w:p>
    <w:p w14:paraId="7203718E" w14:textId="0683F209" w:rsidR="00303198" w:rsidRPr="00303198" w:rsidRDefault="00303198" w:rsidP="00303198">
      <w:pPr>
        <w:pStyle w:val="Listtoplevel"/>
      </w:pPr>
      <w:r>
        <w:t xml:space="preserve">a landslide. </w:t>
      </w:r>
    </w:p>
    <w:p w14:paraId="2D3CD95D" w14:textId="182BE7ED" w:rsidR="00D703B6" w:rsidRDefault="00D703B6" w:rsidP="00D703B6"/>
    <w:p w14:paraId="676D390D" w14:textId="64328C46" w:rsidR="008C2FDB" w:rsidRDefault="008C2FDB" w:rsidP="00D703B6"/>
    <w:p w14:paraId="18F6635C" w14:textId="77777777" w:rsidR="008C2FDB" w:rsidRDefault="008C2FDB">
      <w:pPr>
        <w:spacing w:line="240" w:lineRule="auto"/>
        <w:ind w:left="0"/>
      </w:pPr>
      <w:r>
        <w:br w:type="page"/>
      </w:r>
    </w:p>
    <w:p w14:paraId="5EE8BD4D" w14:textId="752C447B" w:rsidR="008C2FDB" w:rsidRDefault="00192CFC" w:rsidP="008C2FDB">
      <w:r>
        <w:rPr>
          <w:noProof/>
        </w:rPr>
        <w:lastRenderedPageBreak/>
        <w:drawing>
          <wp:anchor distT="0" distB="0" distL="114300" distR="114300" simplePos="0" relativeHeight="252416000" behindDoc="0" locked="0" layoutInCell="1" allowOverlap="1" wp14:anchorId="6D1EE27C" wp14:editId="4C56DDB0">
            <wp:simplePos x="0" y="0"/>
            <wp:positionH relativeFrom="column">
              <wp:posOffset>0</wp:posOffset>
            </wp:positionH>
            <wp:positionV relativeFrom="paragraph">
              <wp:posOffset>-112395</wp:posOffset>
            </wp:positionV>
            <wp:extent cx="1257300" cy="1761535"/>
            <wp:effectExtent l="19050" t="19050" r="19050" b="10160"/>
            <wp:wrapNone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shot (137)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761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2FDB">
        <w:t xml:space="preserve">You can find information about how to get </w:t>
      </w:r>
      <w:r w:rsidR="008C2FDB">
        <w:rPr>
          <w:b/>
          <w:bCs/>
        </w:rPr>
        <w:t>healthcare</w:t>
      </w:r>
      <w:r w:rsidR="008C2FDB">
        <w:t xml:space="preserve"> after an emergency in Easy Read at:</w:t>
      </w:r>
    </w:p>
    <w:p w14:paraId="21B3106A" w14:textId="77777777" w:rsidR="008C2FDB" w:rsidRDefault="008C2FDB" w:rsidP="008C2FDB"/>
    <w:p w14:paraId="0F2AC7A1" w14:textId="77777777" w:rsidR="00471A60" w:rsidRPr="00471A60" w:rsidRDefault="00471A60" w:rsidP="00471A60">
      <w:pPr>
        <w:rPr>
          <w:b/>
          <w:bCs/>
          <w:color w:val="0D0D0D" w:themeColor="text1" w:themeTint="F2"/>
        </w:rPr>
      </w:pPr>
      <w:hyperlink r:id="rId23" w:history="1">
        <w:r w:rsidRPr="00471A60">
          <w:rPr>
            <w:rStyle w:val="Hyperlink"/>
            <w:b/>
            <w:bCs/>
            <w:color w:val="0D0D0D" w:themeColor="text1" w:themeTint="F2"/>
            <w:u w:val="none"/>
          </w:rPr>
          <w:t>https://tinyurl.com/aog-health</w:t>
        </w:r>
      </w:hyperlink>
      <w:r w:rsidRPr="00471A60">
        <w:rPr>
          <w:b/>
          <w:bCs/>
          <w:color w:val="0D0D0D" w:themeColor="text1" w:themeTint="F2"/>
        </w:rPr>
        <w:t xml:space="preserve"> </w:t>
      </w:r>
    </w:p>
    <w:p w14:paraId="0E9542A7" w14:textId="77777777" w:rsidR="00471A60" w:rsidRDefault="00471A60" w:rsidP="008C2FDB"/>
    <w:p w14:paraId="01D3B3CE" w14:textId="1C8CBD76" w:rsidR="008C2FDB" w:rsidRDefault="00192CFC" w:rsidP="008C2FDB">
      <w:pPr>
        <w:ind w:left="2880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418048" behindDoc="0" locked="0" layoutInCell="1" allowOverlap="1" wp14:anchorId="26D18D18" wp14:editId="3B83950F">
            <wp:simplePos x="0" y="0"/>
            <wp:positionH relativeFrom="column">
              <wp:posOffset>369</wp:posOffset>
            </wp:positionH>
            <wp:positionV relativeFrom="paragraph">
              <wp:posOffset>180975</wp:posOffset>
            </wp:positionV>
            <wp:extent cx="1257300" cy="1786144"/>
            <wp:effectExtent l="19050" t="19050" r="19050" b="24130"/>
            <wp:wrapNone/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shot (138)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7861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BDE65B" w14:textId="055B59B2" w:rsidR="008C2FDB" w:rsidRDefault="008C2FDB" w:rsidP="008C2FDB">
      <w:r>
        <w:t>You can find other information about what happens after an emergency in Easy Read at:</w:t>
      </w:r>
    </w:p>
    <w:p w14:paraId="5F3AFC23" w14:textId="77777777" w:rsidR="008C2FDB" w:rsidRDefault="008C2FDB" w:rsidP="008C2FDB"/>
    <w:p w14:paraId="023C507F" w14:textId="0F36B809" w:rsidR="008C2FDB" w:rsidRPr="0093261E" w:rsidRDefault="0093261E" w:rsidP="008C2FDB">
      <w:pPr>
        <w:rPr>
          <w:b/>
          <w:bCs/>
          <w:color w:val="000000" w:themeColor="text1"/>
        </w:rPr>
      </w:pPr>
      <w:hyperlink r:id="rId25" w:history="1">
        <w:r w:rsidRPr="0093261E">
          <w:rPr>
            <w:rStyle w:val="Hyperlink"/>
            <w:b/>
            <w:bCs/>
            <w:color w:val="000000" w:themeColor="text1"/>
            <w:u w:val="none"/>
          </w:rPr>
          <w:t>https://tinyurl.com/aog-adsupport</w:t>
        </w:r>
      </w:hyperlink>
      <w:r w:rsidR="00471A60" w:rsidRPr="0093261E">
        <w:rPr>
          <w:b/>
          <w:bCs/>
          <w:color w:val="000000" w:themeColor="text1"/>
        </w:rPr>
        <w:t xml:space="preserve"> </w:t>
      </w:r>
    </w:p>
    <w:p w14:paraId="783C43B1" w14:textId="77777777" w:rsidR="00471A60" w:rsidRDefault="00471A60" w:rsidP="008C2FDB"/>
    <w:p w14:paraId="4127E60B" w14:textId="0B7A5451" w:rsidR="00D703B6" w:rsidRDefault="00896318" w:rsidP="008C2FDB">
      <w:r>
        <w:rPr>
          <w:noProof/>
        </w:rPr>
        <w:drawing>
          <wp:anchor distT="0" distB="0" distL="114300" distR="114300" simplePos="0" relativeHeight="251994112" behindDoc="0" locked="0" layoutInCell="1" allowOverlap="1" wp14:anchorId="7B198696" wp14:editId="18C57355">
            <wp:simplePos x="0" y="0"/>
            <wp:positionH relativeFrom="column">
              <wp:posOffset>0</wp:posOffset>
            </wp:positionH>
            <wp:positionV relativeFrom="paragraph">
              <wp:posOffset>50800</wp:posOffset>
            </wp:positionV>
            <wp:extent cx="1257300" cy="1257300"/>
            <wp:effectExtent l="0" t="0" r="0" b="0"/>
            <wp:wrapNone/>
            <wp:docPr id="1786680979" name="Picture 17866809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9" name="phone home number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AB5B83" w14:textId="732CED22" w:rsidR="008248B8" w:rsidRDefault="008248B8" w:rsidP="00D703B6">
      <w:r>
        <w:t>This Easy Read has lots of phone numbers in it.</w:t>
      </w:r>
    </w:p>
    <w:p w14:paraId="642CC944" w14:textId="675BC7E4" w:rsidR="008248B8" w:rsidRDefault="008248B8" w:rsidP="00D703B6"/>
    <w:p w14:paraId="13389808" w14:textId="16132DD2" w:rsidR="008248B8" w:rsidRDefault="008248B8">
      <w:pPr>
        <w:spacing w:line="240" w:lineRule="auto"/>
        <w:ind w:left="0"/>
        <w:rPr>
          <w:rFonts w:eastAsia="Times New Roman"/>
          <w:lang w:val="en-GB" w:eastAsia="en-NZ"/>
        </w:rPr>
      </w:pPr>
    </w:p>
    <w:p w14:paraId="6B614AB2" w14:textId="77777777" w:rsidR="008C2FDB" w:rsidRDefault="008C2FDB">
      <w:pPr>
        <w:spacing w:line="240" w:lineRule="auto"/>
        <w:ind w:left="0"/>
        <w:rPr>
          <w:rFonts w:eastAsia="Times New Roman"/>
          <w:lang w:val="en-GB" w:eastAsia="en-NZ"/>
        </w:rPr>
      </w:pPr>
      <w:r>
        <w:rPr>
          <w:rFonts w:eastAsia="Times New Roman"/>
          <w:lang w:val="en-GB" w:eastAsia="en-NZ"/>
        </w:rPr>
        <w:br w:type="page"/>
      </w:r>
    </w:p>
    <w:p w14:paraId="03759094" w14:textId="1A3E842C" w:rsidR="008248B8" w:rsidRPr="00FA3993" w:rsidRDefault="008248B8" w:rsidP="008248B8">
      <w:pPr>
        <w:rPr>
          <w:b/>
          <w:bCs/>
        </w:rPr>
      </w:pPr>
      <w:r w:rsidRPr="00EF59FC">
        <w:rPr>
          <w:rFonts w:eastAsia="Times New Roman" w:cs="Times New Roman"/>
          <w:noProof/>
          <w:sz w:val="28"/>
          <w:lang w:val="en-GB"/>
        </w:rPr>
        <w:lastRenderedPageBreak/>
        <w:drawing>
          <wp:anchor distT="0" distB="0" distL="114300" distR="114300" simplePos="0" relativeHeight="251838464" behindDoc="0" locked="0" layoutInCell="1" allowOverlap="1" wp14:anchorId="7BBAFD88" wp14:editId="69E64EF4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 descr="NZ Relay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/>
          <w:lang w:val="en-GB" w:eastAsia="en-NZ"/>
        </w:rPr>
        <w:t xml:space="preserve">If you find it hard to use the phone the </w:t>
      </w:r>
      <w:r w:rsidRPr="00EF59FC">
        <w:rPr>
          <w:rFonts w:eastAsia="Times New Roman"/>
          <w:b/>
          <w:lang w:val="en-GB" w:eastAsia="en-NZ"/>
        </w:rPr>
        <w:t xml:space="preserve">New Zealand Relay </w:t>
      </w:r>
      <w:r w:rsidRPr="00EF59FC">
        <w:rPr>
          <w:rFonts w:eastAsia="Times New Roman"/>
          <w:lang w:val="en-GB" w:eastAsia="en-NZ"/>
        </w:rPr>
        <w:t>service is for people who</w:t>
      </w:r>
      <w:r>
        <w:rPr>
          <w:rFonts w:eastAsia="Times New Roman"/>
          <w:lang w:val="en-GB" w:eastAsia="en-NZ"/>
        </w:rPr>
        <w:t xml:space="preserve"> are</w:t>
      </w:r>
      <w:r w:rsidRPr="00EF59FC">
        <w:rPr>
          <w:rFonts w:eastAsia="Times New Roman"/>
          <w:lang w:val="en-GB" w:eastAsia="en-NZ"/>
        </w:rPr>
        <w:t>:</w:t>
      </w:r>
    </w:p>
    <w:p w14:paraId="50382F25" w14:textId="77777777" w:rsidR="008248B8" w:rsidRPr="00EF59FC" w:rsidRDefault="008248B8" w:rsidP="008248B8">
      <w:pPr>
        <w:rPr>
          <w:rFonts w:eastAsia="Times New Roman" w:cs="Arial"/>
          <w:sz w:val="26"/>
          <w:szCs w:val="32"/>
          <w:lang w:val="en-GB" w:eastAsia="en-NZ"/>
        </w:rPr>
      </w:pPr>
    </w:p>
    <w:p w14:paraId="16757851" w14:textId="77777777" w:rsidR="008248B8" w:rsidRPr="00EF59FC" w:rsidRDefault="008248B8" w:rsidP="008248B8">
      <w:pPr>
        <w:numPr>
          <w:ilvl w:val="0"/>
          <w:numId w:val="14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37440" behindDoc="0" locked="0" layoutInCell="1" allowOverlap="1" wp14:anchorId="60B14F81" wp14:editId="436FE6FE">
            <wp:simplePos x="0" y="0"/>
            <wp:positionH relativeFrom="column">
              <wp:posOffset>-160020</wp:posOffset>
            </wp:positionH>
            <wp:positionV relativeFrom="paragraph">
              <wp:posOffset>377190</wp:posOffset>
            </wp:positionV>
            <wp:extent cx="1447800" cy="1447800"/>
            <wp:effectExtent l="0" t="0" r="0" b="0"/>
            <wp:wrapThrough wrapText="bothSides">
              <wp:wrapPolygon edited="0">
                <wp:start x="5968" y="0"/>
                <wp:lineTo x="5116" y="853"/>
                <wp:lineTo x="4832" y="4547"/>
                <wp:lineTo x="4832" y="19042"/>
                <wp:lineTo x="5684" y="21316"/>
                <wp:lineTo x="5968" y="21316"/>
                <wp:lineTo x="15347" y="21316"/>
                <wp:lineTo x="15916" y="21316"/>
                <wp:lineTo x="16768" y="19042"/>
                <wp:lineTo x="16768" y="4547"/>
                <wp:lineTo x="16200" y="853"/>
                <wp:lineTo x="15347" y="0"/>
                <wp:lineTo x="5968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 descr="Mobile phon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339575CC" w14:textId="77777777" w:rsidR="008248B8" w:rsidRPr="00EF59FC" w:rsidRDefault="008248B8" w:rsidP="008248B8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07D4D9B2" w14:textId="77777777" w:rsidR="008248B8" w:rsidRPr="00EF59FC" w:rsidRDefault="008248B8" w:rsidP="008248B8">
      <w:pPr>
        <w:numPr>
          <w:ilvl w:val="0"/>
          <w:numId w:val="14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0BB03930" w14:textId="77777777" w:rsidR="008248B8" w:rsidRPr="00EF59FC" w:rsidRDefault="008248B8" w:rsidP="008248B8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028EB0C5" w14:textId="77777777" w:rsidR="008248B8" w:rsidRPr="00EF59FC" w:rsidRDefault="008248B8" w:rsidP="008248B8">
      <w:pPr>
        <w:numPr>
          <w:ilvl w:val="0"/>
          <w:numId w:val="14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3720303C" w14:textId="77777777" w:rsidR="008248B8" w:rsidRPr="00EF59FC" w:rsidRDefault="008248B8" w:rsidP="008248B8">
      <w:pPr>
        <w:rPr>
          <w:rFonts w:eastAsia="Times New Roman" w:cs="Arial"/>
          <w:b/>
          <w:bCs/>
          <w:szCs w:val="32"/>
        </w:rPr>
      </w:pPr>
    </w:p>
    <w:p w14:paraId="68E75041" w14:textId="77777777" w:rsidR="008248B8" w:rsidRPr="00EF59FC" w:rsidRDefault="008248B8" w:rsidP="008248B8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36416" behindDoc="0" locked="0" layoutInCell="1" allowOverlap="1" wp14:anchorId="00B7E23F" wp14:editId="36FD7DE2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 descr="Computer with www/websit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0CFEB205" w14:textId="77777777" w:rsidR="008248B8" w:rsidRPr="00EF59FC" w:rsidRDefault="008248B8" w:rsidP="008248B8">
      <w:pPr>
        <w:rPr>
          <w:rFonts w:eastAsia="Times New Roman" w:cs="Arial"/>
          <w:szCs w:val="32"/>
        </w:rPr>
      </w:pPr>
    </w:p>
    <w:p w14:paraId="0232C84A" w14:textId="3F475D59" w:rsidR="008248B8" w:rsidRDefault="008248B8" w:rsidP="008248B8">
      <w:pPr>
        <w:rPr>
          <w:rStyle w:val="Hyperlink"/>
          <w:rFonts w:eastAsia="Times New Roman" w:cs="Arial"/>
          <w:b/>
          <w:bCs/>
          <w:color w:val="auto"/>
          <w:szCs w:val="32"/>
          <w:u w:val="none"/>
        </w:rPr>
      </w:pPr>
      <w:hyperlink r:id="rId30" w:history="1">
        <w:r w:rsidRPr="00403252">
          <w:rPr>
            <w:rStyle w:val="Hyperlink"/>
            <w:rFonts w:eastAsia="Times New Roman" w:cs="Arial"/>
            <w:b/>
            <w:bCs/>
            <w:color w:val="auto"/>
            <w:szCs w:val="32"/>
            <w:u w:val="none"/>
          </w:rPr>
          <w:t>www.nzrelay.co.nz/index</w:t>
        </w:r>
      </w:hyperlink>
    </w:p>
    <w:p w14:paraId="2FD4E9BD" w14:textId="1430107D" w:rsidR="00303198" w:rsidRDefault="00303198" w:rsidP="008248B8">
      <w:pPr>
        <w:rPr>
          <w:rStyle w:val="Hyperlink"/>
          <w:rFonts w:eastAsia="Times New Roman" w:cs="Arial"/>
          <w:b/>
          <w:bCs/>
          <w:color w:val="auto"/>
          <w:szCs w:val="32"/>
          <w:u w:val="none"/>
        </w:rPr>
      </w:pPr>
    </w:p>
    <w:p w14:paraId="52211C16" w14:textId="12F53D64" w:rsidR="00303198" w:rsidRDefault="002959CB" w:rsidP="008248B8">
      <w:pPr>
        <w:rPr>
          <w:rStyle w:val="Hyperlink"/>
          <w:rFonts w:eastAsia="Times New Roman" w:cs="Arial"/>
          <w:b/>
          <w:bCs/>
          <w:color w:val="auto"/>
          <w:szCs w:val="32"/>
          <w:u w:val="none"/>
        </w:rPr>
      </w:pPr>
      <w:r>
        <w:rPr>
          <w:rFonts w:eastAsia="Times New Roman" w:cs="Arial"/>
          <w:b/>
          <w:bCs/>
          <w:noProof/>
          <w:szCs w:val="32"/>
        </w:rPr>
        <w:drawing>
          <wp:anchor distT="0" distB="0" distL="114300" distR="114300" simplePos="0" relativeHeight="252413952" behindDoc="0" locked="0" layoutInCell="1" allowOverlap="1" wp14:anchorId="613C1005" wp14:editId="5088036C">
            <wp:simplePos x="0" y="0"/>
            <wp:positionH relativeFrom="column">
              <wp:posOffset>-114300</wp:posOffset>
            </wp:positionH>
            <wp:positionV relativeFrom="paragraph">
              <wp:posOffset>130175</wp:posOffset>
            </wp:positionV>
            <wp:extent cx="1682750" cy="1682750"/>
            <wp:effectExtent l="0" t="0" r="0" b="0"/>
            <wp:wrapNone/>
            <wp:docPr id="1786680971" name="Picture 17866809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1" name="Digital Easy Read 2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8275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F675C0" w14:textId="471556B8" w:rsidR="00303198" w:rsidRDefault="00303198" w:rsidP="008248B8">
      <w:pPr>
        <w:rPr>
          <w:rStyle w:val="Hyperlink"/>
          <w:rFonts w:eastAsia="Times New Roman" w:cs="Arial"/>
          <w:color w:val="auto"/>
          <w:szCs w:val="32"/>
          <w:u w:val="none"/>
        </w:rPr>
      </w:pPr>
      <w:r>
        <w:rPr>
          <w:rStyle w:val="Hyperlink"/>
          <w:rFonts w:eastAsia="Times New Roman" w:cs="Arial"/>
          <w:color w:val="auto"/>
          <w:szCs w:val="32"/>
          <w:u w:val="none"/>
        </w:rPr>
        <w:t xml:space="preserve">You can find out more about how to get ready for an emergency </w:t>
      </w:r>
      <w:r w:rsidR="002959CB">
        <w:rPr>
          <w:rStyle w:val="Hyperlink"/>
          <w:rFonts w:eastAsia="Times New Roman" w:cs="Arial"/>
          <w:color w:val="auto"/>
          <w:szCs w:val="32"/>
          <w:u w:val="none"/>
        </w:rPr>
        <w:t xml:space="preserve">in Easy Read </w:t>
      </w:r>
      <w:r>
        <w:rPr>
          <w:rStyle w:val="Hyperlink"/>
          <w:rFonts w:eastAsia="Times New Roman" w:cs="Arial"/>
          <w:color w:val="auto"/>
          <w:szCs w:val="32"/>
          <w:u w:val="none"/>
        </w:rPr>
        <w:t>at:</w:t>
      </w:r>
    </w:p>
    <w:p w14:paraId="169A8159" w14:textId="08AF466E" w:rsidR="00303198" w:rsidRDefault="00303198" w:rsidP="008248B8">
      <w:pPr>
        <w:rPr>
          <w:rStyle w:val="Hyperlink"/>
          <w:rFonts w:eastAsia="Times New Roman" w:cs="Arial"/>
          <w:color w:val="auto"/>
          <w:szCs w:val="32"/>
          <w:u w:val="none"/>
        </w:rPr>
      </w:pPr>
    </w:p>
    <w:p w14:paraId="48A8539E" w14:textId="2AB3AFB9" w:rsidR="008248B8" w:rsidRPr="002959CB" w:rsidRDefault="002959CB" w:rsidP="00D703B6">
      <w:hyperlink r:id="rId32" w:history="1">
        <w:r w:rsidRPr="002959CB">
          <w:rPr>
            <w:rStyle w:val="Hyperlink"/>
            <w:b/>
            <w:bCs/>
            <w:color w:val="auto"/>
            <w:u w:val="none"/>
          </w:rPr>
          <w:t>https://tinyurl.com/2w2ykrzu</w:t>
        </w:r>
      </w:hyperlink>
      <w:r w:rsidRPr="002959CB">
        <w:rPr>
          <w:b/>
          <w:bCs/>
        </w:rPr>
        <w:t xml:space="preserve"> </w:t>
      </w:r>
    </w:p>
    <w:p w14:paraId="1FE6C214" w14:textId="3FB9E759" w:rsidR="008248B8" w:rsidRDefault="008248B8">
      <w:pPr>
        <w:spacing w:line="240" w:lineRule="auto"/>
        <w:ind w:left="0"/>
      </w:pPr>
      <w:r>
        <w:br w:type="page"/>
      </w:r>
    </w:p>
    <w:p w14:paraId="6E6327A8" w14:textId="53E8C87F" w:rsidR="008248B8" w:rsidRDefault="008248B8" w:rsidP="008248B8">
      <w:pPr>
        <w:pStyle w:val="Heading1"/>
      </w:pPr>
      <w:bookmarkStart w:id="1" w:name="_What_to_do"/>
      <w:bookmarkEnd w:id="1"/>
      <w:r>
        <w:lastRenderedPageBreak/>
        <w:t>What to do right now</w:t>
      </w:r>
    </w:p>
    <w:p w14:paraId="26E1EA43" w14:textId="2F448B31" w:rsidR="008248B8" w:rsidRDefault="008248B8" w:rsidP="00D703B6"/>
    <w:p w14:paraId="3B5D128D" w14:textId="739CB163" w:rsidR="008248B8" w:rsidRDefault="00764D01" w:rsidP="00D703B6">
      <w:r>
        <w:rPr>
          <w:noProof/>
        </w:rPr>
        <w:drawing>
          <wp:anchor distT="0" distB="0" distL="114300" distR="114300" simplePos="0" relativeHeight="251995136" behindDoc="0" locked="0" layoutInCell="1" allowOverlap="1" wp14:anchorId="6829C325" wp14:editId="6919DED9">
            <wp:simplePos x="0" y="0"/>
            <wp:positionH relativeFrom="column">
              <wp:posOffset>0</wp:posOffset>
            </wp:positionH>
            <wp:positionV relativeFrom="paragraph">
              <wp:posOffset>56515</wp:posOffset>
            </wp:positionV>
            <wp:extent cx="1327150" cy="1327150"/>
            <wp:effectExtent l="0" t="0" r="6350" b="6350"/>
            <wp:wrapNone/>
            <wp:docPr id="1786680980" name="Picture 17866809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0" name="Emergency services 11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A5C2CF" w14:textId="22B0C4EF" w:rsidR="00D703B6" w:rsidRDefault="008248B8" w:rsidP="00D703B6">
      <w:r>
        <w:t xml:space="preserve">Phone </w:t>
      </w:r>
      <w:r>
        <w:rPr>
          <w:b/>
          <w:bCs/>
        </w:rPr>
        <w:t>111</w:t>
      </w:r>
      <w:r>
        <w:t xml:space="preserve"> if you are </w:t>
      </w:r>
      <w:r w:rsidRPr="008248B8">
        <w:rPr>
          <w:b/>
          <w:bCs/>
        </w:rPr>
        <w:t>in danger</w:t>
      </w:r>
      <w:r>
        <w:t xml:space="preserve"> right now.</w:t>
      </w:r>
    </w:p>
    <w:p w14:paraId="49DCD5CA" w14:textId="3759D12E" w:rsidR="008248B8" w:rsidRDefault="008248B8" w:rsidP="00D703B6"/>
    <w:p w14:paraId="5328FA70" w14:textId="534B2885" w:rsidR="008248B8" w:rsidRDefault="00ED38C3" w:rsidP="00D703B6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3E722935" wp14:editId="4591F2D0">
                <wp:simplePos x="0" y="0"/>
                <wp:positionH relativeFrom="margin">
                  <wp:posOffset>2171700</wp:posOffset>
                </wp:positionH>
                <wp:positionV relativeFrom="paragraph">
                  <wp:posOffset>254635</wp:posOffset>
                </wp:positionV>
                <wp:extent cx="3557270" cy="1784350"/>
                <wp:effectExtent l="0" t="0" r="5080" b="6350"/>
                <wp:wrapNone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784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DF98E3" id="Rectangle 4" o:spid="_x0000_s1026" style="position:absolute;margin-left:171pt;margin-top:20.05pt;width:280.1pt;height:140.5pt;z-index:-25146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6ED9F7C1" w14:textId="055E461E" w:rsidR="008248B8" w:rsidRDefault="00ED38C3" w:rsidP="00D703B6">
      <w:r>
        <w:rPr>
          <w:noProof/>
        </w:rPr>
        <w:drawing>
          <wp:anchor distT="0" distB="0" distL="114300" distR="114300" simplePos="0" relativeHeight="251996160" behindDoc="0" locked="0" layoutInCell="1" allowOverlap="1" wp14:anchorId="0BCB5427" wp14:editId="56EED93B">
            <wp:simplePos x="0" y="0"/>
            <wp:positionH relativeFrom="column">
              <wp:posOffset>25400</wp:posOffset>
            </wp:positionH>
            <wp:positionV relativeFrom="paragraph">
              <wp:posOffset>43815</wp:posOffset>
            </wp:positionV>
            <wp:extent cx="1320800" cy="1320800"/>
            <wp:effectExtent l="0" t="0" r="0" b="0"/>
            <wp:wrapNone/>
            <wp:docPr id="1786680981" name="Picture 17866809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1" name="police report crime violence injured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8B8">
        <w:t xml:space="preserve">Being </w:t>
      </w:r>
      <w:r w:rsidR="008248B8">
        <w:rPr>
          <w:b/>
          <w:bCs/>
        </w:rPr>
        <w:t>in danger</w:t>
      </w:r>
      <w:r w:rsidR="008248B8">
        <w:t xml:space="preserve"> means you might:</w:t>
      </w:r>
    </w:p>
    <w:p w14:paraId="14ABE4DA" w14:textId="0C56DB18" w:rsidR="008248B8" w:rsidRDefault="008248B8" w:rsidP="008248B8">
      <w:pPr>
        <w:pStyle w:val="Listtoplevel"/>
      </w:pPr>
      <w:r>
        <w:t>die</w:t>
      </w:r>
    </w:p>
    <w:p w14:paraId="09281484" w14:textId="10AA61FF" w:rsidR="008248B8" w:rsidRDefault="008248B8" w:rsidP="008248B8">
      <w:pPr>
        <w:pStyle w:val="Listtoplevel"/>
      </w:pPr>
      <w:r>
        <w:t>get badly hurt.</w:t>
      </w:r>
    </w:p>
    <w:p w14:paraId="737E2B61" w14:textId="7B1A6297" w:rsidR="008248B8" w:rsidRDefault="008248B8" w:rsidP="008248B8"/>
    <w:p w14:paraId="3E454673" w14:textId="4F02EB93" w:rsidR="008248B8" w:rsidRDefault="00CD432E" w:rsidP="008248B8">
      <w:r>
        <w:rPr>
          <w:noProof/>
        </w:rPr>
        <w:drawing>
          <wp:anchor distT="0" distB="0" distL="114300" distR="114300" simplePos="0" relativeHeight="251997184" behindDoc="0" locked="0" layoutInCell="1" allowOverlap="1" wp14:anchorId="6182D301" wp14:editId="4917D0DC">
            <wp:simplePos x="0" y="0"/>
            <wp:positionH relativeFrom="column">
              <wp:posOffset>-228600</wp:posOffset>
            </wp:positionH>
            <wp:positionV relativeFrom="paragraph">
              <wp:posOffset>335280</wp:posOffset>
            </wp:positionV>
            <wp:extent cx="1828800" cy="1828800"/>
            <wp:effectExtent l="0" t="0" r="0" b="0"/>
            <wp:wrapNone/>
            <wp:docPr id="1786680982" name="Picture 17866809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2" name="In Case of Emergency Lock Screen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669AA4" w14:textId="537BCA0B" w:rsidR="00195399" w:rsidRDefault="00195399" w:rsidP="008248B8">
      <w:r>
        <w:t xml:space="preserve">You can sign up to </w:t>
      </w:r>
      <w:r>
        <w:rPr>
          <w:b/>
          <w:bCs/>
        </w:rPr>
        <w:t xml:space="preserve">text 111 </w:t>
      </w:r>
      <w:r>
        <w:t>if you find it hard to:</w:t>
      </w:r>
    </w:p>
    <w:p w14:paraId="04D7FA0E" w14:textId="4F565F76" w:rsidR="00195399" w:rsidRDefault="00195399" w:rsidP="00195399">
      <w:pPr>
        <w:pStyle w:val="Listtoplevel"/>
      </w:pPr>
      <w:r>
        <w:t>hear</w:t>
      </w:r>
    </w:p>
    <w:p w14:paraId="36BD4641" w14:textId="330454D1" w:rsidR="00195399" w:rsidRDefault="00195399" w:rsidP="00195399">
      <w:pPr>
        <w:pStyle w:val="Listtoplevel"/>
      </w:pPr>
      <w:r>
        <w:t>talk on the phone.</w:t>
      </w:r>
    </w:p>
    <w:p w14:paraId="7BADDB6C" w14:textId="4B4DAA55" w:rsidR="00195399" w:rsidRDefault="00195399" w:rsidP="00195399"/>
    <w:p w14:paraId="7D8C660D" w14:textId="0E340580" w:rsidR="00195399" w:rsidRDefault="00195399" w:rsidP="00195399"/>
    <w:p w14:paraId="07424AE1" w14:textId="77777777" w:rsidR="00195399" w:rsidRDefault="00195399">
      <w:pPr>
        <w:spacing w:line="240" w:lineRule="auto"/>
        <w:ind w:left="0"/>
      </w:pPr>
      <w:r>
        <w:br w:type="page"/>
      </w:r>
    </w:p>
    <w:p w14:paraId="7CC3ADE1" w14:textId="7F570EC9" w:rsidR="00195399" w:rsidRDefault="00CD432E" w:rsidP="00195399">
      <w:r>
        <w:rPr>
          <w:noProof/>
        </w:rPr>
        <w:lastRenderedPageBreak/>
        <w:drawing>
          <wp:anchor distT="0" distB="0" distL="114300" distR="114300" simplePos="0" relativeHeight="251998208" behindDoc="0" locked="0" layoutInCell="1" allowOverlap="1" wp14:anchorId="79CD8F23" wp14:editId="31B47385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485900" cy="1485900"/>
            <wp:effectExtent l="0" t="0" r="0" b="0"/>
            <wp:wrapNone/>
            <wp:docPr id="1786680983" name="Picture 17866809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399">
        <w:t xml:space="preserve">You can sign up to </w:t>
      </w:r>
      <w:r w:rsidR="00195399">
        <w:rPr>
          <w:b/>
          <w:bCs/>
        </w:rPr>
        <w:t>text 111</w:t>
      </w:r>
      <w:r w:rsidR="00195399">
        <w:t xml:space="preserve"> on this </w:t>
      </w:r>
      <w:r w:rsidR="00195399">
        <w:rPr>
          <w:b/>
          <w:bCs/>
        </w:rPr>
        <w:t>website</w:t>
      </w:r>
      <w:r w:rsidR="00195399">
        <w:t>:</w:t>
      </w:r>
    </w:p>
    <w:p w14:paraId="7940D09C" w14:textId="19DE4703" w:rsidR="00195399" w:rsidRDefault="00195399" w:rsidP="00195399"/>
    <w:p w14:paraId="17C2D99C" w14:textId="267F52B1" w:rsidR="00195399" w:rsidRPr="00195399" w:rsidRDefault="00195399" w:rsidP="00195399">
      <w:pPr>
        <w:rPr>
          <w:b/>
          <w:bCs/>
        </w:rPr>
      </w:pPr>
      <w:hyperlink r:id="rId37" w:history="1">
        <w:r w:rsidRPr="00195399">
          <w:rPr>
            <w:rStyle w:val="Hyperlink"/>
            <w:b/>
            <w:bCs/>
            <w:color w:val="auto"/>
            <w:u w:val="none"/>
          </w:rPr>
          <w:t>www.police.govt.nz/111-txt</w:t>
        </w:r>
      </w:hyperlink>
      <w:r w:rsidRPr="00195399">
        <w:rPr>
          <w:b/>
          <w:bCs/>
        </w:rPr>
        <w:t xml:space="preserve"> </w:t>
      </w:r>
    </w:p>
    <w:p w14:paraId="010E23F5" w14:textId="32800034" w:rsidR="00195399" w:rsidRDefault="00195399" w:rsidP="008248B8"/>
    <w:p w14:paraId="36330EFF" w14:textId="68757A2D" w:rsidR="00195399" w:rsidRPr="00195399" w:rsidRDefault="00195399" w:rsidP="00195399">
      <w:pPr>
        <w:ind w:left="0"/>
        <w:rPr>
          <w:b/>
          <w:bCs/>
        </w:rPr>
      </w:pPr>
    </w:p>
    <w:p w14:paraId="2BCCBDE7" w14:textId="544BEFE1" w:rsidR="008248B8" w:rsidRDefault="00CD432E" w:rsidP="008248B8">
      <w:r>
        <w:rPr>
          <w:noProof/>
        </w:rPr>
        <w:drawing>
          <wp:anchor distT="0" distB="0" distL="114300" distR="114300" simplePos="0" relativeHeight="251999232" behindDoc="0" locked="0" layoutInCell="1" allowOverlap="1" wp14:anchorId="003E66C1" wp14:editId="72C088DC">
            <wp:simplePos x="0" y="0"/>
            <wp:positionH relativeFrom="column">
              <wp:posOffset>498</wp:posOffset>
            </wp:positionH>
            <wp:positionV relativeFrom="paragraph">
              <wp:posOffset>180975</wp:posOffset>
            </wp:positionV>
            <wp:extent cx="1943100" cy="884147"/>
            <wp:effectExtent l="0" t="0" r="0" b="0"/>
            <wp:wrapNone/>
            <wp:docPr id="1786680984" name="Picture 17866809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4" name="Civil Defence Website and Banner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884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8B8">
        <w:t xml:space="preserve">You can find new information about what is happening on this </w:t>
      </w:r>
      <w:r w:rsidR="008248B8">
        <w:rPr>
          <w:b/>
          <w:bCs/>
        </w:rPr>
        <w:t>website</w:t>
      </w:r>
      <w:r w:rsidR="008248B8">
        <w:t>:</w:t>
      </w:r>
    </w:p>
    <w:p w14:paraId="229826F3" w14:textId="421AFBCA" w:rsidR="008248B8" w:rsidRDefault="008248B8" w:rsidP="008248B8"/>
    <w:p w14:paraId="203A411D" w14:textId="1425E45C" w:rsidR="008248B8" w:rsidRPr="008248B8" w:rsidRDefault="008248B8" w:rsidP="008248B8">
      <w:pPr>
        <w:rPr>
          <w:b/>
          <w:bCs/>
        </w:rPr>
      </w:pPr>
      <w:hyperlink r:id="rId39" w:history="1">
        <w:r w:rsidRPr="008248B8">
          <w:rPr>
            <w:rStyle w:val="Hyperlink"/>
            <w:b/>
            <w:bCs/>
            <w:color w:val="auto"/>
            <w:u w:val="none"/>
          </w:rPr>
          <w:t>www.civildefence.govt.nz/</w:t>
        </w:r>
      </w:hyperlink>
      <w:r w:rsidRPr="008248B8">
        <w:rPr>
          <w:b/>
          <w:bCs/>
        </w:rPr>
        <w:t xml:space="preserve"> </w:t>
      </w:r>
    </w:p>
    <w:p w14:paraId="0CB64F2D" w14:textId="6BC00634" w:rsidR="008248B8" w:rsidRDefault="00CD432E" w:rsidP="008248B8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000256" behindDoc="0" locked="0" layoutInCell="1" allowOverlap="1" wp14:anchorId="248FD55C" wp14:editId="17B4A286">
            <wp:simplePos x="0" y="0"/>
            <wp:positionH relativeFrom="column">
              <wp:posOffset>336554</wp:posOffset>
            </wp:positionH>
            <wp:positionV relativeFrom="paragraph">
              <wp:posOffset>241300</wp:posOffset>
            </wp:positionV>
            <wp:extent cx="1143000" cy="1464315"/>
            <wp:effectExtent l="0" t="0" r="0" b="2540"/>
            <wp:wrapNone/>
            <wp:docPr id="1786680985" name="Picture 17866809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46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FA5BF9" w14:textId="091452FA" w:rsidR="008248B8" w:rsidRDefault="008248B8" w:rsidP="008248B8">
      <w:pPr>
        <w:rPr>
          <w:b/>
          <w:bCs/>
        </w:rPr>
      </w:pPr>
    </w:p>
    <w:p w14:paraId="3273410B" w14:textId="36E033D0" w:rsidR="008248B8" w:rsidRDefault="008248B8" w:rsidP="008248B8">
      <w:r>
        <w:t>Th</w:t>
      </w:r>
      <w:r w:rsidR="00195399">
        <w:t>ese</w:t>
      </w:r>
      <w:r>
        <w:t xml:space="preserve"> website</w:t>
      </w:r>
      <w:r w:rsidR="00195399">
        <w:t>s are</w:t>
      </w:r>
      <w:r>
        <w:t xml:space="preserve"> </w:t>
      </w:r>
      <w:r>
        <w:rPr>
          <w:b/>
          <w:bCs/>
        </w:rPr>
        <w:t>not</w:t>
      </w:r>
      <w:r>
        <w:t xml:space="preserve"> in Easy Read.</w:t>
      </w:r>
    </w:p>
    <w:p w14:paraId="43F7D21C" w14:textId="62CF2EC5" w:rsidR="008248B8" w:rsidRDefault="008248B8" w:rsidP="008248B8"/>
    <w:p w14:paraId="7BFA67DC" w14:textId="0BD391A0" w:rsidR="008248B8" w:rsidRDefault="008248B8" w:rsidP="008248B8"/>
    <w:p w14:paraId="5A2F6BE8" w14:textId="4E86574E" w:rsidR="008248B8" w:rsidRDefault="00CD432E" w:rsidP="008248B8">
      <w:r>
        <w:rPr>
          <w:noProof/>
        </w:rPr>
        <w:drawing>
          <wp:anchor distT="0" distB="0" distL="114300" distR="114300" simplePos="0" relativeHeight="252001280" behindDoc="0" locked="0" layoutInCell="1" allowOverlap="1" wp14:anchorId="76F8636A" wp14:editId="4D3B3CA9">
            <wp:simplePos x="0" y="0"/>
            <wp:positionH relativeFrom="column">
              <wp:posOffset>0</wp:posOffset>
            </wp:positionH>
            <wp:positionV relativeFrom="paragraph">
              <wp:posOffset>335915</wp:posOffset>
            </wp:positionV>
            <wp:extent cx="1739900" cy="1653349"/>
            <wp:effectExtent l="0" t="0" r="0" b="0"/>
            <wp:wrapNone/>
            <wp:docPr id="1786680986" name="Picture 17866809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6" name="Woman business laptop smile work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743434" cy="1656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8B8">
        <w:t xml:space="preserve">You can also find new information about what is happening by following your local </w:t>
      </w:r>
      <w:r w:rsidR="008248B8">
        <w:rPr>
          <w:b/>
          <w:bCs/>
        </w:rPr>
        <w:t>Civil Defence Emergency Management Group</w:t>
      </w:r>
      <w:r w:rsidR="00246DE4">
        <w:rPr>
          <w:b/>
          <w:bCs/>
        </w:rPr>
        <w:t xml:space="preserve"> </w:t>
      </w:r>
      <w:r w:rsidR="00246DE4">
        <w:t>on their</w:t>
      </w:r>
      <w:r w:rsidR="008248B8">
        <w:t>:</w:t>
      </w:r>
    </w:p>
    <w:p w14:paraId="18163C7A" w14:textId="34DE20BF" w:rsidR="008248B8" w:rsidRDefault="008248B8" w:rsidP="008248B8">
      <w:pPr>
        <w:pStyle w:val="Listtoplevel"/>
      </w:pPr>
      <w:r>
        <w:t>website</w:t>
      </w:r>
    </w:p>
    <w:p w14:paraId="0AEA04F6" w14:textId="4CF01555" w:rsidR="008248B8" w:rsidRDefault="008248B8" w:rsidP="008248B8">
      <w:pPr>
        <w:pStyle w:val="Listtoplevel"/>
      </w:pPr>
      <w:r w:rsidRPr="00246DE4">
        <w:rPr>
          <w:b/>
          <w:bCs/>
        </w:rPr>
        <w:t>social media</w:t>
      </w:r>
      <w:r>
        <w:t xml:space="preserve">. </w:t>
      </w:r>
    </w:p>
    <w:p w14:paraId="2754E479" w14:textId="7ECDBABD" w:rsidR="00B050BD" w:rsidRDefault="00B050BD" w:rsidP="00195399">
      <w:pPr>
        <w:ind w:left="0"/>
      </w:pPr>
    </w:p>
    <w:p w14:paraId="3581DB1F" w14:textId="2807ED11" w:rsidR="00B050BD" w:rsidRDefault="00CD432E" w:rsidP="00B050BD">
      <w:r>
        <w:rPr>
          <w:noProof/>
          <w:lang w:eastAsia="en-GB"/>
        </w:rPr>
        <w:lastRenderedPageBreak/>
        <w:drawing>
          <wp:anchor distT="0" distB="0" distL="114300" distR="114300" simplePos="0" relativeHeight="252003328" behindDoc="0" locked="0" layoutInCell="1" allowOverlap="1" wp14:anchorId="440621E3" wp14:editId="4CBAB617">
            <wp:simplePos x="0" y="0"/>
            <wp:positionH relativeFrom="margin">
              <wp:posOffset>0</wp:posOffset>
            </wp:positionH>
            <wp:positionV relativeFrom="paragraph">
              <wp:posOffset>-44450</wp:posOffset>
            </wp:positionV>
            <wp:extent cx="1257300" cy="1257300"/>
            <wp:effectExtent l="0" t="0" r="0" b="0"/>
            <wp:wrapNone/>
            <wp:docPr id="1786680987" name="Picture 17866809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A27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4848" behindDoc="1" locked="0" layoutInCell="1" allowOverlap="1" wp14:anchorId="39E02581" wp14:editId="31E86F24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485900"/>
                <wp:effectExtent l="0" t="0" r="5080" b="0"/>
                <wp:wrapNone/>
                <wp:docPr id="6" name="Rectangle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485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AD9BC0" id="Rectangle 6" o:spid="_x0000_s1026" style="position:absolute;margin-left:171pt;margin-top:-9pt;width:280.1pt;height:117pt;z-index:-25146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  <w:r w:rsidR="00B050BD">
        <w:t xml:space="preserve">Your local </w:t>
      </w:r>
      <w:r w:rsidR="00B050BD">
        <w:rPr>
          <w:b/>
          <w:bCs/>
        </w:rPr>
        <w:t xml:space="preserve">Civil Defence </w:t>
      </w:r>
      <w:r w:rsidR="00825A27">
        <w:rPr>
          <w:b/>
          <w:bCs/>
        </w:rPr>
        <w:br/>
      </w:r>
      <w:r w:rsidR="00B050BD">
        <w:rPr>
          <w:b/>
          <w:bCs/>
        </w:rPr>
        <w:t>Emergency Management Group</w:t>
      </w:r>
      <w:r w:rsidR="00B050BD">
        <w:t xml:space="preserve"> is the part of the government that is in charge after an </w:t>
      </w:r>
      <w:r w:rsidR="00B050BD" w:rsidRPr="00B050BD">
        <w:rPr>
          <w:b/>
          <w:bCs/>
        </w:rPr>
        <w:t>emergency</w:t>
      </w:r>
      <w:r w:rsidR="00B050BD">
        <w:t>.</w:t>
      </w:r>
      <w:r w:rsidR="00825A27" w:rsidRPr="00825A27">
        <w:rPr>
          <w:noProof/>
          <w:lang w:val="en-NZ" w:eastAsia="en-NZ"/>
        </w:rPr>
        <w:t xml:space="preserve"> </w:t>
      </w:r>
    </w:p>
    <w:p w14:paraId="7E2ADEEF" w14:textId="38D1F3FB" w:rsidR="00246DE4" w:rsidRDefault="00246DE4" w:rsidP="00195399"/>
    <w:p w14:paraId="0C0AF7B4" w14:textId="2DABE1EF" w:rsidR="00246DE4" w:rsidRDefault="00471A60" w:rsidP="00195399">
      <w:pPr>
        <w:rPr>
          <w:b/>
          <w:bCs/>
        </w:rPr>
      </w:pPr>
      <w:r w:rsidRPr="00471A60">
        <w:rPr>
          <w:b/>
          <w:bCs/>
          <w:noProof/>
        </w:rPr>
        <w:drawing>
          <wp:anchor distT="0" distB="0" distL="114300" distR="114300" simplePos="0" relativeHeight="252420096" behindDoc="0" locked="0" layoutInCell="1" allowOverlap="1" wp14:anchorId="5E9825BB" wp14:editId="7D4A1A7F">
            <wp:simplePos x="0" y="0"/>
            <wp:positionH relativeFrom="margin">
              <wp:align>left</wp:align>
            </wp:positionH>
            <wp:positionV relativeFrom="paragraph">
              <wp:posOffset>352425</wp:posOffset>
            </wp:positionV>
            <wp:extent cx="1609725" cy="1609725"/>
            <wp:effectExtent l="0" t="0" r="9525" b="0"/>
            <wp:wrapNone/>
            <wp:docPr id="404100639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00639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A27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512CE5D4" wp14:editId="467F5387">
                <wp:simplePos x="0" y="0"/>
                <wp:positionH relativeFrom="margin">
                  <wp:posOffset>2171700</wp:posOffset>
                </wp:positionH>
                <wp:positionV relativeFrom="paragraph">
                  <wp:posOffset>273050</wp:posOffset>
                </wp:positionV>
                <wp:extent cx="3557270" cy="2108200"/>
                <wp:effectExtent l="0" t="0" r="5080" b="6350"/>
                <wp:wrapNone/>
                <wp:docPr id="8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108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77B3B8" id="Rectangle 8" o:spid="_x0000_s1026" style="position:absolute;margin-left:171pt;margin-top:21.5pt;width:280.1pt;height:166pt;z-index:-25145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" fillcolor="#bdd6ee [1304]" stroked="f" strokeweight="1pt">
                <w10:wrap anchorx="margin"/>
              </v:rect>
            </w:pict>
          </mc:Fallback>
        </mc:AlternateContent>
      </w:r>
    </w:p>
    <w:p w14:paraId="61765EBF" w14:textId="75FAB2D7" w:rsidR="00246DE4" w:rsidRDefault="00246DE4" w:rsidP="00195399">
      <w:r>
        <w:rPr>
          <w:b/>
          <w:bCs/>
        </w:rPr>
        <w:t>Social media</w:t>
      </w:r>
      <w:r>
        <w:t xml:space="preserve"> means websites / </w:t>
      </w:r>
      <w:r w:rsidR="00825A27">
        <w:br/>
      </w:r>
      <w:r>
        <w:t>apps like:</w:t>
      </w:r>
    </w:p>
    <w:p w14:paraId="506BCCE3" w14:textId="1FF7A55E" w:rsidR="00246DE4" w:rsidRDefault="00246DE4" w:rsidP="00246DE4">
      <w:pPr>
        <w:pStyle w:val="Listtoplevel"/>
      </w:pPr>
      <w:r>
        <w:t>Facebook</w:t>
      </w:r>
    </w:p>
    <w:p w14:paraId="2119E545" w14:textId="783AF0B4" w:rsidR="00FF6EFC" w:rsidRDefault="00246DE4" w:rsidP="00246DE4">
      <w:pPr>
        <w:pStyle w:val="Listtoplevel"/>
      </w:pPr>
      <w:r>
        <w:t>X</w:t>
      </w:r>
      <w:r w:rsidR="00CB5417">
        <w:t xml:space="preserve"> / Twitter</w:t>
      </w:r>
      <w:r>
        <w:t>.</w:t>
      </w:r>
    </w:p>
    <w:p w14:paraId="560E61E6" w14:textId="4F5FAF45" w:rsidR="00FF6EFC" w:rsidRDefault="00FF6EFC" w:rsidP="008C2FDB"/>
    <w:p w14:paraId="5E8EBB23" w14:textId="7DD79A30" w:rsidR="00CB5417" w:rsidRDefault="00CB5417" w:rsidP="008C2FDB"/>
    <w:p w14:paraId="0F228B67" w14:textId="083118BD" w:rsidR="00FF6EFC" w:rsidRDefault="00CD432E" w:rsidP="00195399">
      <w:r>
        <w:rPr>
          <w:noProof/>
        </w:rPr>
        <w:drawing>
          <wp:anchor distT="0" distB="0" distL="114300" distR="114300" simplePos="0" relativeHeight="252006400" behindDoc="0" locked="0" layoutInCell="1" allowOverlap="1" wp14:anchorId="79A1B4DE" wp14:editId="1F2094E6">
            <wp:simplePos x="0" y="0"/>
            <wp:positionH relativeFrom="column">
              <wp:posOffset>0</wp:posOffset>
            </wp:positionH>
            <wp:positionV relativeFrom="paragraph">
              <wp:posOffset>60325</wp:posOffset>
            </wp:positionV>
            <wp:extent cx="1485900" cy="1485900"/>
            <wp:effectExtent l="0" t="0" r="0" b="0"/>
            <wp:wrapNone/>
            <wp:docPr id="1786680989" name="Picture 17866809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EFC">
        <w:t xml:space="preserve">You can find out how to contact your local Civil Defence Emergency Management Group on this </w:t>
      </w:r>
      <w:r w:rsidR="00FF6EFC">
        <w:rPr>
          <w:b/>
          <w:bCs/>
        </w:rPr>
        <w:t>website</w:t>
      </w:r>
      <w:r w:rsidR="00FF6EFC">
        <w:t>:</w:t>
      </w:r>
    </w:p>
    <w:p w14:paraId="18A1E5A7" w14:textId="7FE42578" w:rsidR="00FF6EFC" w:rsidRDefault="00FF6EFC" w:rsidP="00B050BD"/>
    <w:p w14:paraId="5A80D2FB" w14:textId="136DD699" w:rsidR="00246DE4" w:rsidRDefault="002468D8" w:rsidP="00195399">
      <w:hyperlink r:id="rId43" w:history="1">
        <w:r w:rsidRPr="002468D8">
          <w:rPr>
            <w:rStyle w:val="Hyperlink"/>
            <w:b/>
            <w:bCs/>
            <w:color w:val="auto"/>
            <w:u w:val="none"/>
          </w:rPr>
          <w:t>https://tinyurl.com/4u4bnp26</w:t>
        </w:r>
      </w:hyperlink>
      <w:r w:rsidRPr="002468D8">
        <w:rPr>
          <w:b/>
          <w:bCs/>
        </w:rPr>
        <w:t xml:space="preserve"> </w:t>
      </w:r>
    </w:p>
    <w:p w14:paraId="466421BA" w14:textId="7DC56422" w:rsidR="00CB5417" w:rsidRDefault="006E43FE" w:rsidP="00764D01">
      <w:r>
        <w:rPr>
          <w:noProof/>
        </w:rPr>
        <w:drawing>
          <wp:anchor distT="0" distB="0" distL="114300" distR="114300" simplePos="0" relativeHeight="252023808" behindDoc="0" locked="0" layoutInCell="1" allowOverlap="1" wp14:anchorId="7CF46BFB" wp14:editId="6C3DBF4F">
            <wp:simplePos x="0" y="0"/>
            <wp:positionH relativeFrom="column">
              <wp:posOffset>365125</wp:posOffset>
            </wp:positionH>
            <wp:positionV relativeFrom="paragraph">
              <wp:posOffset>304800</wp:posOffset>
            </wp:positionV>
            <wp:extent cx="892191" cy="1143000"/>
            <wp:effectExtent l="0" t="0" r="3175" b="0"/>
            <wp:wrapNone/>
            <wp:docPr id="1786681001" name="Picture 17866810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92191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BF783" w14:textId="6A2912C1" w:rsidR="00CB5417" w:rsidRDefault="00CB5417" w:rsidP="00764D01"/>
    <w:p w14:paraId="6DA1DF7C" w14:textId="117CDA0A" w:rsidR="00FF6EFC" w:rsidRPr="00FF6EFC" w:rsidRDefault="00FF6EFC" w:rsidP="008248B8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3674F875" w14:textId="0CF2DE02" w:rsidR="00B050BD" w:rsidRDefault="00B050BD" w:rsidP="008248B8"/>
    <w:p w14:paraId="1A624D61" w14:textId="77777777" w:rsidR="00B050BD" w:rsidRDefault="00B050BD" w:rsidP="008248B8"/>
    <w:p w14:paraId="090A073D" w14:textId="18014F3B" w:rsidR="00B050BD" w:rsidRDefault="00B050BD">
      <w:pPr>
        <w:spacing w:line="240" w:lineRule="auto"/>
        <w:ind w:left="0"/>
      </w:pPr>
      <w:r>
        <w:br w:type="page"/>
      </w:r>
    </w:p>
    <w:p w14:paraId="05494269" w14:textId="145A3696" w:rsidR="008248B8" w:rsidRDefault="00B050BD" w:rsidP="00B050BD">
      <w:pPr>
        <w:pStyle w:val="Heading1"/>
      </w:pPr>
      <w:bookmarkStart w:id="2" w:name="_Evacuation"/>
      <w:bookmarkEnd w:id="2"/>
      <w:r>
        <w:lastRenderedPageBreak/>
        <w:t>Evacuation</w:t>
      </w:r>
    </w:p>
    <w:p w14:paraId="68BE1C3F" w14:textId="4BB30FF2" w:rsidR="008248B8" w:rsidRDefault="00CD432E" w:rsidP="008248B8">
      <w:r>
        <w:rPr>
          <w:noProof/>
        </w:rPr>
        <w:drawing>
          <wp:anchor distT="0" distB="0" distL="114300" distR="114300" simplePos="0" relativeHeight="252009472" behindDoc="0" locked="0" layoutInCell="1" allowOverlap="1" wp14:anchorId="1D7B11B7" wp14:editId="01369EBE">
            <wp:simplePos x="0" y="0"/>
            <wp:positionH relativeFrom="column">
              <wp:posOffset>0</wp:posOffset>
            </wp:positionH>
            <wp:positionV relativeFrom="paragraph">
              <wp:posOffset>315875</wp:posOffset>
            </wp:positionV>
            <wp:extent cx="1398905" cy="1096365"/>
            <wp:effectExtent l="0" t="0" r="0" b="8890"/>
            <wp:wrapNone/>
            <wp:docPr id="1786680991" name="Picture 17866809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1" name="Evacuating with Grab Bag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411057" cy="1105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2D09C" w14:textId="0C1FEEDA" w:rsidR="00B050BD" w:rsidRDefault="00B050BD" w:rsidP="008248B8"/>
    <w:p w14:paraId="39BD198C" w14:textId="07D50D1A" w:rsidR="00B050BD" w:rsidRDefault="00B050BD" w:rsidP="008248B8">
      <w:r>
        <w:t xml:space="preserve">You might need to </w:t>
      </w:r>
      <w:r>
        <w:rPr>
          <w:b/>
          <w:bCs/>
        </w:rPr>
        <w:t>evacuate</w:t>
      </w:r>
      <w:r>
        <w:t xml:space="preserve"> after </w:t>
      </w:r>
      <w:r w:rsidR="0000645E">
        <w:t>an emergency</w:t>
      </w:r>
      <w:r w:rsidR="00764D01">
        <w:t>.</w:t>
      </w:r>
    </w:p>
    <w:p w14:paraId="1B69A153" w14:textId="4AF1869F" w:rsidR="00B050BD" w:rsidRDefault="00CD432E" w:rsidP="008248B8">
      <w:r>
        <w:rPr>
          <w:b/>
          <w:bCs/>
          <w:noProof/>
        </w:rPr>
        <w:drawing>
          <wp:anchor distT="0" distB="0" distL="114300" distR="114300" simplePos="0" relativeHeight="252010496" behindDoc="0" locked="0" layoutInCell="1" allowOverlap="1" wp14:anchorId="214874DB" wp14:editId="2F37BE11">
            <wp:simplePos x="0" y="0"/>
            <wp:positionH relativeFrom="column">
              <wp:posOffset>0</wp:posOffset>
            </wp:positionH>
            <wp:positionV relativeFrom="paragraph">
              <wp:posOffset>332105</wp:posOffset>
            </wp:positionV>
            <wp:extent cx="1399177" cy="1371600"/>
            <wp:effectExtent l="0" t="0" r="0" b="0"/>
            <wp:wrapNone/>
            <wp:docPr id="1786680992" name="Picture 17866809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2" name="leaving-home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399177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5EF0FF" w14:textId="42F82BE7" w:rsidR="00B050BD" w:rsidRDefault="00825A27" w:rsidP="008248B8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69200C5E" wp14:editId="09A0E665">
                <wp:simplePos x="0" y="0"/>
                <wp:positionH relativeFrom="margin">
                  <wp:posOffset>2171700</wp:posOffset>
                </wp:positionH>
                <wp:positionV relativeFrom="paragraph">
                  <wp:posOffset>241935</wp:posOffset>
                </wp:positionV>
                <wp:extent cx="3557270" cy="812800"/>
                <wp:effectExtent l="0" t="0" r="5080" b="6350"/>
                <wp:wrapNone/>
                <wp:docPr id="9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12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E582D7" id="Rectangle 9" o:spid="_x0000_s1026" style="position:absolute;margin-left:171pt;margin-top:19.05pt;width:280.1pt;height:64pt;z-index:-25145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" fillcolor="#bdd6ee [1304]" stroked="f" strokeweight="1pt">
                <w10:wrap anchorx="margin"/>
              </v:rect>
            </w:pict>
          </mc:Fallback>
        </mc:AlternateContent>
      </w:r>
    </w:p>
    <w:p w14:paraId="09E5F893" w14:textId="6B5F8801" w:rsidR="00B050BD" w:rsidRDefault="00B050BD" w:rsidP="008248B8">
      <w:r>
        <w:rPr>
          <w:b/>
          <w:bCs/>
        </w:rPr>
        <w:t>Evacuate</w:t>
      </w:r>
      <w:r>
        <w:t xml:space="preserve"> means leaving your home when it is not safe to stay there.</w:t>
      </w:r>
    </w:p>
    <w:p w14:paraId="58C2A94F" w14:textId="3EE63276" w:rsidR="00B050BD" w:rsidRDefault="00B050BD" w:rsidP="008248B8"/>
    <w:p w14:paraId="202AAEE3" w14:textId="20840206" w:rsidR="00B050BD" w:rsidRDefault="00B050BD" w:rsidP="008248B8"/>
    <w:p w14:paraId="034E6591" w14:textId="63FA1A99" w:rsidR="00B050BD" w:rsidRDefault="003354AB" w:rsidP="008248B8">
      <w:r>
        <w:rPr>
          <w:noProof/>
        </w:rPr>
        <w:drawing>
          <wp:anchor distT="0" distB="0" distL="114300" distR="114300" simplePos="0" relativeHeight="252011520" behindDoc="0" locked="0" layoutInCell="1" allowOverlap="1" wp14:anchorId="6CB4AD35" wp14:editId="6A557447">
            <wp:simplePos x="0" y="0"/>
            <wp:positionH relativeFrom="column">
              <wp:posOffset>1</wp:posOffset>
            </wp:positionH>
            <wp:positionV relativeFrom="paragraph">
              <wp:posOffset>172720</wp:posOffset>
            </wp:positionV>
            <wp:extent cx="1720850" cy="1206653"/>
            <wp:effectExtent l="0" t="0" r="0" b="0"/>
            <wp:wrapNone/>
            <wp:docPr id="1786680993" name="Picture 17866809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3" name="Evacuating with Grab Bag towards whanau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724062" cy="120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50BD">
        <w:t xml:space="preserve">If you can </w:t>
      </w:r>
      <w:r w:rsidR="00971CD9">
        <w:t xml:space="preserve">it is best to </w:t>
      </w:r>
      <w:r w:rsidR="00B050BD">
        <w:t>go to stay with:</w:t>
      </w:r>
    </w:p>
    <w:p w14:paraId="7DCF1D59" w14:textId="70293032" w:rsidR="00B050BD" w:rsidRDefault="00B050BD" w:rsidP="00B050BD">
      <w:pPr>
        <w:pStyle w:val="Listtoplevel"/>
      </w:pPr>
      <w:r>
        <w:t>friends</w:t>
      </w:r>
    </w:p>
    <w:p w14:paraId="3EA0BD2F" w14:textId="43BEF844" w:rsidR="00B050BD" w:rsidRDefault="00B050BD" w:rsidP="00B050BD">
      <w:pPr>
        <w:pStyle w:val="Listtoplevel"/>
      </w:pPr>
      <w:r>
        <w:t>whānau / family.</w:t>
      </w:r>
    </w:p>
    <w:p w14:paraId="104728FD" w14:textId="52C171C1" w:rsidR="00B050BD" w:rsidRDefault="00B050BD" w:rsidP="00B050BD"/>
    <w:p w14:paraId="6235C8E9" w14:textId="14EE4148" w:rsidR="00B050BD" w:rsidRDefault="003354AB" w:rsidP="00B050BD">
      <w:r>
        <w:rPr>
          <w:noProof/>
        </w:rPr>
        <w:drawing>
          <wp:anchor distT="0" distB="0" distL="114300" distR="114300" simplePos="0" relativeHeight="252012544" behindDoc="0" locked="0" layoutInCell="1" allowOverlap="1" wp14:anchorId="58EE3178" wp14:editId="4790AE01">
            <wp:simplePos x="0" y="0"/>
            <wp:positionH relativeFrom="column">
              <wp:posOffset>0</wp:posOffset>
            </wp:positionH>
            <wp:positionV relativeFrom="paragraph">
              <wp:posOffset>337185</wp:posOffset>
            </wp:positionV>
            <wp:extent cx="1720850" cy="959566"/>
            <wp:effectExtent l="0" t="0" r="0" b="0"/>
            <wp:wrapNone/>
            <wp:docPr id="1786680994" name="Picture 17866809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4" name="Arriving at Civil Defence Centre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20850" cy="959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05E51B" w14:textId="74099707" w:rsidR="00B050BD" w:rsidRDefault="00B050BD" w:rsidP="00B050BD">
      <w:r>
        <w:t xml:space="preserve">You can go to a </w:t>
      </w:r>
      <w:r>
        <w:rPr>
          <w:b/>
          <w:bCs/>
        </w:rPr>
        <w:t>Civil Defence Centre</w:t>
      </w:r>
      <w:r>
        <w:t xml:space="preserve"> if you have nowhere else to go.</w:t>
      </w:r>
    </w:p>
    <w:p w14:paraId="50175028" w14:textId="0262CFEC" w:rsidR="00B050BD" w:rsidRDefault="00B050BD" w:rsidP="00B050BD"/>
    <w:p w14:paraId="07CB5A62" w14:textId="2149527D" w:rsidR="00B050BD" w:rsidRDefault="00B050BD" w:rsidP="00B050BD"/>
    <w:p w14:paraId="6A32590C" w14:textId="01E9A58A" w:rsidR="00B050BD" w:rsidRDefault="003354AB" w:rsidP="00B050B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13568" behindDoc="0" locked="0" layoutInCell="1" allowOverlap="1" wp14:anchorId="7B804412" wp14:editId="10E46B76">
            <wp:simplePos x="0" y="0"/>
            <wp:positionH relativeFrom="column">
              <wp:posOffset>0</wp:posOffset>
            </wp:positionH>
            <wp:positionV relativeFrom="paragraph">
              <wp:posOffset>-133350</wp:posOffset>
            </wp:positionV>
            <wp:extent cx="1828800" cy="1293087"/>
            <wp:effectExtent l="0" t="0" r="0" b="0"/>
            <wp:wrapNone/>
            <wp:docPr id="1786680995" name="Picture 17866809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5" name="community centre hall building accessible ramp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93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5A27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0FBE2A0B" wp14:editId="25FB3D60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143000"/>
                <wp:effectExtent l="0" t="0" r="5080" b="0"/>
                <wp:wrapNone/>
                <wp:docPr id="11" name="Rectangle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3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7E7BEF" id="Rectangle 11" o:spid="_x0000_s1026" style="position:absolute;margin-left:171pt;margin-top:-9pt;width:280.1pt;height:90pt;z-index:-25145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  <w:r w:rsidR="00B050BD">
        <w:t xml:space="preserve">A </w:t>
      </w:r>
      <w:r w:rsidR="00B050BD">
        <w:rPr>
          <w:b/>
          <w:bCs/>
        </w:rPr>
        <w:t>Civil Defence Centre</w:t>
      </w:r>
      <w:r w:rsidR="00B050BD">
        <w:t xml:space="preserve"> is a place where you can stay if you have nowhere else to go.</w:t>
      </w:r>
      <w:r w:rsidR="00825A27" w:rsidRPr="00825A27">
        <w:rPr>
          <w:noProof/>
          <w:lang w:val="en-NZ" w:eastAsia="en-NZ"/>
        </w:rPr>
        <w:t xml:space="preserve"> </w:t>
      </w:r>
    </w:p>
    <w:p w14:paraId="7EF6271B" w14:textId="4447319E" w:rsidR="00B050BD" w:rsidRDefault="00B050BD" w:rsidP="00B050BD"/>
    <w:p w14:paraId="4AD4821A" w14:textId="558FEA86" w:rsidR="00B050BD" w:rsidRDefault="00B050BD" w:rsidP="00B050BD"/>
    <w:p w14:paraId="0D24F0AC" w14:textId="30FAF9AA" w:rsidR="00B050BD" w:rsidRDefault="003354AB" w:rsidP="00B050BD">
      <w:r>
        <w:rPr>
          <w:noProof/>
        </w:rPr>
        <w:drawing>
          <wp:anchor distT="0" distB="0" distL="114300" distR="114300" simplePos="0" relativeHeight="252014592" behindDoc="0" locked="0" layoutInCell="1" allowOverlap="1" wp14:anchorId="06B0859C" wp14:editId="342D7A2A">
            <wp:simplePos x="0" y="0"/>
            <wp:positionH relativeFrom="column">
              <wp:posOffset>0</wp:posOffset>
            </wp:positionH>
            <wp:positionV relativeFrom="paragraph">
              <wp:posOffset>76200</wp:posOffset>
            </wp:positionV>
            <wp:extent cx="1708150" cy="1708150"/>
            <wp:effectExtent l="0" t="0" r="6350" b="6350"/>
            <wp:wrapNone/>
            <wp:docPr id="1786680996" name="Picture 17866809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6" name="Cold clothing winter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708150" cy="170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50BD">
        <w:t xml:space="preserve">The Civil Defence Centre </w:t>
      </w:r>
      <w:r w:rsidR="00764D01">
        <w:t>might have</w:t>
      </w:r>
      <w:r w:rsidR="00B050BD">
        <w:t xml:space="preserve"> things you need like:</w:t>
      </w:r>
    </w:p>
    <w:p w14:paraId="3851F058" w14:textId="388642F4" w:rsidR="00B050BD" w:rsidRDefault="00B050BD" w:rsidP="00B050BD">
      <w:pPr>
        <w:pStyle w:val="Listtoplevel"/>
      </w:pPr>
      <w:r>
        <w:t>food</w:t>
      </w:r>
    </w:p>
    <w:p w14:paraId="0FA2DCCB" w14:textId="51EC0BAE" w:rsidR="00B050BD" w:rsidRDefault="00B050BD" w:rsidP="00B050BD">
      <w:pPr>
        <w:pStyle w:val="Listtoplevel"/>
      </w:pPr>
      <w:r>
        <w:t>warm clothes.</w:t>
      </w:r>
    </w:p>
    <w:p w14:paraId="6788F0C5" w14:textId="4EC2BCA1" w:rsidR="00B050BD" w:rsidRDefault="00B050BD" w:rsidP="00B050BD"/>
    <w:p w14:paraId="1FCB408F" w14:textId="53788025" w:rsidR="00B050BD" w:rsidRDefault="00B050BD" w:rsidP="00B050BD"/>
    <w:p w14:paraId="68EA354F" w14:textId="3A3C2342" w:rsidR="00FF6EFC" w:rsidRDefault="003354AB" w:rsidP="002468D8">
      <w:r>
        <w:rPr>
          <w:noProof/>
        </w:rPr>
        <w:drawing>
          <wp:anchor distT="0" distB="0" distL="114300" distR="114300" simplePos="0" relativeHeight="252016640" behindDoc="0" locked="0" layoutInCell="1" allowOverlap="1" wp14:anchorId="25836828" wp14:editId="4B6CE6C3">
            <wp:simplePos x="0" y="0"/>
            <wp:positionH relativeFrom="column">
              <wp:posOffset>0</wp:posOffset>
            </wp:positionH>
            <wp:positionV relativeFrom="paragraph">
              <wp:posOffset>192405</wp:posOffset>
            </wp:positionV>
            <wp:extent cx="1943100" cy="884147"/>
            <wp:effectExtent l="0" t="0" r="0" b="0"/>
            <wp:wrapNone/>
            <wp:docPr id="1786680997" name="Picture 17866809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4" name="Civil Defence Website and Banner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884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EFC">
        <w:t xml:space="preserve">You can find where the Civil Defence Centres are on </w:t>
      </w:r>
      <w:r w:rsidR="002468D8">
        <w:t xml:space="preserve">your local </w:t>
      </w:r>
      <w:r w:rsidR="002468D8" w:rsidRPr="002468D8">
        <w:t>Civil Defence Emergency Management</w:t>
      </w:r>
      <w:r w:rsidR="002468D8">
        <w:rPr>
          <w:b/>
          <w:bCs/>
        </w:rPr>
        <w:t xml:space="preserve"> </w:t>
      </w:r>
      <w:r w:rsidR="002468D8" w:rsidRPr="002468D8">
        <w:t>Group</w:t>
      </w:r>
      <w:r w:rsidR="002468D8">
        <w:t xml:space="preserve"> website.</w:t>
      </w:r>
    </w:p>
    <w:p w14:paraId="4E70894C" w14:textId="4E50025F" w:rsidR="002468D8" w:rsidRDefault="002468D8" w:rsidP="002468D8"/>
    <w:p w14:paraId="6E77E793" w14:textId="08FBF648" w:rsidR="002468D8" w:rsidRDefault="002468D8" w:rsidP="002468D8"/>
    <w:p w14:paraId="097C2A77" w14:textId="77777777" w:rsidR="00A6365F" w:rsidRDefault="00A6365F">
      <w:pPr>
        <w:spacing w:line="240" w:lineRule="auto"/>
        <w:ind w:left="0"/>
      </w:pPr>
      <w:r>
        <w:br w:type="page"/>
      </w:r>
    </w:p>
    <w:p w14:paraId="4523CFA5" w14:textId="5AA510A3" w:rsidR="002468D8" w:rsidRPr="002468D8" w:rsidRDefault="003354AB" w:rsidP="002468D8">
      <w:r>
        <w:rPr>
          <w:noProof/>
        </w:rPr>
        <w:lastRenderedPageBreak/>
        <w:drawing>
          <wp:anchor distT="0" distB="0" distL="114300" distR="114300" simplePos="0" relativeHeight="252018688" behindDoc="0" locked="0" layoutInCell="1" allowOverlap="1" wp14:anchorId="1535BDC3" wp14:editId="2BDDA793">
            <wp:simplePos x="0" y="0"/>
            <wp:positionH relativeFrom="column">
              <wp:posOffset>12700</wp:posOffset>
            </wp:positionH>
            <wp:positionV relativeFrom="paragraph">
              <wp:posOffset>34290</wp:posOffset>
            </wp:positionV>
            <wp:extent cx="1485900" cy="1485900"/>
            <wp:effectExtent l="0" t="0" r="0" b="0"/>
            <wp:wrapNone/>
            <wp:docPr id="1786680998" name="Picture 17866809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8D8">
        <w:t xml:space="preserve">You can find your local Civil Defence Emergency Management Group website on this </w:t>
      </w:r>
      <w:r w:rsidR="002468D8">
        <w:rPr>
          <w:b/>
          <w:bCs/>
        </w:rPr>
        <w:t>website</w:t>
      </w:r>
      <w:r w:rsidR="002468D8">
        <w:t>:</w:t>
      </w:r>
    </w:p>
    <w:p w14:paraId="724C40A5" w14:textId="4D497BBE" w:rsidR="00FF6EFC" w:rsidRDefault="00FF6EFC" w:rsidP="00FF6EFC"/>
    <w:p w14:paraId="50785A76" w14:textId="77777777" w:rsidR="002468D8" w:rsidRPr="002468D8" w:rsidRDefault="002468D8" w:rsidP="002468D8">
      <w:hyperlink r:id="rId49" w:history="1">
        <w:r w:rsidRPr="002468D8">
          <w:rPr>
            <w:rStyle w:val="Hyperlink"/>
            <w:b/>
            <w:bCs/>
            <w:color w:val="auto"/>
            <w:u w:val="none"/>
          </w:rPr>
          <w:t>https://tinyurl.com/4u4bnp26</w:t>
        </w:r>
      </w:hyperlink>
      <w:r w:rsidRPr="002468D8">
        <w:rPr>
          <w:b/>
          <w:bCs/>
        </w:rPr>
        <w:t xml:space="preserve"> </w:t>
      </w:r>
    </w:p>
    <w:p w14:paraId="59E0366E" w14:textId="1ECEDD02" w:rsidR="00FF6EFC" w:rsidRDefault="008F1AAD" w:rsidP="008C2FDB">
      <w:r>
        <w:rPr>
          <w:noProof/>
        </w:rPr>
        <w:drawing>
          <wp:anchor distT="0" distB="0" distL="114300" distR="114300" simplePos="0" relativeHeight="252020736" behindDoc="0" locked="0" layoutInCell="1" allowOverlap="1" wp14:anchorId="01744A0C" wp14:editId="78279C6B">
            <wp:simplePos x="0" y="0"/>
            <wp:positionH relativeFrom="column">
              <wp:posOffset>304800</wp:posOffset>
            </wp:positionH>
            <wp:positionV relativeFrom="paragraph">
              <wp:posOffset>170180</wp:posOffset>
            </wp:positionV>
            <wp:extent cx="892191" cy="1143000"/>
            <wp:effectExtent l="0" t="0" r="3175" b="0"/>
            <wp:wrapNone/>
            <wp:docPr id="1786680999" name="Picture 17866809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92191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F71E8C" w14:textId="2F994420" w:rsidR="00A6365F" w:rsidRDefault="00A6365F" w:rsidP="008C2FDB"/>
    <w:p w14:paraId="25F4518B" w14:textId="6757651C" w:rsidR="00FF6EFC" w:rsidRDefault="00FF6EFC" w:rsidP="008C2FDB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0C94BFED" w14:textId="0C2E11CF" w:rsidR="00FF6EFC" w:rsidRDefault="00FF6EFC" w:rsidP="00FF6EFC"/>
    <w:p w14:paraId="2FFAB9EA" w14:textId="548A19B5" w:rsidR="002468D8" w:rsidRDefault="003354AB" w:rsidP="00FF6EFC">
      <w:r>
        <w:rPr>
          <w:noProof/>
        </w:rPr>
        <w:drawing>
          <wp:anchor distT="0" distB="0" distL="114300" distR="114300" simplePos="0" relativeHeight="252021760" behindDoc="0" locked="0" layoutInCell="1" allowOverlap="1" wp14:anchorId="5C6F846C" wp14:editId="4F98396E">
            <wp:simplePos x="0" y="0"/>
            <wp:positionH relativeFrom="column">
              <wp:posOffset>12700</wp:posOffset>
            </wp:positionH>
            <wp:positionV relativeFrom="paragraph">
              <wp:posOffset>327660</wp:posOffset>
            </wp:positionV>
            <wp:extent cx="1358900" cy="1350010"/>
            <wp:effectExtent l="0" t="0" r="0" b="2540"/>
            <wp:wrapNone/>
            <wp:docPr id="1786681000" name="Picture 17866810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0" name="no access inaccessible steps wheelchair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358900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EA5A39" w14:textId="300896B3" w:rsidR="002468D8" w:rsidRDefault="002468D8" w:rsidP="00FF6EFC">
      <w:r>
        <w:t>Contact your local Civil Defence Emergency Management Group if you cannot get to a Civil Defence Centre.</w:t>
      </w:r>
    </w:p>
    <w:p w14:paraId="7CFDC441" w14:textId="43B267CB" w:rsidR="002468D8" w:rsidRDefault="00181095" w:rsidP="00FF6EFC">
      <w:r>
        <w:rPr>
          <w:noProof/>
        </w:rPr>
        <w:drawing>
          <wp:anchor distT="0" distB="0" distL="114300" distR="114300" simplePos="0" relativeHeight="252024832" behindDoc="0" locked="0" layoutInCell="1" allowOverlap="1" wp14:anchorId="7F67AE8E" wp14:editId="1DE021BB">
            <wp:simplePos x="0" y="0"/>
            <wp:positionH relativeFrom="column">
              <wp:posOffset>-114300</wp:posOffset>
            </wp:positionH>
            <wp:positionV relativeFrom="paragraph">
              <wp:posOffset>289560</wp:posOffset>
            </wp:positionV>
            <wp:extent cx="2059001" cy="1746250"/>
            <wp:effectExtent l="0" t="0" r="0" b="0"/>
            <wp:wrapNone/>
            <wp:docPr id="1786681002" name="Picture 17866810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2" name="Computer support internet wheelchair older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59001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3CFD9" w14:textId="0D8B2E25" w:rsidR="002468D8" w:rsidRDefault="002468D8" w:rsidP="00FF6EFC"/>
    <w:p w14:paraId="79D941E1" w14:textId="05AFC8AE" w:rsidR="002468D8" w:rsidRDefault="002468D8" w:rsidP="00FF6EFC">
      <w:r>
        <w:t xml:space="preserve">You can find out how to contact your local Civil Defence Emergency Management Group on their website. </w:t>
      </w:r>
    </w:p>
    <w:p w14:paraId="3ADEA161" w14:textId="09E1E3E7" w:rsidR="00F33C72" w:rsidRDefault="00F33C72" w:rsidP="00FF6EFC"/>
    <w:p w14:paraId="39F0CA58" w14:textId="02868DB9" w:rsidR="00F33C72" w:rsidRDefault="00F33C72" w:rsidP="00FF6EFC"/>
    <w:p w14:paraId="3963A7C6" w14:textId="1756CC99" w:rsidR="00A6365F" w:rsidRDefault="00A6365F">
      <w:pPr>
        <w:spacing w:line="240" w:lineRule="auto"/>
        <w:ind w:left="0"/>
      </w:pPr>
      <w:r>
        <w:br w:type="page"/>
      </w:r>
    </w:p>
    <w:p w14:paraId="516F32D8" w14:textId="7EF7ACA6" w:rsidR="00F33C72" w:rsidRDefault="00A6365F" w:rsidP="00F33C72">
      <w:r>
        <w:rPr>
          <w:noProof/>
        </w:rPr>
        <w:lastRenderedPageBreak/>
        <w:drawing>
          <wp:anchor distT="0" distB="0" distL="114300" distR="114300" simplePos="0" relativeHeight="252025856" behindDoc="0" locked="0" layoutInCell="1" allowOverlap="1" wp14:anchorId="5AC61262" wp14:editId="583FF74F">
            <wp:simplePos x="0" y="0"/>
            <wp:positionH relativeFrom="column">
              <wp:posOffset>12700</wp:posOffset>
            </wp:positionH>
            <wp:positionV relativeFrom="paragraph">
              <wp:posOffset>-226060</wp:posOffset>
            </wp:positionV>
            <wp:extent cx="1493767" cy="1608455"/>
            <wp:effectExtent l="0" t="0" r="0" b="0"/>
            <wp:wrapNone/>
            <wp:docPr id="1786681003" name="Picture 17866810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3" name="Medicine medication pills prescription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493767" cy="160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C72">
        <w:t>When you evacuate you should take important things you need like:</w:t>
      </w:r>
    </w:p>
    <w:p w14:paraId="31FE6BC0" w14:textId="019B2FF7" w:rsidR="00F33C72" w:rsidRDefault="00F33C72" w:rsidP="00F33C72">
      <w:pPr>
        <w:pStyle w:val="Listtoplevel"/>
      </w:pPr>
      <w:r>
        <w:t>medicine</w:t>
      </w:r>
    </w:p>
    <w:p w14:paraId="08787214" w14:textId="434FED85" w:rsidR="00F33C72" w:rsidRDefault="00181095" w:rsidP="00F33C72">
      <w:pPr>
        <w:pStyle w:val="Listtoplevel"/>
      </w:pPr>
      <w:r>
        <w:drawing>
          <wp:anchor distT="0" distB="0" distL="114300" distR="114300" simplePos="0" relativeHeight="252026880" behindDoc="0" locked="0" layoutInCell="1" allowOverlap="1" wp14:anchorId="51E6D3A5" wp14:editId="12D3F360">
            <wp:simplePos x="0" y="0"/>
            <wp:positionH relativeFrom="column">
              <wp:posOffset>12700</wp:posOffset>
            </wp:positionH>
            <wp:positionV relativeFrom="paragraph">
              <wp:posOffset>17780</wp:posOffset>
            </wp:positionV>
            <wp:extent cx="1373730" cy="1943100"/>
            <wp:effectExtent l="0" t="0" r="0" b="0"/>
            <wp:wrapNone/>
            <wp:docPr id="1786681004" name="Picture 17866810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4" name="Family baby gay LGBTQ rainbow queer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37373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3C72">
        <w:t>warm clothes</w:t>
      </w:r>
    </w:p>
    <w:p w14:paraId="0FBD2E21" w14:textId="51DDC15D" w:rsidR="00F33C72" w:rsidRDefault="00F33C72" w:rsidP="00F33C72">
      <w:pPr>
        <w:pStyle w:val="Listtoplevel"/>
      </w:pPr>
      <w:r>
        <w:t>things for your baby if you have one.</w:t>
      </w:r>
    </w:p>
    <w:p w14:paraId="679F58B1" w14:textId="243685B8" w:rsidR="00F33C72" w:rsidRDefault="00F33C72" w:rsidP="00F33C72"/>
    <w:p w14:paraId="671A5AAF" w14:textId="5A2D43CF" w:rsidR="00F33C72" w:rsidRDefault="00FA6FED" w:rsidP="00F33C72">
      <w:r>
        <w:rPr>
          <w:noProof/>
        </w:rPr>
        <w:drawing>
          <wp:anchor distT="0" distB="0" distL="114300" distR="114300" simplePos="0" relativeHeight="252027904" behindDoc="0" locked="0" layoutInCell="1" allowOverlap="1" wp14:anchorId="5C5EE2A0" wp14:editId="28CBCAD2">
            <wp:simplePos x="0" y="0"/>
            <wp:positionH relativeFrom="column">
              <wp:posOffset>17238</wp:posOffset>
            </wp:positionH>
            <wp:positionV relativeFrom="paragraph">
              <wp:posOffset>15240</wp:posOffset>
            </wp:positionV>
            <wp:extent cx="1371600" cy="1245320"/>
            <wp:effectExtent l="0" t="0" r="0" b="0"/>
            <wp:wrapNone/>
            <wp:docPr id="1786681005" name="Picture 17866810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5" name="Evacuating with grab bag and disability assist dog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24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5EA5A" w14:textId="09534290" w:rsidR="00F33C72" w:rsidRDefault="00F33C72" w:rsidP="00F33C72">
      <w:r>
        <w:t xml:space="preserve">Take your </w:t>
      </w:r>
      <w:r w:rsidRPr="00FF6EFC">
        <w:rPr>
          <w:b/>
          <w:bCs/>
        </w:rPr>
        <w:t>disability assist dog</w:t>
      </w:r>
      <w:r>
        <w:t xml:space="preserve"> if you have one.</w:t>
      </w:r>
    </w:p>
    <w:p w14:paraId="58CC656C" w14:textId="08B5E077" w:rsidR="00F33C72" w:rsidRDefault="00F33C72" w:rsidP="00F33C72"/>
    <w:p w14:paraId="345BBB46" w14:textId="5B5790ED" w:rsidR="00F33C72" w:rsidRDefault="00FA6FED" w:rsidP="00F33C72">
      <w:r>
        <w:rPr>
          <w:noProof/>
        </w:rPr>
        <w:drawing>
          <wp:anchor distT="0" distB="0" distL="114300" distR="114300" simplePos="0" relativeHeight="252028928" behindDoc="0" locked="0" layoutInCell="1" allowOverlap="1" wp14:anchorId="290992F1" wp14:editId="4C6EBABB">
            <wp:simplePos x="0" y="0"/>
            <wp:positionH relativeFrom="column">
              <wp:posOffset>-139012</wp:posOffset>
            </wp:positionH>
            <wp:positionV relativeFrom="paragraph">
              <wp:posOffset>80645</wp:posOffset>
            </wp:positionV>
            <wp:extent cx="1876918" cy="1326901"/>
            <wp:effectExtent l="0" t="0" r="0" b="6985"/>
            <wp:wrapNone/>
            <wp:docPr id="1786681006" name="Picture 17866810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6" name="Blind guide dog sit bench happy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76918" cy="1326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8C3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65088" behindDoc="1" locked="0" layoutInCell="1" allowOverlap="1" wp14:anchorId="656EDECD" wp14:editId="0FE5A3E3">
                <wp:simplePos x="0" y="0"/>
                <wp:positionH relativeFrom="margin">
                  <wp:posOffset>2171700</wp:posOffset>
                </wp:positionH>
                <wp:positionV relativeFrom="paragraph">
                  <wp:posOffset>243840</wp:posOffset>
                </wp:positionV>
                <wp:extent cx="3557270" cy="1155700"/>
                <wp:effectExtent l="0" t="0" r="5080" b="6350"/>
                <wp:wrapNone/>
                <wp:docPr id="12" name="Rectangl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55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2D8EA2" id="Rectangle 12" o:spid="_x0000_s1026" style="position:absolute;margin-left:171pt;margin-top:19.2pt;width:280.1pt;height:91pt;z-index:-25145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</w:p>
    <w:p w14:paraId="3E2C3A81" w14:textId="4CF2FA7C" w:rsidR="00F33C72" w:rsidRDefault="00F33C72" w:rsidP="00F33C72">
      <w:r>
        <w:t xml:space="preserve">A </w:t>
      </w:r>
      <w:r>
        <w:rPr>
          <w:b/>
          <w:bCs/>
        </w:rPr>
        <w:t>disability assist dog</w:t>
      </w:r>
      <w:r>
        <w:t xml:space="preserve"> is a dog that supports a disabled person like a guide dog for a blind person.</w:t>
      </w:r>
    </w:p>
    <w:p w14:paraId="2D55462F" w14:textId="3B724594" w:rsidR="007E2574" w:rsidRDefault="007E2574" w:rsidP="00F33C72"/>
    <w:p w14:paraId="29E403B4" w14:textId="25DA408E" w:rsidR="007E2574" w:rsidRDefault="00181095" w:rsidP="00F33C72">
      <w:r>
        <w:rPr>
          <w:noProof/>
        </w:rPr>
        <w:drawing>
          <wp:anchor distT="0" distB="0" distL="114300" distR="114300" simplePos="0" relativeHeight="252029952" behindDoc="0" locked="0" layoutInCell="1" allowOverlap="1" wp14:anchorId="73589D4F" wp14:editId="36C95588">
            <wp:simplePos x="0" y="0"/>
            <wp:positionH relativeFrom="column">
              <wp:posOffset>0</wp:posOffset>
            </wp:positionH>
            <wp:positionV relativeFrom="paragraph">
              <wp:posOffset>125730</wp:posOffset>
            </wp:positionV>
            <wp:extent cx="1485900" cy="1189904"/>
            <wp:effectExtent l="0" t="0" r="0" b="0"/>
            <wp:wrapNone/>
            <wp:docPr id="1786681007" name="Picture 17866810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7" name="Grab bag with essential items and pet food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189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DE614" w14:textId="67403911" w:rsidR="007E2574" w:rsidRDefault="007E2574" w:rsidP="00F33C72">
      <w:r>
        <w:t xml:space="preserve">Take important things your dog needs like </w:t>
      </w:r>
      <w:r w:rsidR="00181095">
        <w:t>food</w:t>
      </w:r>
      <w:r>
        <w:t>.</w:t>
      </w:r>
    </w:p>
    <w:p w14:paraId="7EE15B05" w14:textId="053B5B2D" w:rsidR="002468D8" w:rsidRDefault="00F33C72" w:rsidP="00F33C72">
      <w:r>
        <w:br w:type="page"/>
      </w:r>
    </w:p>
    <w:p w14:paraId="1E07FBC4" w14:textId="446721F8" w:rsidR="00F33C72" w:rsidRPr="00F33C72" w:rsidRDefault="001504BE" w:rsidP="001504BE">
      <w:pPr>
        <w:pStyle w:val="Heading1"/>
      </w:pPr>
      <w:bookmarkStart w:id="3" w:name="_Accommodation"/>
      <w:bookmarkStart w:id="4" w:name="_Road_travel"/>
      <w:bookmarkEnd w:id="3"/>
      <w:bookmarkEnd w:id="4"/>
      <w:r>
        <w:lastRenderedPageBreak/>
        <w:t>Road travel</w:t>
      </w:r>
    </w:p>
    <w:p w14:paraId="508F9A68" w14:textId="5149F21D" w:rsidR="002468D8" w:rsidRDefault="006C2246" w:rsidP="002468D8">
      <w:r>
        <w:rPr>
          <w:noProof/>
        </w:rPr>
        <w:drawing>
          <wp:anchor distT="0" distB="0" distL="114300" distR="114300" simplePos="0" relativeHeight="252053504" behindDoc="0" locked="0" layoutInCell="1" allowOverlap="1" wp14:anchorId="4EF0FFCB" wp14:editId="0785E3B4">
            <wp:simplePos x="0" y="0"/>
            <wp:positionH relativeFrom="column">
              <wp:posOffset>0</wp:posOffset>
            </wp:positionH>
            <wp:positionV relativeFrom="paragraph">
              <wp:posOffset>273685</wp:posOffset>
            </wp:positionV>
            <wp:extent cx="1276350" cy="1276350"/>
            <wp:effectExtent l="0" t="0" r="0" b="0"/>
            <wp:wrapNone/>
            <wp:docPr id="260" name="Picture 2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Safety danger alert (1)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063AF1" w14:textId="618F4B55" w:rsidR="001504BE" w:rsidRDefault="001504BE" w:rsidP="002468D8"/>
    <w:p w14:paraId="4F08B5B7" w14:textId="1EFE13BF" w:rsidR="001504BE" w:rsidRDefault="001504BE" w:rsidP="002468D8">
      <w:r>
        <w:t>You should check it is safe before travelling on the road.</w:t>
      </w:r>
    </w:p>
    <w:p w14:paraId="596BF82B" w14:textId="03334374" w:rsidR="001504BE" w:rsidRDefault="001504BE" w:rsidP="002468D8"/>
    <w:p w14:paraId="7D277647" w14:textId="73F6822C" w:rsidR="001504BE" w:rsidRDefault="006C2246" w:rsidP="002468D8">
      <w:r>
        <w:rPr>
          <w:noProof/>
          <w:lang w:eastAsia="en-GB"/>
        </w:rPr>
        <w:drawing>
          <wp:anchor distT="0" distB="0" distL="114300" distR="114300" simplePos="0" relativeHeight="252055552" behindDoc="0" locked="0" layoutInCell="1" allowOverlap="1" wp14:anchorId="1A085905" wp14:editId="679E38F6">
            <wp:simplePos x="0" y="0"/>
            <wp:positionH relativeFrom="margin">
              <wp:posOffset>-6350</wp:posOffset>
            </wp:positionH>
            <wp:positionV relativeFrom="paragraph">
              <wp:posOffset>146685</wp:posOffset>
            </wp:positionV>
            <wp:extent cx="1098550" cy="1098550"/>
            <wp:effectExtent l="0" t="0" r="6350" b="6350"/>
            <wp:wrapNone/>
            <wp:docPr id="261" name="Picture 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98550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EB638" w14:textId="0EA53BDF" w:rsidR="001504BE" w:rsidRDefault="001504BE" w:rsidP="002468D8">
      <w:r>
        <w:t>To find out if it is safe you can check with your local:</w:t>
      </w:r>
    </w:p>
    <w:p w14:paraId="455C524B" w14:textId="37AE0C5A" w:rsidR="001504BE" w:rsidRDefault="006C2246" w:rsidP="001504BE">
      <w:pPr>
        <w:pStyle w:val="Listtoplevel"/>
      </w:pPr>
      <w:r>
        <w:drawing>
          <wp:anchor distT="0" distB="0" distL="114300" distR="114300" simplePos="0" relativeHeight="252056576" behindDoc="0" locked="0" layoutInCell="1" allowOverlap="1" wp14:anchorId="408E384B" wp14:editId="160FBAC9">
            <wp:simplePos x="0" y="0"/>
            <wp:positionH relativeFrom="column">
              <wp:posOffset>0</wp:posOffset>
            </wp:positionH>
            <wp:positionV relativeFrom="paragraph">
              <wp:posOffset>530225</wp:posOffset>
            </wp:positionV>
            <wp:extent cx="1485900" cy="1105946"/>
            <wp:effectExtent l="0" t="0" r="0" b="0"/>
            <wp:wrapNone/>
            <wp:docPr id="262" name="Picture 2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Council Help Desk reception city regional district local government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105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04BE">
        <w:t xml:space="preserve">Civil Defence Emergency Management Group </w:t>
      </w:r>
    </w:p>
    <w:p w14:paraId="0B698BB7" w14:textId="32550132" w:rsidR="001504BE" w:rsidRDefault="001504BE" w:rsidP="001504BE">
      <w:pPr>
        <w:pStyle w:val="Listtoplevel"/>
      </w:pPr>
      <w:r>
        <w:rPr>
          <w:b/>
          <w:bCs/>
        </w:rPr>
        <w:t>council</w:t>
      </w:r>
      <w:r>
        <w:t>.</w:t>
      </w:r>
    </w:p>
    <w:p w14:paraId="6D454631" w14:textId="220B773B" w:rsidR="001504BE" w:rsidRDefault="006C2246" w:rsidP="001504BE">
      <w:r>
        <w:rPr>
          <w:noProof/>
        </w:rPr>
        <w:drawing>
          <wp:anchor distT="0" distB="0" distL="114300" distR="114300" simplePos="0" relativeHeight="252057600" behindDoc="0" locked="0" layoutInCell="1" allowOverlap="1" wp14:anchorId="2081CA0D" wp14:editId="6562C5BA">
            <wp:simplePos x="0" y="0"/>
            <wp:positionH relativeFrom="column">
              <wp:posOffset>0</wp:posOffset>
            </wp:positionH>
            <wp:positionV relativeFrom="paragraph">
              <wp:posOffset>213360</wp:posOffset>
            </wp:positionV>
            <wp:extent cx="1828800" cy="1828800"/>
            <wp:effectExtent l="0" t="0" r="0" b="0"/>
            <wp:wrapNone/>
            <wp:docPr id="263" name="Picture 2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Council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3458AF" w14:textId="626D9C21" w:rsidR="001504BE" w:rsidRDefault="00825A27" w:rsidP="001504BE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5802B85A" wp14:editId="2BF7C01E">
                <wp:simplePos x="0" y="0"/>
                <wp:positionH relativeFrom="margin">
                  <wp:posOffset>2171700</wp:posOffset>
                </wp:positionH>
                <wp:positionV relativeFrom="paragraph">
                  <wp:posOffset>276225</wp:posOffset>
                </wp:positionV>
                <wp:extent cx="3557270" cy="1092200"/>
                <wp:effectExtent l="0" t="0" r="5080" b="0"/>
                <wp:wrapNone/>
                <wp:docPr id="18" name="Rectangle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092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88A6B0" id="Rectangle 18" o:spid="_x0000_s1026" style="position:absolute;margin-left:171pt;margin-top:21.75pt;width:280.1pt;height:86pt;z-index:-25144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</w:p>
    <w:p w14:paraId="7B01DA6F" w14:textId="5EBD3DAD" w:rsidR="001504BE" w:rsidRDefault="001504BE" w:rsidP="001504BE">
      <w:r>
        <w:t xml:space="preserve">Your </w:t>
      </w:r>
      <w:r>
        <w:rPr>
          <w:b/>
          <w:bCs/>
        </w:rPr>
        <w:t xml:space="preserve">council </w:t>
      </w:r>
      <w:r>
        <w:t xml:space="preserve">is the </w:t>
      </w:r>
      <w:r w:rsidR="00AD7CFA">
        <w:t xml:space="preserve">people who </w:t>
      </w:r>
      <w:r w:rsidR="00AD7CFA">
        <w:br/>
        <w:t>make choices about how to run your town / city.</w:t>
      </w:r>
    </w:p>
    <w:p w14:paraId="36A72A07" w14:textId="46CB0A71" w:rsidR="001504BE" w:rsidRDefault="001504BE" w:rsidP="001504BE"/>
    <w:p w14:paraId="2691402A" w14:textId="780C21B7" w:rsidR="001504BE" w:rsidRDefault="001504BE" w:rsidP="001504BE"/>
    <w:p w14:paraId="0DA91AB1" w14:textId="0F94D59B" w:rsidR="001504BE" w:rsidRDefault="001504BE">
      <w:pPr>
        <w:spacing w:line="240" w:lineRule="auto"/>
        <w:ind w:left="0"/>
      </w:pPr>
      <w:r>
        <w:br w:type="page"/>
      </w:r>
    </w:p>
    <w:p w14:paraId="0CD121A1" w14:textId="3F29B74D" w:rsidR="001504BE" w:rsidRDefault="001475BD" w:rsidP="001504BE">
      <w:r>
        <w:rPr>
          <w:noProof/>
        </w:rPr>
        <w:lastRenderedPageBreak/>
        <w:drawing>
          <wp:anchor distT="0" distB="0" distL="114300" distR="114300" simplePos="0" relativeHeight="252059648" behindDoc="0" locked="0" layoutInCell="1" allowOverlap="1" wp14:anchorId="0DC7DF1A" wp14:editId="0952222B">
            <wp:simplePos x="0" y="0"/>
            <wp:positionH relativeFrom="column">
              <wp:posOffset>0</wp:posOffset>
            </wp:positionH>
            <wp:positionV relativeFrom="paragraph">
              <wp:posOffset>-457200</wp:posOffset>
            </wp:positionV>
            <wp:extent cx="1485900" cy="1485900"/>
            <wp:effectExtent l="0" t="0" r="0" b="0"/>
            <wp:wrapNone/>
            <wp:docPr id="265" name="Picture 2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riving car road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04BE">
        <w:t xml:space="preserve">The </w:t>
      </w:r>
      <w:r w:rsidR="001504BE">
        <w:rPr>
          <w:b/>
          <w:bCs/>
        </w:rPr>
        <w:t xml:space="preserve">New Zealand Transport Agency </w:t>
      </w:r>
      <w:r w:rsidR="001504BE">
        <w:t>has information about things like:</w:t>
      </w:r>
    </w:p>
    <w:p w14:paraId="417912BE" w14:textId="434CEF78" w:rsidR="001504BE" w:rsidRDefault="001475BD" w:rsidP="001504BE">
      <w:pPr>
        <w:pStyle w:val="Listtoplevel"/>
      </w:pPr>
      <w:r>
        <w:drawing>
          <wp:anchor distT="0" distB="0" distL="114300" distR="114300" simplePos="0" relativeHeight="252060672" behindDoc="0" locked="0" layoutInCell="1" allowOverlap="1" wp14:anchorId="41E8BD99" wp14:editId="2EF581B8">
            <wp:simplePos x="0" y="0"/>
            <wp:positionH relativeFrom="column">
              <wp:posOffset>0</wp:posOffset>
            </wp:positionH>
            <wp:positionV relativeFrom="paragraph">
              <wp:posOffset>205740</wp:posOffset>
            </wp:positionV>
            <wp:extent cx="1485900" cy="1485900"/>
            <wp:effectExtent l="0" t="0" r="0" b="0"/>
            <wp:wrapNone/>
            <wp:docPr id="266" name="Picture 2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Time check elderly smile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04BE">
        <w:t>which roads are open</w:t>
      </w:r>
    </w:p>
    <w:p w14:paraId="4FF3BE1E" w14:textId="4135AD7A" w:rsidR="001504BE" w:rsidRDefault="001504BE" w:rsidP="001504BE">
      <w:pPr>
        <w:pStyle w:val="Listtoplevel"/>
      </w:pPr>
      <w:r>
        <w:t>how long it might take to drive somewhere.</w:t>
      </w:r>
    </w:p>
    <w:p w14:paraId="3670241E" w14:textId="3416B963" w:rsidR="001504BE" w:rsidRDefault="001504BE" w:rsidP="001504BE"/>
    <w:p w14:paraId="066D9BA1" w14:textId="002470E1" w:rsidR="001504BE" w:rsidRDefault="006C2246" w:rsidP="001504BE">
      <w:r>
        <w:rPr>
          <w:noProof/>
        </w:rPr>
        <w:drawing>
          <wp:anchor distT="0" distB="0" distL="114300" distR="114300" simplePos="0" relativeHeight="252058624" behindDoc="0" locked="0" layoutInCell="1" allowOverlap="1" wp14:anchorId="205CFD1D" wp14:editId="1B7E4F3B">
            <wp:simplePos x="0" y="0"/>
            <wp:positionH relativeFrom="column">
              <wp:posOffset>0</wp:posOffset>
            </wp:positionH>
            <wp:positionV relativeFrom="paragraph">
              <wp:posOffset>338455</wp:posOffset>
            </wp:positionV>
            <wp:extent cx="1828800" cy="498432"/>
            <wp:effectExtent l="0" t="0" r="0" b="0"/>
            <wp:wrapNone/>
            <wp:docPr id="264" name="Picture 2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NZTA_logo_colour.jpg.620x350_q85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4984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5A27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40839F2B" wp14:editId="57B246AD">
                <wp:simplePos x="0" y="0"/>
                <wp:positionH relativeFrom="margin">
                  <wp:posOffset>2171700</wp:posOffset>
                </wp:positionH>
                <wp:positionV relativeFrom="paragraph">
                  <wp:posOffset>224155</wp:posOffset>
                </wp:positionV>
                <wp:extent cx="3557270" cy="2514600"/>
                <wp:effectExtent l="0" t="0" r="5080" b="0"/>
                <wp:wrapNone/>
                <wp:docPr id="19" name="Rectangle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514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AEC5E1" id="Rectangle 19" o:spid="_x0000_s1026" style="position:absolute;margin-left:171pt;margin-top:17.65pt;width:280.1pt;height:198pt;z-index:-25144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" fillcolor="#bdd6ee [1304]" stroked="f" strokeweight="1pt">
                <w10:wrap anchorx="margin"/>
              </v:rect>
            </w:pict>
          </mc:Fallback>
        </mc:AlternateContent>
      </w:r>
    </w:p>
    <w:p w14:paraId="092EC8C1" w14:textId="55A67FF4" w:rsidR="001504BE" w:rsidRDefault="001475BD" w:rsidP="001504BE">
      <w:r>
        <w:rPr>
          <w:noProof/>
        </w:rPr>
        <w:drawing>
          <wp:anchor distT="0" distB="0" distL="114300" distR="114300" simplePos="0" relativeHeight="252061696" behindDoc="0" locked="0" layoutInCell="1" allowOverlap="1" wp14:anchorId="3F3DBCD7" wp14:editId="6D4E362F">
            <wp:simplePos x="0" y="0"/>
            <wp:positionH relativeFrom="column">
              <wp:posOffset>0</wp:posOffset>
            </wp:positionH>
            <wp:positionV relativeFrom="paragraph">
              <wp:posOffset>902335</wp:posOffset>
            </wp:positionV>
            <wp:extent cx="1257300" cy="1257300"/>
            <wp:effectExtent l="0" t="0" r="0" b="0"/>
            <wp:wrapNone/>
            <wp:docPr id="267" name="Picture 2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Stop sign barrier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04BE">
        <w:t xml:space="preserve">The </w:t>
      </w:r>
      <w:r w:rsidR="001504BE">
        <w:rPr>
          <w:b/>
          <w:bCs/>
        </w:rPr>
        <w:t>New Zealand Transport Agency</w:t>
      </w:r>
      <w:r w:rsidR="001504BE">
        <w:t xml:space="preserve"> is the part of the </w:t>
      </w:r>
      <w:r w:rsidR="00825A27">
        <w:br/>
      </w:r>
      <w:r w:rsidR="001504BE">
        <w:t>government in cha</w:t>
      </w:r>
      <w:r w:rsidR="00AD7CFA">
        <w:t>r</w:t>
      </w:r>
      <w:r w:rsidR="001504BE">
        <w:t>ge of things l</w:t>
      </w:r>
      <w:r w:rsidR="00246DE4">
        <w:t>ike:</w:t>
      </w:r>
    </w:p>
    <w:p w14:paraId="7FA89EF7" w14:textId="76767B41" w:rsidR="00246DE4" w:rsidRDefault="00246DE4" w:rsidP="00246DE4">
      <w:pPr>
        <w:pStyle w:val="Listtoplevel"/>
      </w:pPr>
      <w:r>
        <w:t>building some roads</w:t>
      </w:r>
    </w:p>
    <w:p w14:paraId="54B44CA0" w14:textId="45A7B170" w:rsidR="00246DE4" w:rsidRDefault="00246DE4" w:rsidP="00246DE4">
      <w:pPr>
        <w:pStyle w:val="Listtoplevel"/>
      </w:pPr>
      <w:r>
        <w:t>road safety.</w:t>
      </w:r>
    </w:p>
    <w:p w14:paraId="528232F6" w14:textId="61C997AF" w:rsidR="00246DE4" w:rsidRDefault="00246DE4" w:rsidP="00246DE4"/>
    <w:p w14:paraId="0DCD0678" w14:textId="2AA4B46D" w:rsidR="00246DE4" w:rsidRDefault="00246DE4" w:rsidP="00246DE4"/>
    <w:p w14:paraId="3EFDB156" w14:textId="78C967FF" w:rsidR="00AD7CFA" w:rsidRDefault="00AD7CFA">
      <w:pPr>
        <w:spacing w:line="240" w:lineRule="auto"/>
        <w:ind w:left="0"/>
      </w:pPr>
      <w:r>
        <w:br w:type="page"/>
      </w:r>
    </w:p>
    <w:p w14:paraId="61706A1A" w14:textId="61A7A6A2" w:rsidR="00246DE4" w:rsidRDefault="00AD7CFA" w:rsidP="00246DE4">
      <w:r>
        <w:rPr>
          <w:noProof/>
        </w:rPr>
        <w:lastRenderedPageBreak/>
        <w:drawing>
          <wp:anchor distT="0" distB="0" distL="114300" distR="114300" simplePos="0" relativeHeight="252063744" behindDoc="0" locked="0" layoutInCell="1" allowOverlap="1" wp14:anchorId="574FBFFB" wp14:editId="58BD865B">
            <wp:simplePos x="0" y="0"/>
            <wp:positionH relativeFrom="column">
              <wp:posOffset>0</wp:posOffset>
            </wp:positionH>
            <wp:positionV relativeFrom="paragraph">
              <wp:posOffset>-116205</wp:posOffset>
            </wp:positionV>
            <wp:extent cx="1485900" cy="1485900"/>
            <wp:effectExtent l="0" t="0" r="0" b="0"/>
            <wp:wrapNone/>
            <wp:docPr id="268" name="Picture 2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DE4">
        <w:t xml:space="preserve">You can find information on the New Zealand Transport Agency </w:t>
      </w:r>
      <w:r w:rsidR="00246DE4">
        <w:rPr>
          <w:b/>
          <w:bCs/>
        </w:rPr>
        <w:t>website</w:t>
      </w:r>
      <w:r w:rsidR="00246DE4">
        <w:t>:</w:t>
      </w:r>
    </w:p>
    <w:p w14:paraId="1BF5AC5A" w14:textId="3AE1C1C0" w:rsidR="00246DE4" w:rsidRDefault="00246DE4" w:rsidP="00246DE4"/>
    <w:p w14:paraId="3120C701" w14:textId="23A52185" w:rsidR="00246DE4" w:rsidRPr="00246DE4" w:rsidRDefault="00246DE4" w:rsidP="00246DE4">
      <w:hyperlink r:id="rId64" w:history="1">
        <w:r w:rsidRPr="00246DE4">
          <w:rPr>
            <w:rStyle w:val="Hyperlink"/>
            <w:b/>
            <w:bCs/>
            <w:color w:val="auto"/>
            <w:u w:val="none"/>
          </w:rPr>
          <w:t>https://tinyurl.com/38uzxm78</w:t>
        </w:r>
      </w:hyperlink>
      <w:r w:rsidRPr="00246DE4">
        <w:rPr>
          <w:b/>
          <w:bCs/>
        </w:rPr>
        <w:t xml:space="preserve"> </w:t>
      </w:r>
    </w:p>
    <w:p w14:paraId="1228038E" w14:textId="11039DE5" w:rsidR="001504BE" w:rsidRDefault="001504BE" w:rsidP="001504BE"/>
    <w:p w14:paraId="52CD24F8" w14:textId="23102293" w:rsidR="00246DE4" w:rsidRDefault="00246DE4" w:rsidP="001504BE"/>
    <w:p w14:paraId="3D0B2B22" w14:textId="434B2D09" w:rsidR="00246DE4" w:rsidRDefault="001475BD" w:rsidP="001504BE">
      <w:r>
        <w:rPr>
          <w:noProof/>
        </w:rPr>
        <w:drawing>
          <wp:anchor distT="0" distB="0" distL="114300" distR="114300" simplePos="0" relativeHeight="252064768" behindDoc="0" locked="0" layoutInCell="1" allowOverlap="1" wp14:anchorId="360B921B" wp14:editId="41F22106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587500" cy="1587500"/>
            <wp:effectExtent l="0" t="0" r="0" b="0"/>
            <wp:wrapNone/>
            <wp:docPr id="269" name="Picture 2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Facebook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DE4">
        <w:t xml:space="preserve">You can also find information on the New Zealand Transport Agency </w:t>
      </w:r>
      <w:r w:rsidR="00246DE4">
        <w:rPr>
          <w:b/>
          <w:bCs/>
        </w:rPr>
        <w:t>Facebook page</w:t>
      </w:r>
      <w:r w:rsidR="00246DE4">
        <w:t>:</w:t>
      </w:r>
    </w:p>
    <w:p w14:paraId="06C85CED" w14:textId="4FA19C88" w:rsidR="00246DE4" w:rsidRDefault="00246DE4" w:rsidP="001504BE"/>
    <w:p w14:paraId="05FEDC3C" w14:textId="293291DC" w:rsidR="00246DE4" w:rsidRPr="00246DE4" w:rsidRDefault="00246DE4" w:rsidP="00246DE4">
      <w:pPr>
        <w:ind w:left="2880"/>
        <w:rPr>
          <w:b/>
          <w:bCs/>
        </w:rPr>
      </w:pPr>
      <w:hyperlink r:id="rId65" w:history="1">
        <w:r w:rsidRPr="00246DE4">
          <w:rPr>
            <w:rStyle w:val="Hyperlink"/>
            <w:b/>
            <w:bCs/>
            <w:color w:val="auto"/>
            <w:u w:val="none"/>
          </w:rPr>
          <w:t>www.facebook.com/nztransportagency</w:t>
        </w:r>
      </w:hyperlink>
      <w:r w:rsidRPr="00246DE4">
        <w:rPr>
          <w:b/>
          <w:bCs/>
        </w:rPr>
        <w:t xml:space="preserve"> </w:t>
      </w:r>
    </w:p>
    <w:p w14:paraId="22C8CD83" w14:textId="6D423513" w:rsidR="001504BE" w:rsidRDefault="001504BE" w:rsidP="001504BE"/>
    <w:p w14:paraId="1FFB1503" w14:textId="763B79D6" w:rsidR="00246DE4" w:rsidRDefault="001475BD" w:rsidP="001504BE">
      <w:r>
        <w:rPr>
          <w:noProof/>
        </w:rPr>
        <w:drawing>
          <wp:anchor distT="0" distB="0" distL="114300" distR="114300" simplePos="0" relativeHeight="252065792" behindDoc="0" locked="0" layoutInCell="1" allowOverlap="1" wp14:anchorId="6A90AF85" wp14:editId="00E9C6EA">
            <wp:simplePos x="0" y="0"/>
            <wp:positionH relativeFrom="column">
              <wp:posOffset>0</wp:posOffset>
            </wp:positionH>
            <wp:positionV relativeFrom="paragraph">
              <wp:posOffset>70485</wp:posOffset>
            </wp:positionV>
            <wp:extent cx="1828800" cy="1238584"/>
            <wp:effectExtent l="0" t="0" r="0" b="0"/>
            <wp:wrapNone/>
            <wp:docPr id="270" name="Picture 2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Computer support IT internet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38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B5BA62" w14:textId="6B3F4B5F" w:rsidR="00246DE4" w:rsidRDefault="00246DE4" w:rsidP="001504BE">
      <w:r>
        <w:t xml:space="preserve">Use this </w:t>
      </w:r>
      <w:r>
        <w:rPr>
          <w:b/>
          <w:bCs/>
        </w:rPr>
        <w:t>website</w:t>
      </w:r>
      <w:r>
        <w:t xml:space="preserve"> to plan a trip:</w:t>
      </w:r>
    </w:p>
    <w:p w14:paraId="519DBBF7" w14:textId="7AD04234" w:rsidR="00246DE4" w:rsidRDefault="00246DE4" w:rsidP="001504BE"/>
    <w:p w14:paraId="6F5C7590" w14:textId="15EBE0A6" w:rsidR="00246DE4" w:rsidRPr="00246DE4" w:rsidRDefault="00246DE4" w:rsidP="001504BE">
      <w:pPr>
        <w:rPr>
          <w:b/>
          <w:bCs/>
        </w:rPr>
      </w:pPr>
      <w:hyperlink r:id="rId67" w:history="1">
        <w:r w:rsidRPr="00246DE4">
          <w:rPr>
            <w:rStyle w:val="Hyperlink"/>
            <w:b/>
            <w:bCs/>
            <w:color w:val="auto"/>
            <w:u w:val="none"/>
          </w:rPr>
          <w:t>https://tinyurl.com/y7wcn2dx</w:t>
        </w:r>
      </w:hyperlink>
      <w:r w:rsidRPr="00246DE4">
        <w:rPr>
          <w:b/>
          <w:bCs/>
        </w:rPr>
        <w:t xml:space="preserve"> </w:t>
      </w:r>
    </w:p>
    <w:p w14:paraId="1686A686" w14:textId="1B1DCA02" w:rsidR="00246DE4" w:rsidRDefault="00246DE4" w:rsidP="001504BE"/>
    <w:p w14:paraId="60DB7276" w14:textId="551B1E5D" w:rsidR="00246DE4" w:rsidRDefault="001475BD" w:rsidP="001504BE">
      <w:r>
        <w:rPr>
          <w:noProof/>
        </w:rPr>
        <w:drawing>
          <wp:anchor distT="0" distB="0" distL="114300" distR="114300" simplePos="0" relativeHeight="252067840" behindDoc="0" locked="0" layoutInCell="1" allowOverlap="1" wp14:anchorId="1BC36D5A" wp14:editId="0E57E26A">
            <wp:simplePos x="0" y="0"/>
            <wp:positionH relativeFrom="column">
              <wp:posOffset>457402</wp:posOffset>
            </wp:positionH>
            <wp:positionV relativeFrom="paragraph">
              <wp:posOffset>33655</wp:posOffset>
            </wp:positionV>
            <wp:extent cx="1028700" cy="1317884"/>
            <wp:effectExtent l="0" t="0" r="0" b="0"/>
            <wp:wrapNone/>
            <wp:docPr id="271" name="Picture 2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317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10CDFA" w14:textId="24726F0D" w:rsidR="00246DE4" w:rsidRPr="00246DE4" w:rsidRDefault="00246DE4" w:rsidP="001504BE">
      <w:r>
        <w:t>These websites are</w:t>
      </w:r>
      <w:r>
        <w:rPr>
          <w:b/>
          <w:bCs/>
        </w:rPr>
        <w:t xml:space="preserve"> not</w:t>
      </w:r>
      <w:r>
        <w:t xml:space="preserve"> in Easy Read. </w:t>
      </w:r>
    </w:p>
    <w:p w14:paraId="49537B76" w14:textId="2D959934" w:rsidR="001504BE" w:rsidRDefault="001504BE" w:rsidP="001504BE"/>
    <w:p w14:paraId="5F233C0D" w14:textId="65C3A898" w:rsidR="00245CBE" w:rsidRDefault="00245CBE">
      <w:pPr>
        <w:spacing w:line="240" w:lineRule="auto"/>
        <w:ind w:left="0"/>
      </w:pPr>
      <w:r>
        <w:br w:type="page"/>
      </w:r>
    </w:p>
    <w:p w14:paraId="1E27C250" w14:textId="5C4F0718" w:rsidR="00245CBE" w:rsidRDefault="00245CBE" w:rsidP="00245CBE">
      <w:pPr>
        <w:pStyle w:val="Heading1"/>
      </w:pPr>
      <w:bookmarkStart w:id="5" w:name="_Financial_Support"/>
      <w:bookmarkEnd w:id="5"/>
      <w:r>
        <w:lastRenderedPageBreak/>
        <w:t>Financial Support</w:t>
      </w:r>
    </w:p>
    <w:p w14:paraId="77AA2256" w14:textId="49B516FD" w:rsidR="001504BE" w:rsidRDefault="001475BD" w:rsidP="001504BE">
      <w:r>
        <w:rPr>
          <w:b/>
          <w:bCs/>
          <w:noProof/>
        </w:rPr>
        <w:drawing>
          <wp:anchor distT="0" distB="0" distL="114300" distR="114300" simplePos="0" relativeHeight="252069888" behindDoc="0" locked="0" layoutInCell="1" allowOverlap="1" wp14:anchorId="5ED06E56" wp14:editId="19F0405F">
            <wp:simplePos x="0" y="0"/>
            <wp:positionH relativeFrom="column">
              <wp:posOffset>6350</wp:posOffset>
            </wp:positionH>
            <wp:positionV relativeFrom="paragraph">
              <wp:posOffset>248285</wp:posOffset>
            </wp:positionV>
            <wp:extent cx="1365250" cy="1365250"/>
            <wp:effectExtent l="0" t="0" r="6350" b="0"/>
            <wp:wrapNone/>
            <wp:docPr id="272" name="Picture 2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22" name="funding funds resources financial support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6525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0B3F70" w14:textId="0A85CA78" w:rsidR="00245CBE" w:rsidRDefault="00245CBE" w:rsidP="001504BE"/>
    <w:p w14:paraId="495C25CA" w14:textId="12D232EB" w:rsidR="00245CBE" w:rsidRDefault="00245CBE" w:rsidP="001504BE">
      <w:r>
        <w:t xml:space="preserve">You might need </w:t>
      </w:r>
      <w:r>
        <w:rPr>
          <w:b/>
          <w:bCs/>
        </w:rPr>
        <w:t>financial support</w:t>
      </w:r>
      <w:r>
        <w:t xml:space="preserve"> after </w:t>
      </w:r>
      <w:r w:rsidR="0071433B">
        <w:t>an emergency</w:t>
      </w:r>
      <w:r>
        <w:t>.</w:t>
      </w:r>
    </w:p>
    <w:p w14:paraId="4FE6EEC6" w14:textId="4C05DA23" w:rsidR="00245CBE" w:rsidRDefault="00245CBE" w:rsidP="001504BE"/>
    <w:p w14:paraId="147E7075" w14:textId="0AA1AB04" w:rsidR="00245CBE" w:rsidRDefault="00764D01" w:rsidP="001504BE">
      <w:r>
        <w:rPr>
          <w:b/>
          <w:bCs/>
          <w:noProof/>
        </w:rPr>
        <w:drawing>
          <wp:anchor distT="0" distB="0" distL="114300" distR="114300" simplePos="0" relativeHeight="252070912" behindDoc="0" locked="0" layoutInCell="1" allowOverlap="1" wp14:anchorId="58D2A540" wp14:editId="751BD040">
            <wp:simplePos x="0" y="0"/>
            <wp:positionH relativeFrom="column">
              <wp:posOffset>0</wp:posOffset>
            </wp:positionH>
            <wp:positionV relativeFrom="paragraph">
              <wp:posOffset>260986</wp:posOffset>
            </wp:positionV>
            <wp:extent cx="1709238" cy="1066800"/>
            <wp:effectExtent l="0" t="0" r="5715" b="0"/>
            <wp:wrapNone/>
            <wp:docPr id="273" name="Picture 2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arliament Government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713975" cy="10697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D7B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77376" behindDoc="1" locked="0" layoutInCell="1" allowOverlap="1" wp14:anchorId="069E938E" wp14:editId="50FE326F">
                <wp:simplePos x="0" y="0"/>
                <wp:positionH relativeFrom="margin">
                  <wp:posOffset>2171700</wp:posOffset>
                </wp:positionH>
                <wp:positionV relativeFrom="paragraph">
                  <wp:posOffset>260985</wp:posOffset>
                </wp:positionV>
                <wp:extent cx="3557270" cy="1141095"/>
                <wp:effectExtent l="0" t="0" r="5080" b="1905"/>
                <wp:wrapNone/>
                <wp:docPr id="21" name="Rectangle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10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52D957" id="Rectangle 21" o:spid="_x0000_s1026" style="position:absolute;margin-left:171pt;margin-top:20.55pt;width:280.1pt;height:89.85pt;z-index:-25143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</w:p>
    <w:p w14:paraId="74A04E6D" w14:textId="4F3C6B83" w:rsidR="00245CBE" w:rsidRDefault="00245CBE" w:rsidP="001504BE">
      <w:r>
        <w:rPr>
          <w:b/>
          <w:bCs/>
        </w:rPr>
        <w:t>Financial support</w:t>
      </w:r>
      <w:r>
        <w:t xml:space="preserve"> means the government gives you money so </w:t>
      </w:r>
      <w:r w:rsidR="00825A27">
        <w:br/>
      </w:r>
      <w:r>
        <w:t>you can pay for things you need.</w:t>
      </w:r>
      <w:r w:rsidR="00825A27" w:rsidRPr="00825A27">
        <w:rPr>
          <w:noProof/>
          <w:lang w:val="en-NZ" w:eastAsia="en-NZ"/>
        </w:rPr>
        <w:t xml:space="preserve"> </w:t>
      </w:r>
    </w:p>
    <w:p w14:paraId="1573538E" w14:textId="2DAAE504" w:rsidR="00245CBE" w:rsidRDefault="001475BD" w:rsidP="001504BE">
      <w:r>
        <w:rPr>
          <w:b/>
          <w:bCs/>
          <w:noProof/>
        </w:rPr>
        <w:drawing>
          <wp:anchor distT="0" distB="0" distL="114300" distR="114300" simplePos="0" relativeHeight="252072960" behindDoc="0" locked="0" layoutInCell="1" allowOverlap="1" wp14:anchorId="326A9B48" wp14:editId="0EE89C81">
            <wp:simplePos x="0" y="0"/>
            <wp:positionH relativeFrom="column">
              <wp:posOffset>0</wp:posOffset>
            </wp:positionH>
            <wp:positionV relativeFrom="paragraph">
              <wp:posOffset>160655</wp:posOffset>
            </wp:positionV>
            <wp:extent cx="1670050" cy="1670050"/>
            <wp:effectExtent l="0" t="0" r="6350" b="0"/>
            <wp:wrapNone/>
            <wp:docPr id="275" name="Picture 2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Bed double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67005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F21529" w14:textId="0F9A4DE4" w:rsidR="00245CBE" w:rsidRDefault="00245CBE" w:rsidP="001504BE"/>
    <w:p w14:paraId="34000252" w14:textId="7D26F2DB" w:rsidR="00245CBE" w:rsidRDefault="00245CBE" w:rsidP="001504BE">
      <w:r>
        <w:rPr>
          <w:b/>
          <w:bCs/>
        </w:rPr>
        <w:t>Work and Income</w:t>
      </w:r>
      <w:r>
        <w:t xml:space="preserve"> might be able to give you money to pay for things like:</w:t>
      </w:r>
    </w:p>
    <w:p w14:paraId="0A794538" w14:textId="58528864" w:rsidR="00245CBE" w:rsidRDefault="001475BD" w:rsidP="00245CBE">
      <w:pPr>
        <w:pStyle w:val="Listtoplevel"/>
      </w:pPr>
      <w:r>
        <w:rPr>
          <w:b/>
          <w:bCs/>
        </w:rPr>
        <w:drawing>
          <wp:anchor distT="0" distB="0" distL="114300" distR="114300" simplePos="0" relativeHeight="252073984" behindDoc="0" locked="0" layoutInCell="1" allowOverlap="1" wp14:anchorId="1E2FC0F8" wp14:editId="0CC8B94A">
            <wp:simplePos x="0" y="0"/>
            <wp:positionH relativeFrom="column">
              <wp:posOffset>0</wp:posOffset>
            </wp:positionH>
            <wp:positionV relativeFrom="paragraph">
              <wp:posOffset>150495</wp:posOffset>
            </wp:positionV>
            <wp:extent cx="1828804" cy="1828804"/>
            <wp:effectExtent l="0" t="0" r="0" b="0"/>
            <wp:wrapNone/>
            <wp:docPr id="276" name="Picture 2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Food Healthy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5CBE">
        <w:t>sheets / blankets</w:t>
      </w:r>
    </w:p>
    <w:p w14:paraId="6C7C9C2F" w14:textId="24B26789" w:rsidR="00245CBE" w:rsidRDefault="00245CBE" w:rsidP="00245CBE">
      <w:pPr>
        <w:pStyle w:val="Listtoplevel"/>
      </w:pPr>
      <w:r>
        <w:t>food</w:t>
      </w:r>
    </w:p>
    <w:p w14:paraId="5E3F5E3F" w14:textId="62F1CA72" w:rsidR="00245CBE" w:rsidRPr="00245CBE" w:rsidRDefault="00245CBE" w:rsidP="00245CBE">
      <w:pPr>
        <w:pStyle w:val="Listtoplevel"/>
      </w:pPr>
      <w:r>
        <w:rPr>
          <w:b/>
          <w:bCs/>
        </w:rPr>
        <w:t>rent</w:t>
      </w:r>
    </w:p>
    <w:p w14:paraId="30C66BB3" w14:textId="70F072BE" w:rsidR="00245CBE" w:rsidRPr="00245CBE" w:rsidRDefault="001475BD" w:rsidP="00245CBE">
      <w:pPr>
        <w:pStyle w:val="Listtoplevel"/>
      </w:pPr>
      <w:r>
        <w:rPr>
          <w:b/>
          <w:bCs/>
        </w:rPr>
        <w:drawing>
          <wp:anchor distT="0" distB="0" distL="114300" distR="114300" simplePos="0" relativeHeight="252075008" behindDoc="0" locked="0" layoutInCell="1" allowOverlap="1" wp14:anchorId="30695EEC" wp14:editId="0B78F6BF">
            <wp:simplePos x="0" y="0"/>
            <wp:positionH relativeFrom="column">
              <wp:posOffset>0</wp:posOffset>
            </wp:positionH>
            <wp:positionV relativeFrom="paragraph">
              <wp:posOffset>15875</wp:posOffset>
            </wp:positionV>
            <wp:extent cx="1600200" cy="1600200"/>
            <wp:effectExtent l="0" t="0" r="0" b="0"/>
            <wp:wrapNone/>
            <wp:docPr id="277" name="Picture 2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diy handman repairs man with hammer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CBE">
        <w:rPr>
          <w:b/>
          <w:bCs/>
        </w:rPr>
        <w:t>power bills</w:t>
      </w:r>
    </w:p>
    <w:p w14:paraId="757898AD" w14:textId="47F1F5ED" w:rsidR="00245CBE" w:rsidRPr="00245CBE" w:rsidRDefault="00245CBE" w:rsidP="00245CBE">
      <w:pPr>
        <w:pStyle w:val="Listtoplevel"/>
      </w:pPr>
      <w:r>
        <w:rPr>
          <w:b/>
          <w:bCs/>
        </w:rPr>
        <w:t>repairs</w:t>
      </w:r>
      <w:r>
        <w:t>.</w:t>
      </w:r>
    </w:p>
    <w:p w14:paraId="2323223D" w14:textId="3CF2841B" w:rsidR="00245CBE" w:rsidRDefault="00245CBE" w:rsidP="00245CBE">
      <w:pPr>
        <w:rPr>
          <w:b/>
          <w:bCs/>
        </w:rPr>
      </w:pPr>
    </w:p>
    <w:p w14:paraId="2FA0FB99" w14:textId="41185145" w:rsidR="00245CBE" w:rsidRDefault="00170D7B" w:rsidP="00245CBE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49022DAB" wp14:editId="53178591">
                <wp:simplePos x="0" y="0"/>
                <wp:positionH relativeFrom="margin">
                  <wp:posOffset>2171700</wp:posOffset>
                </wp:positionH>
                <wp:positionV relativeFrom="paragraph">
                  <wp:posOffset>-76200</wp:posOffset>
                </wp:positionV>
                <wp:extent cx="3557270" cy="2425700"/>
                <wp:effectExtent l="0" t="0" r="5080" b="0"/>
                <wp:wrapNone/>
                <wp:docPr id="22" name="Rectangle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425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F590E1" id="Rectangle 22" o:spid="_x0000_s1026" style="position:absolute;margin-left:171pt;margin-top:-6pt;width:280.1pt;height:191pt;z-index:-25143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  <w:r w:rsidR="001475BD">
        <w:rPr>
          <w:noProof/>
        </w:rPr>
        <w:drawing>
          <wp:anchor distT="0" distB="0" distL="114300" distR="114300" simplePos="0" relativeHeight="252071936" behindDoc="0" locked="0" layoutInCell="1" allowOverlap="1" wp14:anchorId="7B3A9689" wp14:editId="02E088D6">
            <wp:simplePos x="0" y="0"/>
            <wp:positionH relativeFrom="column">
              <wp:posOffset>-19050</wp:posOffset>
            </wp:positionH>
            <wp:positionV relativeFrom="paragraph">
              <wp:posOffset>-329939</wp:posOffset>
            </wp:positionV>
            <wp:extent cx="1921879" cy="1358900"/>
            <wp:effectExtent l="0" t="0" r="2540" b="0"/>
            <wp:wrapNone/>
            <wp:docPr id="274" name="Picture 2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work and income WINZ MSD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921879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CBE">
        <w:rPr>
          <w:b/>
          <w:bCs/>
        </w:rPr>
        <w:t>Work and Income</w:t>
      </w:r>
      <w:r w:rsidR="00245CBE">
        <w:t xml:space="preserve"> is the part of the government that:</w:t>
      </w:r>
    </w:p>
    <w:p w14:paraId="3072F3B8" w14:textId="23C08F17" w:rsidR="00245CBE" w:rsidRDefault="001475BD" w:rsidP="00245CBE">
      <w:pPr>
        <w:pStyle w:val="Listtoplevel"/>
      </w:pPr>
      <w:r>
        <w:drawing>
          <wp:anchor distT="0" distB="0" distL="114300" distR="114300" simplePos="0" relativeHeight="252076032" behindDoc="0" locked="0" layoutInCell="1" allowOverlap="1" wp14:anchorId="62B5D44E" wp14:editId="64961114">
            <wp:simplePos x="0" y="0"/>
            <wp:positionH relativeFrom="column">
              <wp:posOffset>0</wp:posOffset>
            </wp:positionH>
            <wp:positionV relativeFrom="paragraph">
              <wp:posOffset>321310</wp:posOffset>
            </wp:positionV>
            <wp:extent cx="1371600" cy="1371600"/>
            <wp:effectExtent l="0" t="0" r="0" b="0"/>
            <wp:wrapNone/>
            <wp:docPr id="279" name="Picture 2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jobs newspaper looking for work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CBE">
        <w:t>gives people money when they do not have a job</w:t>
      </w:r>
    </w:p>
    <w:p w14:paraId="48F40466" w14:textId="0FEA1F54" w:rsidR="00245CBE" w:rsidRDefault="00245CBE" w:rsidP="00245CBE">
      <w:pPr>
        <w:pStyle w:val="Listtoplevel"/>
      </w:pPr>
      <w:r>
        <w:t xml:space="preserve">supports people to find jobs. </w:t>
      </w:r>
    </w:p>
    <w:p w14:paraId="6EF0B68D" w14:textId="67B185D4" w:rsidR="00245CBE" w:rsidRDefault="00245CBE" w:rsidP="00245CBE"/>
    <w:p w14:paraId="00BA350C" w14:textId="2067F2C7" w:rsidR="00245CBE" w:rsidRPr="00245CBE" w:rsidRDefault="001475BD" w:rsidP="00245CBE">
      <w:r>
        <w:rPr>
          <w:b/>
          <w:bCs/>
          <w:noProof/>
        </w:rPr>
        <w:drawing>
          <wp:anchor distT="0" distB="0" distL="114300" distR="114300" simplePos="0" relativeHeight="252077056" behindDoc="0" locked="0" layoutInCell="1" allowOverlap="1" wp14:anchorId="14CDB454" wp14:editId="6C1A0D72">
            <wp:simplePos x="0" y="0"/>
            <wp:positionH relativeFrom="column">
              <wp:posOffset>0</wp:posOffset>
            </wp:positionH>
            <wp:positionV relativeFrom="paragraph">
              <wp:posOffset>117475</wp:posOffset>
            </wp:positionV>
            <wp:extent cx="1786876" cy="1028700"/>
            <wp:effectExtent l="0" t="0" r="4445" b="0"/>
            <wp:wrapNone/>
            <wp:docPr id="280" name="Picture 2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Gay couple older elder rainbow queer home house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786876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5A27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02B3F485" wp14:editId="3E82BECF">
                <wp:simplePos x="0" y="0"/>
                <wp:positionH relativeFrom="margin">
                  <wp:posOffset>2171700</wp:posOffset>
                </wp:positionH>
                <wp:positionV relativeFrom="paragraph">
                  <wp:posOffset>231775</wp:posOffset>
                </wp:positionV>
                <wp:extent cx="3557270" cy="800100"/>
                <wp:effectExtent l="0" t="0" r="5080" b="0"/>
                <wp:wrapNone/>
                <wp:docPr id="23" name="Rectangle 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687857" id="Rectangle 23" o:spid="_x0000_s1026" style="position:absolute;margin-left:171pt;margin-top:18.25pt;width:280.1pt;height:63pt;z-index:-25143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" fillcolor="#bdd6ee [1304]" stroked="f" strokeweight="1pt">
                <w10:wrap anchorx="margin"/>
              </v:rect>
            </w:pict>
          </mc:Fallback>
        </mc:AlternateContent>
      </w:r>
    </w:p>
    <w:p w14:paraId="25F67D88" w14:textId="281F3599" w:rsidR="00245CBE" w:rsidRDefault="00245CBE" w:rsidP="00245CBE">
      <w:r>
        <w:rPr>
          <w:b/>
          <w:bCs/>
        </w:rPr>
        <w:t>Rent</w:t>
      </w:r>
      <w:r>
        <w:t xml:space="preserve"> is money you pay to live in a house you do not own.</w:t>
      </w:r>
    </w:p>
    <w:p w14:paraId="16791B99" w14:textId="360783E2" w:rsidR="00245CBE" w:rsidRDefault="00245CBE" w:rsidP="00245CBE"/>
    <w:p w14:paraId="7721DC21" w14:textId="013E5B65" w:rsidR="00245CBE" w:rsidRDefault="00DC01C7" w:rsidP="00245CBE">
      <w:r>
        <w:rPr>
          <w:b/>
          <w:bCs/>
          <w:noProof/>
        </w:rPr>
        <w:drawing>
          <wp:anchor distT="0" distB="0" distL="114300" distR="114300" simplePos="0" relativeHeight="252078080" behindDoc="0" locked="0" layoutInCell="1" allowOverlap="1" wp14:anchorId="705FDAD1" wp14:editId="030C8113">
            <wp:simplePos x="0" y="0"/>
            <wp:positionH relativeFrom="column">
              <wp:posOffset>0</wp:posOffset>
            </wp:positionH>
            <wp:positionV relativeFrom="paragraph">
              <wp:posOffset>42545</wp:posOffset>
            </wp:positionV>
            <wp:extent cx="1485900" cy="1251872"/>
            <wp:effectExtent l="0" t="0" r="0" b="5715"/>
            <wp:wrapNone/>
            <wp:docPr id="282" name="Picture 2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Bills pay accounts budget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251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D7B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3520" behindDoc="1" locked="0" layoutInCell="1" allowOverlap="1" wp14:anchorId="7C268B9B" wp14:editId="26CF6D6F">
                <wp:simplePos x="0" y="0"/>
                <wp:positionH relativeFrom="margin">
                  <wp:posOffset>2171700</wp:posOffset>
                </wp:positionH>
                <wp:positionV relativeFrom="paragraph">
                  <wp:posOffset>264795</wp:posOffset>
                </wp:positionV>
                <wp:extent cx="3557270" cy="2451100"/>
                <wp:effectExtent l="0" t="0" r="5080" b="6350"/>
                <wp:wrapNone/>
                <wp:docPr id="24" name="Rectangle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451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C1CEEC" id="Rectangle 24" o:spid="_x0000_s1026" style="position:absolute;margin-left:171pt;margin-top:20.85pt;width:280.1pt;height:193pt;z-index:-25143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" fillcolor="#bdd6ee [1304]" stroked="f" strokeweight="1pt">
                <w10:wrap anchorx="margin"/>
              </v:rect>
            </w:pict>
          </mc:Fallback>
        </mc:AlternateContent>
      </w:r>
    </w:p>
    <w:p w14:paraId="490DBDF6" w14:textId="16588021" w:rsidR="00245CBE" w:rsidRDefault="00245CBE" w:rsidP="00245CBE">
      <w:r>
        <w:rPr>
          <w:b/>
          <w:bCs/>
        </w:rPr>
        <w:t>Power bills</w:t>
      </w:r>
      <w:r>
        <w:t xml:space="preserve"> are how you pay for </w:t>
      </w:r>
      <w:r w:rsidR="00825A27">
        <w:br/>
      </w:r>
      <w:r>
        <w:t xml:space="preserve">your home to have </w:t>
      </w:r>
      <w:r w:rsidR="00CC387F">
        <w:t>power</w:t>
      </w:r>
      <w:r>
        <w:t xml:space="preserve"> so you </w:t>
      </w:r>
      <w:r w:rsidR="00825A27">
        <w:br/>
      </w:r>
      <w:r>
        <w:t>can use things like the:</w:t>
      </w:r>
    </w:p>
    <w:p w14:paraId="776812D9" w14:textId="17BF6030" w:rsidR="00245CBE" w:rsidRDefault="00432104" w:rsidP="00245CBE">
      <w:pPr>
        <w:pStyle w:val="Listtoplevel"/>
      </w:pPr>
      <w:r>
        <w:drawing>
          <wp:anchor distT="0" distB="0" distL="114300" distR="114300" simplePos="0" relativeHeight="252079104" behindDoc="0" locked="0" layoutInCell="1" allowOverlap="1" wp14:anchorId="223570B3" wp14:editId="4F7770D8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1663700" cy="1039951"/>
            <wp:effectExtent l="0" t="0" r="0" b="8255"/>
            <wp:wrapNone/>
            <wp:docPr id="283" name="Picture 2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ower lines cable electricity house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667932" cy="1042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CBE">
        <w:t>heater</w:t>
      </w:r>
    </w:p>
    <w:p w14:paraId="0E5080F1" w14:textId="5C540686" w:rsidR="00245CBE" w:rsidRDefault="00245CBE" w:rsidP="00245CBE">
      <w:pPr>
        <w:pStyle w:val="Listtoplevel"/>
      </w:pPr>
      <w:r>
        <w:t>internet.</w:t>
      </w:r>
    </w:p>
    <w:p w14:paraId="6B081084" w14:textId="7E960AC0" w:rsidR="00245CBE" w:rsidRDefault="00245CBE" w:rsidP="00245CBE"/>
    <w:p w14:paraId="1B8CA763" w14:textId="3084BFA7" w:rsidR="00245CBE" w:rsidRDefault="00DC01C7" w:rsidP="00245CBE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5568" behindDoc="1" locked="0" layoutInCell="1" allowOverlap="1" wp14:anchorId="32D72F17" wp14:editId="1C7BFB57">
                <wp:simplePos x="0" y="0"/>
                <wp:positionH relativeFrom="margin">
                  <wp:posOffset>2171700</wp:posOffset>
                </wp:positionH>
                <wp:positionV relativeFrom="paragraph">
                  <wp:posOffset>260985</wp:posOffset>
                </wp:positionV>
                <wp:extent cx="3557270" cy="736600"/>
                <wp:effectExtent l="0" t="0" r="5080" b="6350"/>
                <wp:wrapNone/>
                <wp:docPr id="25" name="Rectangle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736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E3EE0B" id="Rectangle 25" o:spid="_x0000_s1026" style="position:absolute;margin-left:171pt;margin-top:20.55pt;width:280.1pt;height:58pt;z-index:-25143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" fillcolor="#bdd6ee [1304]" stroked="f" strokeweight="1pt">
                <w10:wrap anchorx="margin"/>
              </v:rect>
            </w:pict>
          </mc:Fallback>
        </mc:AlternateContent>
      </w:r>
      <w:r w:rsidR="00432104">
        <w:rPr>
          <w:b/>
          <w:bCs/>
          <w:noProof/>
        </w:rPr>
        <w:drawing>
          <wp:anchor distT="0" distB="0" distL="114300" distR="114300" simplePos="0" relativeHeight="252080128" behindDoc="0" locked="0" layoutInCell="1" allowOverlap="1" wp14:anchorId="576BF00A" wp14:editId="159BFA88">
            <wp:simplePos x="0" y="0"/>
            <wp:positionH relativeFrom="column">
              <wp:posOffset>0</wp:posOffset>
            </wp:positionH>
            <wp:positionV relativeFrom="paragraph">
              <wp:posOffset>83185</wp:posOffset>
            </wp:positionV>
            <wp:extent cx="1257300" cy="1257300"/>
            <wp:effectExtent l="0" t="0" r="0" b="0"/>
            <wp:wrapNone/>
            <wp:docPr id="284" name="Picture 2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electrician trades tradie job work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8FB24A" w14:textId="091FE666" w:rsidR="00245CBE" w:rsidRDefault="00245CBE" w:rsidP="00245CBE">
      <w:r>
        <w:rPr>
          <w:b/>
          <w:bCs/>
        </w:rPr>
        <w:t>Repairs</w:t>
      </w:r>
      <w:r>
        <w:t xml:space="preserve"> means fixing something broken. </w:t>
      </w:r>
    </w:p>
    <w:p w14:paraId="356E31E6" w14:textId="22CB2D2D" w:rsidR="00245CBE" w:rsidRDefault="00245CBE" w:rsidP="00245CBE"/>
    <w:p w14:paraId="2BAE2E48" w14:textId="02D9248E" w:rsidR="00245CBE" w:rsidRDefault="00432104" w:rsidP="00245CBE">
      <w:r>
        <w:rPr>
          <w:noProof/>
        </w:rPr>
        <w:lastRenderedPageBreak/>
        <w:drawing>
          <wp:anchor distT="0" distB="0" distL="114300" distR="114300" simplePos="0" relativeHeight="252081152" behindDoc="0" locked="0" layoutInCell="1" allowOverlap="1" wp14:anchorId="5F5C0193" wp14:editId="5C753515">
            <wp:simplePos x="0" y="0"/>
            <wp:positionH relativeFrom="column">
              <wp:posOffset>-114300</wp:posOffset>
            </wp:positionH>
            <wp:positionV relativeFrom="paragraph">
              <wp:posOffset>-228600</wp:posOffset>
            </wp:positionV>
            <wp:extent cx="1371600" cy="1371600"/>
            <wp:effectExtent l="0" t="0" r="0" b="0"/>
            <wp:wrapNone/>
            <wp:docPr id="285" name="Picture 2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Check fridge1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CBE">
        <w:t xml:space="preserve">Work and Income might also be able to pay for new </w:t>
      </w:r>
      <w:r w:rsidR="00245CBE">
        <w:rPr>
          <w:b/>
          <w:bCs/>
        </w:rPr>
        <w:t>appliances</w:t>
      </w:r>
      <w:r w:rsidR="00245CBE">
        <w:t xml:space="preserve"> if your old ones were damaged.</w:t>
      </w:r>
    </w:p>
    <w:p w14:paraId="50FB0719" w14:textId="4B766790" w:rsidR="00245CBE" w:rsidRDefault="00432104" w:rsidP="00245CBE">
      <w:r>
        <w:rPr>
          <w:noProof/>
        </w:rPr>
        <w:drawing>
          <wp:anchor distT="0" distB="0" distL="114300" distR="114300" simplePos="0" relativeHeight="252082176" behindDoc="0" locked="0" layoutInCell="1" allowOverlap="1" wp14:anchorId="72B890F5" wp14:editId="17825B98">
            <wp:simplePos x="0" y="0"/>
            <wp:positionH relativeFrom="column">
              <wp:posOffset>-114300</wp:posOffset>
            </wp:positionH>
            <wp:positionV relativeFrom="paragraph">
              <wp:posOffset>320040</wp:posOffset>
            </wp:positionV>
            <wp:extent cx="1257300" cy="1257300"/>
            <wp:effectExtent l="0" t="0" r="0" b="0"/>
            <wp:wrapNone/>
            <wp:docPr id="286" name="Picture 2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Oven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5AD73" w14:textId="09FD0A07" w:rsidR="00245CBE" w:rsidRDefault="00825A27" w:rsidP="00245CBE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7616" behindDoc="1" locked="0" layoutInCell="1" allowOverlap="1" wp14:anchorId="36F45E7B" wp14:editId="168C4E83">
                <wp:simplePos x="0" y="0"/>
                <wp:positionH relativeFrom="margin">
                  <wp:posOffset>2171700</wp:posOffset>
                </wp:positionH>
                <wp:positionV relativeFrom="paragraph">
                  <wp:posOffset>236220</wp:posOffset>
                </wp:positionV>
                <wp:extent cx="3557270" cy="2476500"/>
                <wp:effectExtent l="0" t="0" r="5080" b="0"/>
                <wp:wrapNone/>
                <wp:docPr id="26" name="Rectangle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476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DD450B" id="Rectangle 26" o:spid="_x0000_s1026" style="position:absolute;margin-left:171pt;margin-top:18.6pt;width:280.1pt;height:195pt;z-index:-251428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" fillcolor="#bdd6ee [1304]" stroked="f" strokeweight="1pt">
                <w10:wrap anchorx="margin"/>
              </v:rect>
            </w:pict>
          </mc:Fallback>
        </mc:AlternateContent>
      </w:r>
    </w:p>
    <w:p w14:paraId="68C6C657" w14:textId="17E7897D" w:rsidR="00245CBE" w:rsidRDefault="00245CBE" w:rsidP="00245CBE">
      <w:r w:rsidRPr="00245CBE">
        <w:rPr>
          <w:b/>
          <w:bCs/>
        </w:rPr>
        <w:t>Appliances</w:t>
      </w:r>
      <w:r>
        <w:t xml:space="preserve"> are things like:</w:t>
      </w:r>
    </w:p>
    <w:p w14:paraId="1414E68F" w14:textId="10C273BD" w:rsidR="00245CBE" w:rsidRDefault="00245CBE" w:rsidP="00245CBE">
      <w:pPr>
        <w:pStyle w:val="Listtoplevel"/>
      </w:pPr>
      <w:r>
        <w:t>fridges</w:t>
      </w:r>
    </w:p>
    <w:p w14:paraId="2D319370" w14:textId="763893A1" w:rsidR="00245CBE" w:rsidRDefault="00432104" w:rsidP="00245CBE">
      <w:pPr>
        <w:pStyle w:val="Listtoplevel"/>
      </w:pPr>
      <w:r>
        <w:drawing>
          <wp:anchor distT="0" distB="0" distL="114300" distR="114300" simplePos="0" relativeHeight="252083200" behindDoc="0" locked="0" layoutInCell="1" allowOverlap="1" wp14:anchorId="196D823E" wp14:editId="55CB7F83">
            <wp:simplePos x="0" y="0"/>
            <wp:positionH relativeFrom="column">
              <wp:posOffset>-6350</wp:posOffset>
            </wp:positionH>
            <wp:positionV relativeFrom="paragraph">
              <wp:posOffset>79375</wp:posOffset>
            </wp:positionV>
            <wp:extent cx="1263650" cy="1263650"/>
            <wp:effectExtent l="0" t="0" r="0" b="0"/>
            <wp:wrapNone/>
            <wp:docPr id="287" name="Picture 2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Washing Machine laundry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5CBE">
        <w:t>ovens</w:t>
      </w:r>
    </w:p>
    <w:p w14:paraId="6AA3F201" w14:textId="615ADF62" w:rsidR="004A57A7" w:rsidRDefault="004A57A7" w:rsidP="004A57A7">
      <w:pPr>
        <w:pStyle w:val="Listtoplevel"/>
      </w:pPr>
      <w:r>
        <w:t>washing machines.</w:t>
      </w:r>
    </w:p>
    <w:p w14:paraId="7D4F8A9A" w14:textId="516452F9" w:rsidR="004A57A7" w:rsidRDefault="00432104" w:rsidP="004A57A7">
      <w:r>
        <w:rPr>
          <w:noProof/>
        </w:rPr>
        <w:drawing>
          <wp:anchor distT="0" distB="0" distL="114300" distR="114300" simplePos="0" relativeHeight="252084224" behindDoc="0" locked="0" layoutInCell="1" allowOverlap="1" wp14:anchorId="0B621205" wp14:editId="7AE7A76B">
            <wp:simplePos x="0" y="0"/>
            <wp:positionH relativeFrom="column">
              <wp:posOffset>128</wp:posOffset>
            </wp:positionH>
            <wp:positionV relativeFrom="paragraph">
              <wp:posOffset>347980</wp:posOffset>
            </wp:positionV>
            <wp:extent cx="1257300" cy="1312044"/>
            <wp:effectExtent l="0" t="0" r="0" b="2540"/>
            <wp:wrapNone/>
            <wp:docPr id="288" name="Picture 2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woman_girl_shop_business_cafe_support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312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EF167E" w14:textId="7850DE12" w:rsidR="004A57A7" w:rsidRDefault="004A57A7" w:rsidP="004A57A7"/>
    <w:p w14:paraId="7D131153" w14:textId="26BC62D8" w:rsidR="004A57A7" w:rsidRDefault="004A57A7" w:rsidP="004A57A7">
      <w:r>
        <w:t>Work and Income might be able to support you even if you have a job.</w:t>
      </w:r>
    </w:p>
    <w:p w14:paraId="78D7D15F" w14:textId="549C16FC" w:rsidR="004A57A7" w:rsidRDefault="004A57A7" w:rsidP="004A57A7"/>
    <w:p w14:paraId="266A0F92" w14:textId="15C34C11" w:rsidR="004A57A7" w:rsidRDefault="00432104" w:rsidP="004A57A7">
      <w:r>
        <w:rPr>
          <w:noProof/>
        </w:rPr>
        <w:drawing>
          <wp:anchor distT="0" distB="0" distL="114300" distR="114300" simplePos="0" relativeHeight="252086272" behindDoc="0" locked="0" layoutInCell="1" allowOverlap="1" wp14:anchorId="5ABFE2FF" wp14:editId="240EA41E">
            <wp:simplePos x="0" y="0"/>
            <wp:positionH relativeFrom="column">
              <wp:posOffset>-6350</wp:posOffset>
            </wp:positionH>
            <wp:positionV relativeFrom="paragraph">
              <wp:posOffset>311785</wp:posOffset>
            </wp:positionV>
            <wp:extent cx="1714500" cy="701679"/>
            <wp:effectExtent l="0" t="0" r="0" b="3175"/>
            <wp:wrapNone/>
            <wp:docPr id="289" name="Picture 2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8" name="money pay fine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701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D80CE3" w14:textId="6404587B" w:rsidR="004A57A7" w:rsidRDefault="004A57A7" w:rsidP="004A57A7">
      <w:r>
        <w:t xml:space="preserve">Sometimes you </w:t>
      </w:r>
      <w:proofErr w:type="gramStart"/>
      <w:r>
        <w:t>have to</w:t>
      </w:r>
      <w:proofErr w:type="gramEnd"/>
      <w:r>
        <w:t xml:space="preserve"> pay the money back to Work and Income.</w:t>
      </w:r>
    </w:p>
    <w:p w14:paraId="308802B5" w14:textId="614C3451" w:rsidR="004A57A7" w:rsidRDefault="004A57A7" w:rsidP="004A57A7"/>
    <w:p w14:paraId="68BD6D14" w14:textId="1056D471" w:rsidR="004A57A7" w:rsidRDefault="004A57A7" w:rsidP="004A57A7"/>
    <w:p w14:paraId="79C9CC2C" w14:textId="77777777" w:rsidR="004A57A7" w:rsidRDefault="004A57A7">
      <w:pPr>
        <w:spacing w:line="240" w:lineRule="auto"/>
        <w:ind w:left="0"/>
      </w:pPr>
      <w:r>
        <w:br w:type="page"/>
      </w:r>
    </w:p>
    <w:p w14:paraId="38AB88E3" w14:textId="5C5ABB76" w:rsidR="004A57A7" w:rsidRDefault="00432104" w:rsidP="004A57A7">
      <w:r>
        <w:rPr>
          <w:noProof/>
        </w:rPr>
        <w:lastRenderedPageBreak/>
        <w:drawing>
          <wp:anchor distT="0" distB="0" distL="114300" distR="114300" simplePos="0" relativeHeight="252087296" behindDoc="0" locked="0" layoutInCell="1" allowOverlap="1" wp14:anchorId="34FECCB9" wp14:editId="60BACA45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1828804" cy="1828804"/>
            <wp:effectExtent l="0" t="0" r="0" b="0"/>
            <wp:wrapNone/>
            <wp:docPr id="290" name="Picture 2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octor Phone 1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57A7">
        <w:t>Talk to Work and Income to find out:</w:t>
      </w:r>
    </w:p>
    <w:p w14:paraId="49B5DD05" w14:textId="10B72031" w:rsidR="004A57A7" w:rsidRDefault="004A57A7" w:rsidP="004A57A7">
      <w:pPr>
        <w:pStyle w:val="Listtoplevel"/>
      </w:pPr>
      <w:r>
        <w:t>what support they can give you</w:t>
      </w:r>
    </w:p>
    <w:p w14:paraId="0297EE3E" w14:textId="74F7E0A3" w:rsidR="004A57A7" w:rsidRDefault="004A57A7" w:rsidP="004A57A7">
      <w:pPr>
        <w:pStyle w:val="Listtoplevel"/>
      </w:pPr>
      <w:r>
        <w:t>if you have to pay the money back.</w:t>
      </w:r>
    </w:p>
    <w:p w14:paraId="6471CCE4" w14:textId="0AE8C1A5" w:rsidR="004A57A7" w:rsidRDefault="004A57A7" w:rsidP="004A57A7"/>
    <w:p w14:paraId="1E598D6B" w14:textId="6C92F75E" w:rsidR="004A57A7" w:rsidRDefault="004A57A7" w:rsidP="004A57A7"/>
    <w:p w14:paraId="5D28C583" w14:textId="6A97E57D" w:rsidR="004A57A7" w:rsidRDefault="00432104" w:rsidP="004A57A7">
      <w:r>
        <w:rPr>
          <w:noProof/>
        </w:rPr>
        <w:drawing>
          <wp:anchor distT="0" distB="0" distL="114300" distR="114300" simplePos="0" relativeHeight="252089344" behindDoc="0" locked="0" layoutInCell="1" allowOverlap="1" wp14:anchorId="55DA3BB3" wp14:editId="78EE9BD2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1257300" cy="1257300"/>
            <wp:effectExtent l="0" t="0" r="0" b="0"/>
            <wp:wrapNone/>
            <wp:docPr id="291" name="Picture 2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5" name="telephone phone desk home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57A7">
        <w:t xml:space="preserve">You can </w:t>
      </w:r>
      <w:r w:rsidR="004A57A7">
        <w:rPr>
          <w:b/>
          <w:bCs/>
        </w:rPr>
        <w:t>phone</w:t>
      </w:r>
      <w:r w:rsidR="004A57A7">
        <w:t xml:space="preserve"> Work and Income on:</w:t>
      </w:r>
    </w:p>
    <w:p w14:paraId="31D45B8F" w14:textId="7BCCF53D" w:rsidR="004A57A7" w:rsidRDefault="004A57A7" w:rsidP="004A57A7"/>
    <w:p w14:paraId="56DFEE67" w14:textId="39040746" w:rsidR="004A57A7" w:rsidRDefault="004A57A7" w:rsidP="004A57A7">
      <w:pPr>
        <w:rPr>
          <w:b/>
          <w:bCs/>
        </w:rPr>
      </w:pPr>
      <w:r>
        <w:rPr>
          <w:b/>
          <w:bCs/>
        </w:rPr>
        <w:t>0800 559 009</w:t>
      </w:r>
    </w:p>
    <w:p w14:paraId="0BB9F93E" w14:textId="789B6549" w:rsidR="004A57A7" w:rsidRDefault="004A57A7" w:rsidP="004A57A7"/>
    <w:p w14:paraId="7C899056" w14:textId="2C1A28AA" w:rsidR="004A57A7" w:rsidRDefault="00432104" w:rsidP="004A57A7">
      <w:r>
        <w:rPr>
          <w:noProof/>
        </w:rPr>
        <w:drawing>
          <wp:anchor distT="0" distB="0" distL="114300" distR="114300" simplePos="0" relativeHeight="252091392" behindDoc="0" locked="0" layoutInCell="1" allowOverlap="1" wp14:anchorId="36E4540B" wp14:editId="74DCB08F">
            <wp:simplePos x="0" y="0"/>
            <wp:positionH relativeFrom="column">
              <wp:posOffset>0</wp:posOffset>
            </wp:positionH>
            <wp:positionV relativeFrom="paragraph">
              <wp:posOffset>79375</wp:posOffset>
            </wp:positionV>
            <wp:extent cx="1371600" cy="1371600"/>
            <wp:effectExtent l="0" t="0" r="0" b="0"/>
            <wp:wrapNone/>
            <wp:docPr id="292" name="Picture 2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840571" w14:textId="57BF0E00" w:rsidR="004A57A7" w:rsidRDefault="004A57A7" w:rsidP="004A57A7">
      <w:r>
        <w:t xml:space="preserve">You can visit their </w:t>
      </w:r>
      <w:r>
        <w:rPr>
          <w:b/>
          <w:bCs/>
        </w:rPr>
        <w:t xml:space="preserve">website </w:t>
      </w:r>
      <w:r>
        <w:t>at:</w:t>
      </w:r>
    </w:p>
    <w:p w14:paraId="6C9E7379" w14:textId="117E0F35" w:rsidR="004A57A7" w:rsidRDefault="004A57A7" w:rsidP="004A57A7"/>
    <w:p w14:paraId="23F184C0" w14:textId="7BCA5821" w:rsidR="004A57A7" w:rsidRPr="004A57A7" w:rsidRDefault="004A57A7" w:rsidP="004A57A7">
      <w:pPr>
        <w:rPr>
          <w:b/>
          <w:bCs/>
        </w:rPr>
      </w:pPr>
      <w:hyperlink r:id="rId85" w:history="1">
        <w:r w:rsidRPr="004A57A7">
          <w:rPr>
            <w:rStyle w:val="Hyperlink"/>
            <w:b/>
            <w:bCs/>
            <w:color w:val="auto"/>
            <w:u w:val="none"/>
          </w:rPr>
          <w:t>www.workandincome.govt.nz/</w:t>
        </w:r>
      </w:hyperlink>
      <w:r w:rsidRPr="004A57A7">
        <w:rPr>
          <w:b/>
          <w:bCs/>
        </w:rPr>
        <w:t xml:space="preserve"> </w:t>
      </w:r>
    </w:p>
    <w:p w14:paraId="177B26C3" w14:textId="059FCF66" w:rsidR="004A57A7" w:rsidRDefault="00432104" w:rsidP="004A57A7">
      <w:r>
        <w:rPr>
          <w:noProof/>
        </w:rPr>
        <w:drawing>
          <wp:anchor distT="0" distB="0" distL="114300" distR="114300" simplePos="0" relativeHeight="252093440" behindDoc="0" locked="0" layoutInCell="1" allowOverlap="1" wp14:anchorId="09D0E044" wp14:editId="0FB6472F">
            <wp:simplePos x="0" y="0"/>
            <wp:positionH relativeFrom="column">
              <wp:posOffset>235527</wp:posOffset>
            </wp:positionH>
            <wp:positionV relativeFrom="paragraph">
              <wp:posOffset>341399</wp:posOffset>
            </wp:positionV>
            <wp:extent cx="892191" cy="1143000"/>
            <wp:effectExtent l="0" t="0" r="3175" b="0"/>
            <wp:wrapNone/>
            <wp:docPr id="293" name="Picture 2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92191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7ED594" w14:textId="236489D4" w:rsidR="004A57A7" w:rsidRDefault="004A57A7" w:rsidP="004A57A7"/>
    <w:p w14:paraId="2552CABA" w14:textId="1EF05955" w:rsidR="004A57A7" w:rsidRDefault="004A57A7" w:rsidP="004A57A7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2864B4DC" w14:textId="3A7B2354" w:rsidR="004A57A7" w:rsidRDefault="004A57A7" w:rsidP="004A57A7"/>
    <w:p w14:paraId="21072B54" w14:textId="3156D8E3" w:rsidR="004A57A7" w:rsidRDefault="004A57A7" w:rsidP="004A57A7"/>
    <w:p w14:paraId="63BCDD58" w14:textId="5D1ECCFD" w:rsidR="007C61A4" w:rsidRPr="00A73413" w:rsidRDefault="00AD7CFA" w:rsidP="008C2FDB">
      <w:pPr>
        <w:spacing w:line="240" w:lineRule="auto"/>
        <w:ind w:left="0"/>
      </w:pPr>
      <w:r>
        <w:br w:type="page"/>
      </w:r>
      <w:bookmarkStart w:id="6" w:name="_Healthcare"/>
      <w:bookmarkStart w:id="7" w:name="_Hlk213227214"/>
      <w:bookmarkEnd w:id="6"/>
    </w:p>
    <w:bookmarkEnd w:id="7"/>
    <w:p w14:paraId="3ABFAFAB" w14:textId="0FCB26F2" w:rsidR="00EF4A04" w:rsidRDefault="00A76B76" w:rsidP="00124EA8"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27200" behindDoc="0" locked="0" layoutInCell="1" allowOverlap="1" wp14:anchorId="05B54D3E" wp14:editId="5873F456">
            <wp:simplePos x="0" y="0"/>
            <wp:positionH relativeFrom="margin">
              <wp:posOffset>171450</wp:posOffset>
            </wp:positionH>
            <wp:positionV relativeFrom="paragraph">
              <wp:posOffset>203200</wp:posOffset>
            </wp:positionV>
            <wp:extent cx="876300" cy="876300"/>
            <wp:effectExtent l="0" t="0" r="0" b="0"/>
            <wp:wrapNone/>
            <wp:docPr id="42" name="Picture 42" descr="National Emergency Management Agency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lient logo placeholder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B52834" w14:textId="4CA9F434" w:rsidR="00471A60" w:rsidRPr="00471A60" w:rsidRDefault="00316DBA" w:rsidP="00471A60">
      <w:pPr>
        <w:spacing w:after="120"/>
        <w:ind w:left="2835"/>
        <w:rPr>
          <w:rFonts w:eastAsia="Times New Roman" w:cs="Arial"/>
          <w:sz w:val="28"/>
          <w:szCs w:val="28"/>
          <w:lang w:val="en-NZ" w:eastAsia="en-NZ"/>
        </w:rPr>
      </w:pPr>
      <w:r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6176" behindDoc="1" locked="0" layoutInCell="1" allowOverlap="1" wp14:anchorId="5F2CD529" wp14:editId="2FF15D14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7C2057" id="Rectangle: Rounded Corners 24" o:spid="_x0000_s1026" alt="&quot;&quot;" style="position:absolute;margin-left:-27pt;margin-top:-21pt;width:490.9pt;height:660.75pt;z-index:-251490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bookmarkStart w:id="8" w:name="_Hlk213165259"/>
      <w:r w:rsidR="00471A60" w:rsidRPr="00471A60">
        <w:rPr>
          <w:rFonts w:eastAsia="Times New Roman" w:cs="Arial"/>
          <w:sz w:val="28"/>
          <w:szCs w:val="28"/>
          <w:lang w:val="en-NZ" w:eastAsia="en-NZ"/>
        </w:rPr>
        <w:t>This information has been written by the National Emergency Management Agency and contributed to by participating agencies.</w:t>
      </w:r>
      <w:bookmarkEnd w:id="8"/>
    </w:p>
    <w:p w14:paraId="115031A4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4C8D14B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9248" behindDoc="0" locked="0" layoutInCell="1" allowOverlap="1" wp14:anchorId="7E0D4B60" wp14:editId="5EF6DC30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 xml:space="preserve">It has been translated into Easy Read by the Make </w:t>
      </w:r>
      <w:proofErr w:type="gramStart"/>
      <w:r w:rsidRPr="00316DBA">
        <w:rPr>
          <w:rFonts w:eastAsia="Times New Roman" w:cs="Arial"/>
          <w:sz w:val="28"/>
          <w:szCs w:val="28"/>
          <w:lang w:eastAsia="en-NZ"/>
        </w:rPr>
        <w:t>it</w:t>
      </w:r>
      <w:proofErr w:type="gramEnd"/>
      <w:r w:rsidRPr="00316DBA">
        <w:rPr>
          <w:rFonts w:eastAsia="Times New Roman" w:cs="Arial"/>
          <w:sz w:val="28"/>
          <w:szCs w:val="28"/>
          <w:lang w:eastAsia="en-NZ"/>
        </w:rPr>
        <w:t xml:space="preserve"> Easy Kia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Mai service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5B610D98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8224" behindDoc="0" locked="0" layoutInCell="1" allowOverlap="1" wp14:anchorId="420530B4" wp14:editId="3F6A0C1B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35AE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 xml:space="preserve">The ideas in this document are not the ideas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59D261B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5152" behindDoc="0" locked="0" layoutInCell="1" allowOverlap="1" wp14:anchorId="5BC9A6F5" wp14:editId="625F4C83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AE27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11CE282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2CE61F14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1296" behindDoc="0" locked="0" layoutInCell="1" allowOverlap="1" wp14:anchorId="265B0902" wp14:editId="7D071C39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134318BC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1018AF4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0272" behindDoc="1" locked="0" layoutInCell="1" allowOverlap="1" wp14:anchorId="69C9AC95" wp14:editId="14D2A05C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1E09EFFF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E48C70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49074223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36810B5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4368" behindDoc="0" locked="0" layoutInCell="1" allowOverlap="1" wp14:anchorId="7A681951" wp14:editId="6F5EA164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0F9DAFA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2320" behindDoc="0" locked="0" layoutInCell="1" allowOverlap="1" wp14:anchorId="4CF6BB3C" wp14:editId="1C626D78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93ED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739D74E8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A9AD33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20A5538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182093C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3344" behindDoc="0" locked="0" layoutInCell="1" allowOverlap="1" wp14:anchorId="4919E028" wp14:editId="070E5D0E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74A8F632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5A43398F" w14:textId="0DE89A6E" w:rsidR="00316DBA" w:rsidRPr="000226B5" w:rsidRDefault="00316DBA" w:rsidP="00205323">
      <w:pPr>
        <w:numPr>
          <w:ilvl w:val="0"/>
          <w:numId w:val="13"/>
        </w:numPr>
        <w:spacing w:after="160" w:line="259" w:lineRule="auto"/>
        <w:ind w:left="2835"/>
        <w:contextualSpacing/>
        <w:rPr>
          <w:rFonts w:eastAsia="Times New Roman" w:cs="Arial"/>
          <w:szCs w:val="32"/>
          <w:lang w:eastAsia="en-NZ"/>
        </w:rPr>
      </w:pPr>
      <w:r w:rsidRPr="000226B5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6003F6B8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131CCD88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95"/>
      <w:footerReference w:type="default" r:id="rId96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B7121A" w14:textId="77777777" w:rsidR="007564AF" w:rsidRDefault="007564AF">
      <w:pPr>
        <w:spacing w:line="240" w:lineRule="auto"/>
      </w:pPr>
      <w:r>
        <w:separator/>
      </w:r>
    </w:p>
  </w:endnote>
  <w:endnote w:type="continuationSeparator" w:id="0">
    <w:p w14:paraId="7637888A" w14:textId="77777777" w:rsidR="007564AF" w:rsidRDefault="007564A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06D08CCA" w14:textId="77777777" w:rsidR="00303198" w:rsidRDefault="00303198" w:rsidP="0019539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9B5E7AB" w14:textId="77777777" w:rsidR="00303198" w:rsidRDefault="00303198" w:rsidP="0019539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6EECEC2A" w14:textId="77777777" w:rsidR="00303198" w:rsidRPr="00AA03EC" w:rsidRDefault="00303198" w:rsidP="00195399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122CE6CB" w14:textId="77777777" w:rsidR="00303198" w:rsidRDefault="00303198" w:rsidP="0019539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C5B9A2" w14:textId="77777777" w:rsidR="007564AF" w:rsidRDefault="007564AF">
      <w:pPr>
        <w:spacing w:line="240" w:lineRule="auto"/>
      </w:pPr>
      <w:r>
        <w:separator/>
      </w:r>
    </w:p>
  </w:footnote>
  <w:footnote w:type="continuationSeparator" w:id="0">
    <w:p w14:paraId="1F370D77" w14:textId="77777777" w:rsidR="007564AF" w:rsidRDefault="007564A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3EF9AF4"/>
    <w:multiLevelType w:val="hybridMultilevel"/>
    <w:tmpl w:val="F6C20224"/>
    <w:lvl w:ilvl="0" w:tplc="5B8094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44782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82E2C8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430B42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6045BE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270CAB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E09D4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784F6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8AC40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0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5AB52418"/>
    <w:multiLevelType w:val="hybridMultilevel"/>
    <w:tmpl w:val="B2DC514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977367133">
    <w:abstractNumId w:val="6"/>
  </w:num>
  <w:num w:numId="2" w16cid:durableId="413010209">
    <w:abstractNumId w:val="2"/>
  </w:num>
  <w:num w:numId="3" w16cid:durableId="1284337821">
    <w:abstractNumId w:val="11"/>
  </w:num>
  <w:num w:numId="4" w16cid:durableId="407926525">
    <w:abstractNumId w:val="13"/>
  </w:num>
  <w:num w:numId="5" w16cid:durableId="876968882">
    <w:abstractNumId w:val="7"/>
  </w:num>
  <w:num w:numId="6" w16cid:durableId="632952180">
    <w:abstractNumId w:val="4"/>
  </w:num>
  <w:num w:numId="7" w16cid:durableId="2014801542">
    <w:abstractNumId w:val="3"/>
  </w:num>
  <w:num w:numId="8" w16cid:durableId="1224026162">
    <w:abstractNumId w:val="10"/>
  </w:num>
  <w:num w:numId="9" w16cid:durableId="767582153">
    <w:abstractNumId w:val="1"/>
  </w:num>
  <w:num w:numId="10" w16cid:durableId="1188645196">
    <w:abstractNumId w:val="9"/>
  </w:num>
  <w:num w:numId="11" w16cid:durableId="445389525">
    <w:abstractNumId w:val="0"/>
  </w:num>
  <w:num w:numId="12" w16cid:durableId="1964337145">
    <w:abstractNumId w:val="14"/>
  </w:num>
  <w:num w:numId="13" w16cid:durableId="196938595">
    <w:abstractNumId w:val="15"/>
  </w:num>
  <w:num w:numId="14" w16cid:durableId="654142570">
    <w:abstractNumId w:val="8"/>
  </w:num>
  <w:num w:numId="15" w16cid:durableId="1698003276">
    <w:abstractNumId w:val="12"/>
  </w:num>
  <w:num w:numId="16" w16cid:durableId="172695237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9A6F84"/>
    <w:rsid w:val="000013CC"/>
    <w:rsid w:val="00002417"/>
    <w:rsid w:val="00005DB6"/>
    <w:rsid w:val="0000645E"/>
    <w:rsid w:val="000064D2"/>
    <w:rsid w:val="00006C25"/>
    <w:rsid w:val="000226B5"/>
    <w:rsid w:val="000227B4"/>
    <w:rsid w:val="00022F4A"/>
    <w:rsid w:val="0003092A"/>
    <w:rsid w:val="00043A2A"/>
    <w:rsid w:val="0004557B"/>
    <w:rsid w:val="00085E05"/>
    <w:rsid w:val="0009079F"/>
    <w:rsid w:val="00090942"/>
    <w:rsid w:val="000A3C46"/>
    <w:rsid w:val="000A4318"/>
    <w:rsid w:val="000B7351"/>
    <w:rsid w:val="000D2B45"/>
    <w:rsid w:val="00122416"/>
    <w:rsid w:val="00124EA8"/>
    <w:rsid w:val="001475BD"/>
    <w:rsid w:val="001504BE"/>
    <w:rsid w:val="00170D7B"/>
    <w:rsid w:val="001754F4"/>
    <w:rsid w:val="00181095"/>
    <w:rsid w:val="00192CFC"/>
    <w:rsid w:val="00195399"/>
    <w:rsid w:val="001B23DC"/>
    <w:rsid w:val="001B4DD5"/>
    <w:rsid w:val="001B63DB"/>
    <w:rsid w:val="001C7B5E"/>
    <w:rsid w:val="001D223E"/>
    <w:rsid w:val="001E3429"/>
    <w:rsid w:val="001F6FBF"/>
    <w:rsid w:val="00201791"/>
    <w:rsid w:val="00201D6B"/>
    <w:rsid w:val="00226C0D"/>
    <w:rsid w:val="00226D52"/>
    <w:rsid w:val="00226F54"/>
    <w:rsid w:val="00245CBE"/>
    <w:rsid w:val="002468D8"/>
    <w:rsid w:val="00246DE4"/>
    <w:rsid w:val="00253B6F"/>
    <w:rsid w:val="00257D60"/>
    <w:rsid w:val="00261BF8"/>
    <w:rsid w:val="00266271"/>
    <w:rsid w:val="00266B9F"/>
    <w:rsid w:val="00284D0D"/>
    <w:rsid w:val="00292646"/>
    <w:rsid w:val="00294AB5"/>
    <w:rsid w:val="002959CB"/>
    <w:rsid w:val="002F0DC9"/>
    <w:rsid w:val="00303198"/>
    <w:rsid w:val="003040F8"/>
    <w:rsid w:val="00315307"/>
    <w:rsid w:val="00316DBA"/>
    <w:rsid w:val="00323EB3"/>
    <w:rsid w:val="003354AB"/>
    <w:rsid w:val="003631C1"/>
    <w:rsid w:val="00371C85"/>
    <w:rsid w:val="00372410"/>
    <w:rsid w:val="003831EB"/>
    <w:rsid w:val="003D631D"/>
    <w:rsid w:val="003E390C"/>
    <w:rsid w:val="003F07F7"/>
    <w:rsid w:val="003F5628"/>
    <w:rsid w:val="004002D2"/>
    <w:rsid w:val="00413995"/>
    <w:rsid w:val="004140E1"/>
    <w:rsid w:val="00426BE4"/>
    <w:rsid w:val="00432104"/>
    <w:rsid w:val="004535B5"/>
    <w:rsid w:val="004567B0"/>
    <w:rsid w:val="00460C9A"/>
    <w:rsid w:val="00471A60"/>
    <w:rsid w:val="004A57A7"/>
    <w:rsid w:val="004F3D13"/>
    <w:rsid w:val="004F56C0"/>
    <w:rsid w:val="00503AD5"/>
    <w:rsid w:val="00507E0A"/>
    <w:rsid w:val="00510007"/>
    <w:rsid w:val="00522E5E"/>
    <w:rsid w:val="00570380"/>
    <w:rsid w:val="00577D24"/>
    <w:rsid w:val="00587F07"/>
    <w:rsid w:val="005913FD"/>
    <w:rsid w:val="005921AD"/>
    <w:rsid w:val="005B6CED"/>
    <w:rsid w:val="005C2B58"/>
    <w:rsid w:val="005C43C3"/>
    <w:rsid w:val="0060011B"/>
    <w:rsid w:val="00621884"/>
    <w:rsid w:val="00631D66"/>
    <w:rsid w:val="00634A92"/>
    <w:rsid w:val="0064667B"/>
    <w:rsid w:val="00665842"/>
    <w:rsid w:val="00683296"/>
    <w:rsid w:val="00695E3E"/>
    <w:rsid w:val="006B45FC"/>
    <w:rsid w:val="006C2246"/>
    <w:rsid w:val="006C5C26"/>
    <w:rsid w:val="006D12ED"/>
    <w:rsid w:val="006D1417"/>
    <w:rsid w:val="006D1542"/>
    <w:rsid w:val="006E050D"/>
    <w:rsid w:val="006E43FE"/>
    <w:rsid w:val="007012DC"/>
    <w:rsid w:val="00705CA3"/>
    <w:rsid w:val="0071433B"/>
    <w:rsid w:val="00734C63"/>
    <w:rsid w:val="00736E4E"/>
    <w:rsid w:val="00751733"/>
    <w:rsid w:val="007564AF"/>
    <w:rsid w:val="00760DC8"/>
    <w:rsid w:val="00764D01"/>
    <w:rsid w:val="00775FCD"/>
    <w:rsid w:val="007829EC"/>
    <w:rsid w:val="00791040"/>
    <w:rsid w:val="007A71D5"/>
    <w:rsid w:val="007B05F3"/>
    <w:rsid w:val="007C61A4"/>
    <w:rsid w:val="007C7764"/>
    <w:rsid w:val="007E2133"/>
    <w:rsid w:val="007E2574"/>
    <w:rsid w:val="007E7233"/>
    <w:rsid w:val="008248B8"/>
    <w:rsid w:val="00825A27"/>
    <w:rsid w:val="00832FB6"/>
    <w:rsid w:val="00840E1C"/>
    <w:rsid w:val="00863D53"/>
    <w:rsid w:val="00873E84"/>
    <w:rsid w:val="008848CB"/>
    <w:rsid w:val="00887F23"/>
    <w:rsid w:val="00891102"/>
    <w:rsid w:val="00892EF3"/>
    <w:rsid w:val="00896032"/>
    <w:rsid w:val="00896318"/>
    <w:rsid w:val="008A2CD3"/>
    <w:rsid w:val="008B1C6C"/>
    <w:rsid w:val="008B3C07"/>
    <w:rsid w:val="008C2FDB"/>
    <w:rsid w:val="008C474C"/>
    <w:rsid w:val="008D437D"/>
    <w:rsid w:val="008D47C6"/>
    <w:rsid w:val="008F1AAD"/>
    <w:rsid w:val="00903BC0"/>
    <w:rsid w:val="00914903"/>
    <w:rsid w:val="009254B0"/>
    <w:rsid w:val="009311B3"/>
    <w:rsid w:val="0093261E"/>
    <w:rsid w:val="009411B0"/>
    <w:rsid w:val="00943076"/>
    <w:rsid w:val="0094516C"/>
    <w:rsid w:val="00951AEF"/>
    <w:rsid w:val="00964BEF"/>
    <w:rsid w:val="00971CD9"/>
    <w:rsid w:val="00974E0B"/>
    <w:rsid w:val="0098180B"/>
    <w:rsid w:val="009A58BD"/>
    <w:rsid w:val="009A6F84"/>
    <w:rsid w:val="009B01D8"/>
    <w:rsid w:val="009B36FF"/>
    <w:rsid w:val="009B6790"/>
    <w:rsid w:val="009D2E91"/>
    <w:rsid w:val="009E16D4"/>
    <w:rsid w:val="009E178F"/>
    <w:rsid w:val="009F367A"/>
    <w:rsid w:val="00A12915"/>
    <w:rsid w:val="00A13E3D"/>
    <w:rsid w:val="00A1608E"/>
    <w:rsid w:val="00A16CD6"/>
    <w:rsid w:val="00A52384"/>
    <w:rsid w:val="00A6365F"/>
    <w:rsid w:val="00A67570"/>
    <w:rsid w:val="00A73413"/>
    <w:rsid w:val="00A76B76"/>
    <w:rsid w:val="00AC397F"/>
    <w:rsid w:val="00AD7CFA"/>
    <w:rsid w:val="00AE536B"/>
    <w:rsid w:val="00AF0637"/>
    <w:rsid w:val="00B050BD"/>
    <w:rsid w:val="00B42E31"/>
    <w:rsid w:val="00B47CCA"/>
    <w:rsid w:val="00B50B0B"/>
    <w:rsid w:val="00B64F41"/>
    <w:rsid w:val="00B81A2E"/>
    <w:rsid w:val="00B81FD6"/>
    <w:rsid w:val="00B872E8"/>
    <w:rsid w:val="00B932BD"/>
    <w:rsid w:val="00BB7148"/>
    <w:rsid w:val="00BC7E04"/>
    <w:rsid w:val="00BD34B6"/>
    <w:rsid w:val="00BF45D5"/>
    <w:rsid w:val="00BF5DDC"/>
    <w:rsid w:val="00C16D2D"/>
    <w:rsid w:val="00C200AE"/>
    <w:rsid w:val="00C20ADA"/>
    <w:rsid w:val="00C214FE"/>
    <w:rsid w:val="00C458AF"/>
    <w:rsid w:val="00C86576"/>
    <w:rsid w:val="00C95609"/>
    <w:rsid w:val="00C96DA1"/>
    <w:rsid w:val="00C97824"/>
    <w:rsid w:val="00CA5E52"/>
    <w:rsid w:val="00CB5417"/>
    <w:rsid w:val="00CC387F"/>
    <w:rsid w:val="00CC6E55"/>
    <w:rsid w:val="00CC747F"/>
    <w:rsid w:val="00CD4328"/>
    <w:rsid w:val="00CD432E"/>
    <w:rsid w:val="00CE0C90"/>
    <w:rsid w:val="00CE1777"/>
    <w:rsid w:val="00D35855"/>
    <w:rsid w:val="00D565F8"/>
    <w:rsid w:val="00D576B0"/>
    <w:rsid w:val="00D61765"/>
    <w:rsid w:val="00D652D9"/>
    <w:rsid w:val="00D660BC"/>
    <w:rsid w:val="00D67451"/>
    <w:rsid w:val="00D703B6"/>
    <w:rsid w:val="00D81C22"/>
    <w:rsid w:val="00D852B6"/>
    <w:rsid w:val="00D95D45"/>
    <w:rsid w:val="00DA5C2B"/>
    <w:rsid w:val="00DC01C7"/>
    <w:rsid w:val="00DC5D2A"/>
    <w:rsid w:val="00DF2E18"/>
    <w:rsid w:val="00E02C06"/>
    <w:rsid w:val="00E16D87"/>
    <w:rsid w:val="00E17BF8"/>
    <w:rsid w:val="00E25323"/>
    <w:rsid w:val="00E25EA4"/>
    <w:rsid w:val="00E301CA"/>
    <w:rsid w:val="00E422EA"/>
    <w:rsid w:val="00E45E1A"/>
    <w:rsid w:val="00E56A37"/>
    <w:rsid w:val="00E70E61"/>
    <w:rsid w:val="00E757C5"/>
    <w:rsid w:val="00EA567F"/>
    <w:rsid w:val="00EC5F32"/>
    <w:rsid w:val="00ED38C3"/>
    <w:rsid w:val="00EF4A04"/>
    <w:rsid w:val="00F20BCC"/>
    <w:rsid w:val="00F32DCE"/>
    <w:rsid w:val="00F33C72"/>
    <w:rsid w:val="00F35433"/>
    <w:rsid w:val="00F361B6"/>
    <w:rsid w:val="00F65C7B"/>
    <w:rsid w:val="00F66802"/>
    <w:rsid w:val="00F715E7"/>
    <w:rsid w:val="00F76606"/>
    <w:rsid w:val="00F87859"/>
    <w:rsid w:val="00FA1B21"/>
    <w:rsid w:val="00FA36EB"/>
    <w:rsid w:val="00FA6FED"/>
    <w:rsid w:val="00FB4146"/>
    <w:rsid w:val="00FB6535"/>
    <w:rsid w:val="00FC1BD7"/>
    <w:rsid w:val="00FC63B6"/>
    <w:rsid w:val="00FD127C"/>
    <w:rsid w:val="00FF6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25171C6"/>
  <w14:defaultImageDpi w14:val="330"/>
  <w15:chartTrackingRefBased/>
  <w15:docId w15:val="{661C2594-0CB4-4316-949E-E9F32CD4E8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8248B8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248B8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48B8"/>
    <w:rPr>
      <w:rFonts w:ascii="Segoe UI" w:eastAsiaTheme="minorEastAsia" w:hAnsi="Segoe UI" w:cs="Segoe UI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201D6B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11.jp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45.png"/><Relationship Id="rId68" Type="http://schemas.openxmlformats.org/officeDocument/2006/relationships/image" Target="media/image47.png"/><Relationship Id="rId84" Type="http://schemas.openxmlformats.org/officeDocument/2006/relationships/image" Target="media/image63.png"/><Relationship Id="rId89" Type="http://schemas.openxmlformats.org/officeDocument/2006/relationships/image" Target="media/image67.png"/><Relationship Id="rId16" Type="http://schemas.openxmlformats.org/officeDocument/2006/relationships/image" Target="media/image6.jpeg"/><Relationship Id="rId11" Type="http://schemas.openxmlformats.org/officeDocument/2006/relationships/image" Target="media/image1.png"/><Relationship Id="rId32" Type="http://schemas.openxmlformats.org/officeDocument/2006/relationships/hyperlink" Target="https://tinyurl.com/2w2ykrzu" TargetMode="External"/><Relationship Id="rId37" Type="http://schemas.openxmlformats.org/officeDocument/2006/relationships/hyperlink" Target="https://www.police.govt.nz/111-txt" TargetMode="External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74" Type="http://schemas.openxmlformats.org/officeDocument/2006/relationships/image" Target="media/image53.png"/><Relationship Id="rId79" Type="http://schemas.openxmlformats.org/officeDocument/2006/relationships/image" Target="media/image58.png"/><Relationship Id="rId5" Type="http://schemas.openxmlformats.org/officeDocument/2006/relationships/numbering" Target="numbering.xml"/><Relationship Id="rId90" Type="http://schemas.openxmlformats.org/officeDocument/2006/relationships/image" Target="media/image68.png"/><Relationship Id="rId95" Type="http://schemas.openxmlformats.org/officeDocument/2006/relationships/footer" Target="footer1.xml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43" Type="http://schemas.openxmlformats.org/officeDocument/2006/relationships/hyperlink" Target="https://tinyurl.com/4u4bnp26" TargetMode="External"/><Relationship Id="rId48" Type="http://schemas.openxmlformats.org/officeDocument/2006/relationships/image" Target="media/image31.png"/><Relationship Id="rId64" Type="http://schemas.openxmlformats.org/officeDocument/2006/relationships/hyperlink" Target="https://tinyurl.com/38uzxm78" TargetMode="External"/><Relationship Id="rId69" Type="http://schemas.openxmlformats.org/officeDocument/2006/relationships/image" Target="media/image48.png"/><Relationship Id="rId80" Type="http://schemas.openxmlformats.org/officeDocument/2006/relationships/image" Target="media/image59.png"/><Relationship Id="rId85" Type="http://schemas.openxmlformats.org/officeDocument/2006/relationships/hyperlink" Target="https://www.workandincome.govt.nz/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hyperlink" Target="https://tinyurl.com/aog-adsupport" TargetMode="External"/><Relationship Id="rId33" Type="http://schemas.openxmlformats.org/officeDocument/2006/relationships/image" Target="media/image19.jpg"/><Relationship Id="rId38" Type="http://schemas.openxmlformats.org/officeDocument/2006/relationships/image" Target="media/image23.jpg"/><Relationship Id="rId46" Type="http://schemas.openxmlformats.org/officeDocument/2006/relationships/image" Target="media/image29.jpg"/><Relationship Id="rId59" Type="http://schemas.openxmlformats.org/officeDocument/2006/relationships/image" Target="media/image41.png"/><Relationship Id="rId67" Type="http://schemas.openxmlformats.org/officeDocument/2006/relationships/hyperlink" Target="https://tinyurl.com/y7wcn2dx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25.png"/><Relationship Id="rId54" Type="http://schemas.openxmlformats.org/officeDocument/2006/relationships/image" Target="media/image36.jpg"/><Relationship Id="rId62" Type="http://schemas.openxmlformats.org/officeDocument/2006/relationships/image" Target="media/image44.jpg"/><Relationship Id="rId70" Type="http://schemas.openxmlformats.org/officeDocument/2006/relationships/image" Target="media/image49.png"/><Relationship Id="rId75" Type="http://schemas.openxmlformats.org/officeDocument/2006/relationships/image" Target="media/image54.png"/><Relationship Id="rId83" Type="http://schemas.openxmlformats.org/officeDocument/2006/relationships/image" Target="media/image62.png"/><Relationship Id="rId88" Type="http://schemas.openxmlformats.org/officeDocument/2006/relationships/image" Target="media/image66.png"/><Relationship Id="rId91" Type="http://schemas.openxmlformats.org/officeDocument/2006/relationships/image" Target="media/image69.jpeg"/><Relationship Id="rId9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hyperlink" Target="https://tinyurl.com/aog-health" TargetMode="External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hyperlink" Target="https://tinyurl.com/4u4bnp26" TargetMode="External"/><Relationship Id="rId57" Type="http://schemas.openxmlformats.org/officeDocument/2006/relationships/image" Target="media/image39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44" Type="http://schemas.openxmlformats.org/officeDocument/2006/relationships/image" Target="media/image27.jp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hyperlink" Target="https://www.facebook.com/nztransportagency" TargetMode="External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81" Type="http://schemas.openxmlformats.org/officeDocument/2006/relationships/image" Target="media/image60.png"/><Relationship Id="rId86" Type="http://schemas.openxmlformats.org/officeDocument/2006/relationships/image" Target="media/image64.png"/><Relationship Id="rId94" Type="http://schemas.openxmlformats.org/officeDocument/2006/relationships/image" Target="media/image7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39" Type="http://schemas.openxmlformats.org/officeDocument/2006/relationships/hyperlink" Target="http://www.civildefence.govt.nz/" TargetMode="External"/><Relationship Id="rId34" Type="http://schemas.openxmlformats.org/officeDocument/2006/relationships/image" Target="media/image20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6" Type="http://schemas.openxmlformats.org/officeDocument/2006/relationships/image" Target="media/image55.png"/><Relationship Id="rId97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0.png"/><Relationship Id="rId92" Type="http://schemas.openxmlformats.org/officeDocument/2006/relationships/image" Target="media/image70.png"/><Relationship Id="rId2" Type="http://schemas.openxmlformats.org/officeDocument/2006/relationships/customXml" Target="../customXml/item2.xml"/><Relationship Id="rId29" Type="http://schemas.openxmlformats.org/officeDocument/2006/relationships/image" Target="media/image17.jpeg"/><Relationship Id="rId24" Type="http://schemas.openxmlformats.org/officeDocument/2006/relationships/image" Target="media/image13.png"/><Relationship Id="rId40" Type="http://schemas.openxmlformats.org/officeDocument/2006/relationships/image" Target="media/image24.png"/><Relationship Id="rId45" Type="http://schemas.openxmlformats.org/officeDocument/2006/relationships/image" Target="media/image28.jpg"/><Relationship Id="rId66" Type="http://schemas.openxmlformats.org/officeDocument/2006/relationships/image" Target="media/image46.png"/><Relationship Id="rId87" Type="http://schemas.openxmlformats.org/officeDocument/2006/relationships/image" Target="media/image65.jpeg"/><Relationship Id="rId61" Type="http://schemas.openxmlformats.org/officeDocument/2006/relationships/image" Target="media/image43.png"/><Relationship Id="rId82" Type="http://schemas.openxmlformats.org/officeDocument/2006/relationships/image" Target="media/image61.png"/><Relationship Id="rId19" Type="http://schemas.openxmlformats.org/officeDocument/2006/relationships/image" Target="media/image9.png"/><Relationship Id="rId14" Type="http://schemas.openxmlformats.org/officeDocument/2006/relationships/image" Target="media/image4.jpeg"/><Relationship Id="rId30" Type="http://schemas.openxmlformats.org/officeDocument/2006/relationships/hyperlink" Target="https://www.nzrelay.co.nz/index" TargetMode="External"/><Relationship Id="rId35" Type="http://schemas.openxmlformats.org/officeDocument/2006/relationships/image" Target="media/image21.png"/><Relationship Id="rId56" Type="http://schemas.openxmlformats.org/officeDocument/2006/relationships/image" Target="media/image38.jpg"/><Relationship Id="rId77" Type="http://schemas.openxmlformats.org/officeDocument/2006/relationships/image" Target="media/image56.png"/><Relationship Id="rId8" Type="http://schemas.openxmlformats.org/officeDocument/2006/relationships/webSettings" Target="webSettings.xml"/><Relationship Id="rId51" Type="http://schemas.openxmlformats.org/officeDocument/2006/relationships/image" Target="media/image33.png"/><Relationship Id="rId72" Type="http://schemas.openxmlformats.org/officeDocument/2006/relationships/image" Target="media/image51.png"/><Relationship Id="rId93" Type="http://schemas.openxmlformats.org/officeDocument/2006/relationships/image" Target="media/image71.jpeg"/><Relationship Id="rId98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8D6854307195C4D9919F597DAD83740" ma:contentTypeVersion="10" ma:contentTypeDescription="Create a new document." ma:contentTypeScope="" ma:versionID="6742f19c2aed2c6588209ff519970778">
  <xsd:schema xmlns:xsd="http://www.w3.org/2001/XMLSchema" xmlns:xs="http://www.w3.org/2001/XMLSchema" xmlns:p="http://schemas.microsoft.com/office/2006/metadata/properties" xmlns:ns2="c909a225-9d01-4495-81bc-6a3e6aacbd06" targetNamespace="http://schemas.microsoft.com/office/2006/metadata/properties" ma:root="true" ma:fieldsID="ffa293c9c0f540796049be44f28ed964" ns2:_="">
    <xsd:import namespace="c909a225-9d01-4495-81bc-6a3e6aacbd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09a225-9d01-4495-81bc-6a3e6aacbd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909a225-9d01-4495-81bc-6a3e6aacbd06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70E5DD-94EB-42C0-9A38-6CFF198B44F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8358E8A-5F6E-44B6-9ABE-BA5E92D556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909a225-9d01-4495-81bc-6a3e6aacbd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AAA1C96-DC22-46FA-8B41-9B7A46114C56}">
  <ds:schemaRefs>
    <ds:schemaRef ds:uri="http://schemas.microsoft.com/office/2006/metadata/properties"/>
    <ds:schemaRef ds:uri="http://schemas.microsoft.com/office/infopath/2007/PartnerControls"/>
    <ds:schemaRef ds:uri="c909a225-9d01-4495-81bc-6a3e6aacbd06"/>
  </ds:schemaRefs>
</ds:datastoreItem>
</file>

<file path=customXml/itemProps4.xml><?xml version="1.0" encoding="utf-8"?>
<ds:datastoreItem xmlns:ds="http://schemas.openxmlformats.org/officeDocument/2006/customXml" ds:itemID="{189C56A0-55E9-4207-BD41-B0A5182EAB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12</TotalTime>
  <Pages>21</Pages>
  <Words>1264</Words>
  <Characters>5865</Characters>
  <Application>Microsoft Office Word</Application>
  <DocSecurity>0</DocSecurity>
  <Lines>533</Lines>
  <Paragraphs>203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/>
  <dc:description/>
  <cp:lastModifiedBy>Zsenai Logan</cp:lastModifiedBy>
  <cp:revision>10</cp:revision>
  <cp:lastPrinted>2025-11-04T03:19:00Z</cp:lastPrinted>
  <dcterms:created xsi:type="dcterms:W3CDTF">2025-11-04T03:18:00Z</dcterms:created>
  <dcterms:modified xsi:type="dcterms:W3CDTF">2025-12-16T22:14:00Z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0x010100C8D6854307195C4D9919F597DAD83740</vt:lpwstr>
  </property>
</Properties>
</file>