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26776B" w14:textId="7272343B" w:rsidR="00F87859" w:rsidRDefault="00A76B76" w:rsidP="00F87859">
      <w:pPr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52448" behindDoc="0" locked="0" layoutInCell="1" allowOverlap="1" wp14:anchorId="73A6D0B8" wp14:editId="22B45A59">
            <wp:simplePos x="0" y="0"/>
            <wp:positionH relativeFrom="margin">
              <wp:posOffset>247015</wp:posOffset>
            </wp:positionH>
            <wp:positionV relativeFrom="paragraph">
              <wp:posOffset>-298450</wp:posOffset>
            </wp:positionV>
            <wp:extent cx="1477645" cy="1477645"/>
            <wp:effectExtent l="0" t="0" r="8255" b="8255"/>
            <wp:wrapNone/>
            <wp:docPr id="41" name="Picture 41" descr="National Emergency Management Agency logo. A yellow triangle inside a blue circle. The triangle has the letters 'CD' in it in blue. The words 'Civil Defence' are written underneath the triangle in yellow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77645" cy="1477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8000" behindDoc="0" locked="0" layoutInCell="1" allowOverlap="1" wp14:anchorId="5305A855" wp14:editId="7BFACB8B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C032D8" w14:textId="77777777" w:rsidR="00F87859" w:rsidRDefault="00F87859" w:rsidP="00F87859">
      <w:pPr>
        <w:rPr>
          <w:rFonts w:cs="Arial"/>
          <w:szCs w:val="32"/>
        </w:rPr>
      </w:pPr>
    </w:p>
    <w:p w14:paraId="226B3C65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06F8C3D1" w14:textId="77777777" w:rsidR="00F87859" w:rsidRDefault="00F87859" w:rsidP="00F87859">
      <w:pPr>
        <w:rPr>
          <w:rFonts w:cs="Arial"/>
          <w:szCs w:val="32"/>
        </w:rPr>
      </w:pPr>
    </w:p>
    <w:p w14:paraId="107CDA3B" w14:textId="77777777" w:rsidR="00F87859" w:rsidRDefault="00F87859" w:rsidP="00F87859">
      <w:pPr>
        <w:rPr>
          <w:rFonts w:cs="Arial"/>
          <w:szCs w:val="32"/>
        </w:rPr>
      </w:pPr>
    </w:p>
    <w:p w14:paraId="20CCD0D8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6C74A5EA" w14:textId="58B7CE6F" w:rsidR="00887F23" w:rsidRDefault="00D703B6" w:rsidP="00F87859">
      <w:pPr>
        <w:pStyle w:val="Title"/>
      </w:pPr>
      <w:r>
        <w:t>Getting support</w:t>
      </w:r>
      <w:r w:rsidR="00303198">
        <w:t xml:space="preserve"> in an emergency</w:t>
      </w:r>
      <w:r w:rsidR="008823C6">
        <w:t>: Healthcare</w:t>
      </w:r>
    </w:p>
    <w:p w14:paraId="520DEBBB" w14:textId="1DD26848" w:rsidR="00887F23" w:rsidRDefault="00AC64C6" w:rsidP="00F87859">
      <w:pPr>
        <w:pStyle w:val="Title"/>
      </w:pPr>
      <w:r>
        <w:rPr>
          <w:noProof/>
        </w:rPr>
        <w:drawing>
          <wp:anchor distT="0" distB="0" distL="114300" distR="114300" simplePos="0" relativeHeight="252425216" behindDoc="0" locked="0" layoutInCell="1" allowOverlap="1" wp14:anchorId="40CFFE0C" wp14:editId="64250B96">
            <wp:simplePos x="0" y="0"/>
            <wp:positionH relativeFrom="column">
              <wp:posOffset>685800</wp:posOffset>
            </wp:positionH>
            <wp:positionV relativeFrom="paragraph">
              <wp:posOffset>85976</wp:posOffset>
            </wp:positionV>
            <wp:extent cx="4343115" cy="3354089"/>
            <wp:effectExtent l="0" t="0" r="635" b="0"/>
            <wp:wrapNone/>
            <wp:docPr id="461" name="Picture 461" descr="A person in a pink tshirt talking to a doctor. The doctor is wearing a white coat and has a stethoscope and a notepad.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Doctor appointment health questions concern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43115" cy="3354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194A29" w14:textId="3A565A49" w:rsidR="00887F23" w:rsidRDefault="00887F23" w:rsidP="00F87859">
      <w:pPr>
        <w:pStyle w:val="Title"/>
      </w:pPr>
    </w:p>
    <w:p w14:paraId="143EEFF2" w14:textId="77777777" w:rsidR="00887F23" w:rsidRDefault="00887F23" w:rsidP="00F87859">
      <w:pPr>
        <w:pStyle w:val="Title"/>
      </w:pPr>
    </w:p>
    <w:p w14:paraId="4D87E3DD" w14:textId="77777777" w:rsidR="00887F23" w:rsidRDefault="00887F23" w:rsidP="00F87859">
      <w:pPr>
        <w:pStyle w:val="Title"/>
      </w:pPr>
    </w:p>
    <w:p w14:paraId="141C23FC" w14:textId="2ACBC343" w:rsidR="00B42E31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B42E31">
        <w:t>Version 1</w:t>
      </w:r>
    </w:p>
    <w:p w14:paraId="7FC0CA5A" w14:textId="76F0D90F" w:rsidR="008B3C07" w:rsidRPr="00303198" w:rsidRDefault="00887F23" w:rsidP="00303198">
      <w:pPr>
        <w:pStyle w:val="Datepublished"/>
      </w:pPr>
      <w:r w:rsidRPr="00570380">
        <w:t xml:space="preserve">Published: </w:t>
      </w:r>
      <w:r w:rsidR="00495ED9">
        <w:t>November</w:t>
      </w:r>
      <w:r w:rsidR="00D703B6">
        <w:t xml:space="preserve"> 2025</w:t>
      </w:r>
    </w:p>
    <w:p w14:paraId="221FCF77" w14:textId="77777777" w:rsidR="008B3C07" w:rsidRPr="00570380" w:rsidRDefault="008B3C07" w:rsidP="008B3C07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>Before you start</w:t>
      </w:r>
    </w:p>
    <w:p w14:paraId="3966C9F1" w14:textId="77777777" w:rsidR="008B3C07" w:rsidRDefault="008B3C07" w:rsidP="008B3C07"/>
    <w:p w14:paraId="375E07DB" w14:textId="77777777" w:rsidR="008B3C07" w:rsidRDefault="008B3C07" w:rsidP="008B3C07">
      <w:r w:rsidRPr="00D13891">
        <w:rPr>
          <w:noProof/>
        </w:rPr>
        <w:drawing>
          <wp:anchor distT="0" distB="0" distL="114300" distR="114300" simplePos="0" relativeHeight="251847680" behindDoc="0" locked="0" layoutInCell="1" allowOverlap="1" wp14:anchorId="4168D353" wp14:editId="17774588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426210" cy="1034026"/>
            <wp:effectExtent l="0" t="0" r="254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 descr="A picture containing text, printing, de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D602637" w14:textId="77777777" w:rsidR="008B3C07" w:rsidRDefault="008B3C07" w:rsidP="008B3C07">
      <w:r>
        <w:t>This is a long document.</w:t>
      </w:r>
    </w:p>
    <w:p w14:paraId="5CA6D4A9" w14:textId="77777777" w:rsidR="008B3C07" w:rsidRDefault="008B3C07" w:rsidP="008B3C07"/>
    <w:p w14:paraId="07393895" w14:textId="77777777" w:rsidR="008B3C07" w:rsidRDefault="008B3C07" w:rsidP="008B3C07"/>
    <w:p w14:paraId="393C4FCC" w14:textId="77777777" w:rsidR="008B3C07" w:rsidRDefault="008B3C07" w:rsidP="008B3C07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846656" behindDoc="1" locked="0" layoutInCell="1" allowOverlap="1" wp14:anchorId="62275C9B" wp14:editId="55B32F79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3345" cy="1927860"/>
            <wp:effectExtent l="0" t="0" r="8255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cartoon of a person reading a paper&#10;&#10;Description automatically generated with low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59CE0A44" w14:textId="77777777" w:rsidR="008B3C07" w:rsidRDefault="008B3C07" w:rsidP="008B3C07"/>
    <w:p w14:paraId="506CC5A4" w14:textId="77777777" w:rsidR="008B3C07" w:rsidRDefault="008B3C07" w:rsidP="008B3C07"/>
    <w:p w14:paraId="77E716D7" w14:textId="77777777" w:rsidR="008B3C07" w:rsidRDefault="008B3C07" w:rsidP="008B3C07">
      <w:r>
        <w:rPr>
          <w:noProof/>
        </w:rPr>
        <w:drawing>
          <wp:anchor distT="0" distB="0" distL="114300" distR="114300" simplePos="0" relativeHeight="251844608" behindDoc="0" locked="0" layoutInCell="1" allowOverlap="1" wp14:anchorId="177FF1E4" wp14:editId="56311038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4427" cy="1310485"/>
            <wp:effectExtent l="0" t="0" r="4445" b="4445"/>
            <wp:wrapNone/>
            <wp:docPr id="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77643661" w14:textId="77777777" w:rsidR="008B3C07" w:rsidRDefault="008B3C07" w:rsidP="008B3C07">
      <w:pPr>
        <w:pStyle w:val="Listtoplevel"/>
      </w:pPr>
      <w:r>
        <w:t>read it a few pages at a time</w:t>
      </w:r>
    </w:p>
    <w:p w14:paraId="5A87263E" w14:textId="77777777" w:rsidR="008B3C07" w:rsidRDefault="008B3C07" w:rsidP="008B3C07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1845632" behindDoc="0" locked="0" layoutInCell="1" allowOverlap="1" wp14:anchorId="29A207EC" wp14:editId="33481753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3175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0DD2EDDF" w14:textId="77777777" w:rsidR="008B3C07" w:rsidRDefault="008B3C07" w:rsidP="008B3C07">
      <w:pPr>
        <w:pStyle w:val="Listtoplevel"/>
      </w:pPr>
      <w:r>
        <w:t>have someone read it with you to support you to understand it.</w:t>
      </w:r>
    </w:p>
    <w:p w14:paraId="6FFC3337" w14:textId="77777777" w:rsidR="008B3C07" w:rsidRDefault="008B3C07" w:rsidP="008B3C07"/>
    <w:p w14:paraId="3945AF74" w14:textId="77777777" w:rsidR="008B3C07" w:rsidRPr="0060011B" w:rsidRDefault="008B3C07" w:rsidP="008B3C07">
      <w:pPr>
        <w:spacing w:after="120"/>
        <w:ind w:left="3402"/>
        <w:rPr>
          <w:rFonts w:eastAsia="Times New Roman" w:cs="Times New Roman"/>
        </w:rPr>
      </w:pPr>
    </w:p>
    <w:p w14:paraId="5FFEEC37" w14:textId="47A6FDFE" w:rsidR="00570380" w:rsidRDefault="00F87859" w:rsidP="00570380">
      <w:pPr>
        <w:pStyle w:val="Heading1"/>
        <w:rPr>
          <w:noProof/>
          <w:lang w:val="en-NZ" w:eastAsia="en-NZ"/>
        </w:rPr>
      </w:pPr>
      <w:r w:rsidRPr="00153863">
        <w:br w:type="page"/>
      </w:r>
      <w:r w:rsidR="00D703B6">
        <w:rPr>
          <w:noProof/>
          <w:lang w:val="en-NZ" w:eastAsia="en-NZ"/>
        </w:rPr>
        <w:lastRenderedPageBreak/>
        <w:t>What you will find in here</w:t>
      </w:r>
    </w:p>
    <w:p w14:paraId="6C6ACB05" w14:textId="61ECED02" w:rsidR="008B3C07" w:rsidRDefault="008B3C07" w:rsidP="008B3C07">
      <w:pPr>
        <w:rPr>
          <w:lang w:val="en-NZ" w:eastAsia="en-NZ"/>
        </w:rPr>
      </w:pPr>
    </w:p>
    <w:p w14:paraId="594D4C4D" w14:textId="0575195E" w:rsidR="008B3C07" w:rsidRDefault="008B3C07" w:rsidP="008B3C07">
      <w:pPr>
        <w:rPr>
          <w:lang w:val="en-NZ" w:eastAsia="en-NZ"/>
        </w:rPr>
      </w:pPr>
    </w:p>
    <w:p w14:paraId="785AD422" w14:textId="6C29DAA4" w:rsidR="008B3C07" w:rsidRDefault="00D26B1C" w:rsidP="008B3C07">
      <w:pPr>
        <w:jc w:val="right"/>
        <w:rPr>
          <w:b/>
          <w:bCs/>
          <w:lang w:val="en-NZ" w:eastAsia="en-NZ"/>
        </w:rPr>
      </w:pPr>
      <w:r w:rsidRPr="00226D52">
        <w:rPr>
          <w:noProof/>
          <w:highlight w:val="yellow"/>
        </w:rPr>
        <w:drawing>
          <wp:anchor distT="0" distB="0" distL="114300" distR="114300" simplePos="0" relativeHeight="252384256" behindDoc="0" locked="0" layoutInCell="1" allowOverlap="1" wp14:anchorId="60623FEF" wp14:editId="6A228D60">
            <wp:simplePos x="0" y="0"/>
            <wp:positionH relativeFrom="column">
              <wp:posOffset>0</wp:posOffset>
            </wp:positionH>
            <wp:positionV relativeFrom="paragraph">
              <wp:posOffset>347345</wp:posOffset>
            </wp:positionV>
            <wp:extent cx="1143000" cy="1143000"/>
            <wp:effectExtent l="0" t="0" r="0" b="0"/>
            <wp:wrapNone/>
            <wp:docPr id="898889858" name="Picture 8988898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8" name="Easy Read person reading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3C07">
        <w:rPr>
          <w:b/>
          <w:bCs/>
          <w:lang w:val="en-NZ" w:eastAsia="en-NZ"/>
        </w:rPr>
        <w:t xml:space="preserve">Page number: </w:t>
      </w:r>
    </w:p>
    <w:p w14:paraId="5F5F1CCC" w14:textId="3C52F36E" w:rsidR="008B3C07" w:rsidRDefault="008B3C07" w:rsidP="008B3C07">
      <w:pPr>
        <w:rPr>
          <w:lang w:val="en-NZ" w:eastAsia="en-NZ"/>
        </w:rPr>
      </w:pPr>
    </w:p>
    <w:p w14:paraId="69F58E27" w14:textId="022F5057" w:rsidR="008B3C07" w:rsidRPr="00226D52" w:rsidRDefault="008B3C07" w:rsidP="008B3C07">
      <w:pPr>
        <w:rPr>
          <w:highlight w:val="yellow"/>
          <w:lang w:val="en-NZ" w:eastAsia="en-NZ"/>
        </w:rPr>
      </w:pPr>
    </w:p>
    <w:p w14:paraId="28D45923" w14:textId="7D2D05DC" w:rsidR="008B3C07" w:rsidRPr="00722698" w:rsidRDefault="00722698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722698">
        <w:rPr>
          <w:lang w:val="en-NZ" w:eastAsia="en-NZ"/>
        </w:rPr>
        <w:fldChar w:fldCharType="begin"/>
      </w:r>
      <w:r w:rsidRPr="00722698">
        <w:rPr>
          <w:lang w:val="en-NZ" w:eastAsia="en-NZ"/>
        </w:rPr>
        <w:instrText xml:space="preserve"> HYPERLINK  \l "_About_this_Easy" </w:instrText>
      </w:r>
      <w:r w:rsidRPr="00722698">
        <w:rPr>
          <w:lang w:val="en-NZ" w:eastAsia="en-NZ"/>
        </w:rPr>
      </w:r>
      <w:r w:rsidRPr="00722698">
        <w:rPr>
          <w:lang w:val="en-NZ" w:eastAsia="en-NZ"/>
        </w:rPr>
        <w:fldChar w:fldCharType="separate"/>
      </w:r>
      <w:r w:rsidR="008B3C07" w:rsidRPr="00722698">
        <w:rPr>
          <w:rStyle w:val="Hyperlink"/>
          <w:color w:val="auto"/>
          <w:u w:val="none"/>
          <w:lang w:val="en-NZ" w:eastAsia="en-NZ"/>
        </w:rPr>
        <w:t>About this Easy Read</w:t>
      </w:r>
      <w:r w:rsidR="00F65C7B" w:rsidRPr="00722698">
        <w:rPr>
          <w:rStyle w:val="Hyperlink"/>
          <w:color w:val="auto"/>
          <w:u w:val="none"/>
          <w:lang w:val="en-NZ" w:eastAsia="en-NZ"/>
        </w:rPr>
        <w:tab/>
      </w:r>
      <w:r w:rsidR="00D26B1C" w:rsidRPr="00722698">
        <w:rPr>
          <w:rStyle w:val="Hyperlink"/>
          <w:color w:val="auto"/>
          <w:u w:val="none"/>
          <w:lang w:val="en-NZ" w:eastAsia="en-NZ"/>
        </w:rPr>
        <w:t>3</w:t>
      </w:r>
    </w:p>
    <w:p w14:paraId="1463EA4C" w14:textId="7514C3CC" w:rsidR="008B3C07" w:rsidRPr="00722698" w:rsidRDefault="00722698" w:rsidP="00F65C7B">
      <w:pPr>
        <w:pStyle w:val="contentspage"/>
        <w:rPr>
          <w:lang w:val="en-NZ" w:eastAsia="en-NZ"/>
        </w:rPr>
      </w:pPr>
      <w:r w:rsidRPr="00722698">
        <w:rPr>
          <w:lang w:val="en-NZ" w:eastAsia="en-NZ"/>
        </w:rPr>
        <w:fldChar w:fldCharType="end"/>
      </w:r>
      <w:r w:rsidR="00D26B1C" w:rsidRPr="00722698">
        <w:rPr>
          <w:noProof/>
        </w:rPr>
        <w:drawing>
          <wp:anchor distT="0" distB="0" distL="114300" distR="114300" simplePos="0" relativeHeight="252427264" behindDoc="0" locked="0" layoutInCell="1" allowOverlap="1" wp14:anchorId="5ADBAF99" wp14:editId="6885B722">
            <wp:simplePos x="0" y="0"/>
            <wp:positionH relativeFrom="column">
              <wp:posOffset>0</wp:posOffset>
            </wp:positionH>
            <wp:positionV relativeFrom="paragraph">
              <wp:posOffset>315595</wp:posOffset>
            </wp:positionV>
            <wp:extent cx="1292860" cy="1600200"/>
            <wp:effectExtent l="0" t="0" r="2540" b="0"/>
            <wp:wrapNone/>
            <wp:docPr id="465" name="Picture 4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Doctor GP medical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9286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A29950" w14:textId="557338B5" w:rsidR="008B3C07" w:rsidRPr="00722698" w:rsidRDefault="008B3C07" w:rsidP="00F65C7B">
      <w:pPr>
        <w:pStyle w:val="contentspage"/>
        <w:rPr>
          <w:lang w:val="en-NZ" w:eastAsia="en-NZ"/>
        </w:rPr>
      </w:pPr>
    </w:p>
    <w:p w14:paraId="5DF650C5" w14:textId="7727F8DC" w:rsidR="008B3C07" w:rsidRPr="00722698" w:rsidRDefault="00722698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722698">
        <w:rPr>
          <w:lang w:val="en-NZ" w:eastAsia="en-NZ"/>
        </w:rPr>
        <w:fldChar w:fldCharType="begin"/>
      </w:r>
      <w:r w:rsidRPr="00722698">
        <w:rPr>
          <w:lang w:val="en-NZ" w:eastAsia="en-NZ"/>
        </w:rPr>
        <w:instrText xml:space="preserve"> HYPERLINK  \l "_What_to_do" </w:instrText>
      </w:r>
      <w:r w:rsidRPr="00722698">
        <w:rPr>
          <w:lang w:val="en-NZ" w:eastAsia="en-NZ"/>
        </w:rPr>
      </w:r>
      <w:r w:rsidRPr="00722698">
        <w:rPr>
          <w:lang w:val="en-NZ" w:eastAsia="en-NZ"/>
        </w:rPr>
        <w:fldChar w:fldCharType="separate"/>
      </w:r>
      <w:r w:rsidR="008B3C07" w:rsidRPr="00722698">
        <w:rPr>
          <w:rStyle w:val="Hyperlink"/>
          <w:color w:val="auto"/>
          <w:u w:val="none"/>
          <w:lang w:val="en-NZ" w:eastAsia="en-NZ"/>
        </w:rPr>
        <w:t>What to do right now</w:t>
      </w:r>
      <w:r w:rsidR="00F65C7B" w:rsidRPr="00722698">
        <w:rPr>
          <w:rStyle w:val="Hyperlink"/>
          <w:color w:val="auto"/>
          <w:u w:val="none"/>
          <w:lang w:val="en-NZ" w:eastAsia="en-NZ"/>
        </w:rPr>
        <w:tab/>
      </w:r>
      <w:r w:rsidR="00D26B1C" w:rsidRPr="00722698">
        <w:rPr>
          <w:rStyle w:val="Hyperlink"/>
          <w:color w:val="auto"/>
          <w:u w:val="none"/>
          <w:lang w:val="en-NZ" w:eastAsia="en-NZ"/>
        </w:rPr>
        <w:t>6</w:t>
      </w:r>
    </w:p>
    <w:p w14:paraId="798FCF52" w14:textId="7174016C" w:rsidR="008B3C07" w:rsidRPr="00722698" w:rsidRDefault="00722698" w:rsidP="00F65C7B">
      <w:pPr>
        <w:pStyle w:val="contentspage"/>
        <w:rPr>
          <w:lang w:val="en-NZ" w:eastAsia="en-NZ"/>
        </w:rPr>
      </w:pPr>
      <w:r w:rsidRPr="00722698">
        <w:rPr>
          <w:lang w:val="en-NZ" w:eastAsia="en-NZ"/>
        </w:rPr>
        <w:fldChar w:fldCharType="end"/>
      </w:r>
    </w:p>
    <w:p w14:paraId="0CCF4B4B" w14:textId="639FFBC5" w:rsidR="00F65C7B" w:rsidRPr="00722698" w:rsidRDefault="00F65C7B" w:rsidP="008823C6">
      <w:pPr>
        <w:ind w:left="0"/>
        <w:rPr>
          <w:bCs/>
          <w:lang w:val="en-NZ" w:eastAsia="en-NZ"/>
        </w:rPr>
      </w:pPr>
    </w:p>
    <w:p w14:paraId="0DA18922" w14:textId="3E88E9FE" w:rsidR="00F65C7B" w:rsidRPr="00722698" w:rsidRDefault="00722698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722698">
        <w:rPr>
          <w:lang w:val="en-NZ" w:eastAsia="en-NZ"/>
        </w:rPr>
        <w:fldChar w:fldCharType="begin"/>
      </w:r>
      <w:r w:rsidRPr="00722698">
        <w:rPr>
          <w:lang w:val="en-NZ" w:eastAsia="en-NZ"/>
        </w:rPr>
        <w:instrText xml:space="preserve"> HYPERLINK  \l "_Evacuation" </w:instrText>
      </w:r>
      <w:r w:rsidRPr="00722698">
        <w:rPr>
          <w:lang w:val="en-NZ" w:eastAsia="en-NZ"/>
        </w:rPr>
      </w:r>
      <w:r w:rsidRPr="00722698">
        <w:rPr>
          <w:lang w:val="en-NZ" w:eastAsia="en-NZ"/>
        </w:rPr>
        <w:fldChar w:fldCharType="separate"/>
      </w:r>
      <w:r w:rsidR="00D26B1C" w:rsidRPr="00722698">
        <w:rPr>
          <w:rStyle w:val="Hyperlink"/>
          <w:noProof/>
          <w:color w:val="auto"/>
          <w:u w:val="none"/>
        </w:rPr>
        <w:drawing>
          <wp:anchor distT="0" distB="0" distL="114300" distR="114300" simplePos="0" relativeHeight="252429312" behindDoc="0" locked="0" layoutInCell="1" allowOverlap="1" wp14:anchorId="70B178F0" wp14:editId="45F4D740">
            <wp:simplePos x="0" y="0"/>
            <wp:positionH relativeFrom="column">
              <wp:posOffset>0</wp:posOffset>
            </wp:positionH>
            <wp:positionV relativeFrom="paragraph">
              <wp:posOffset>330200</wp:posOffset>
            </wp:positionV>
            <wp:extent cx="1257300" cy="1087774"/>
            <wp:effectExtent l="0" t="0" r="0" b="0"/>
            <wp:wrapNone/>
            <wp:docPr id="466" name="Picture 4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Medicine2-01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087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6B1C" w:rsidRPr="00722698">
        <w:rPr>
          <w:rStyle w:val="Hyperlink"/>
          <w:color w:val="auto"/>
          <w:u w:val="none"/>
          <w:lang w:val="en-NZ" w:eastAsia="en-NZ"/>
        </w:rPr>
        <w:t>Talking to a doctor / nurse</w:t>
      </w:r>
      <w:r w:rsidR="00F65C7B" w:rsidRPr="00722698">
        <w:rPr>
          <w:rStyle w:val="Hyperlink"/>
          <w:color w:val="auto"/>
          <w:u w:val="none"/>
          <w:lang w:val="en-NZ" w:eastAsia="en-NZ"/>
        </w:rPr>
        <w:tab/>
      </w:r>
      <w:r w:rsidR="000C35FA" w:rsidRPr="00722698">
        <w:rPr>
          <w:rStyle w:val="Hyperlink"/>
          <w:color w:val="auto"/>
          <w:u w:val="none"/>
          <w:lang w:val="en-NZ" w:eastAsia="en-NZ"/>
        </w:rPr>
        <w:t>9</w:t>
      </w:r>
    </w:p>
    <w:p w14:paraId="70D5632C" w14:textId="1331C056" w:rsidR="00D26B1C" w:rsidRPr="00722698" w:rsidRDefault="00722698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722698">
        <w:rPr>
          <w:lang w:val="en-NZ" w:eastAsia="en-NZ"/>
        </w:rPr>
        <w:fldChar w:fldCharType="end"/>
      </w:r>
    </w:p>
    <w:p w14:paraId="584177BC" w14:textId="02E8526D" w:rsidR="00D26B1C" w:rsidRPr="00722698" w:rsidRDefault="00D26B1C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</w:p>
    <w:p w14:paraId="7BC22EFE" w14:textId="15B90DF5" w:rsidR="00D26B1C" w:rsidRPr="00722698" w:rsidRDefault="00722698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722698">
        <w:rPr>
          <w:lang w:val="en-NZ" w:eastAsia="en-NZ"/>
        </w:rPr>
        <w:fldChar w:fldCharType="begin"/>
      </w:r>
      <w:r w:rsidRPr="00722698">
        <w:rPr>
          <w:lang w:val="en-NZ" w:eastAsia="en-NZ"/>
        </w:rPr>
        <w:instrText xml:space="preserve"> HYPERLINK  \l "_Prescription_medicine" </w:instrText>
      </w:r>
      <w:r w:rsidRPr="00722698">
        <w:rPr>
          <w:lang w:val="en-NZ" w:eastAsia="en-NZ"/>
        </w:rPr>
      </w:r>
      <w:r w:rsidRPr="00722698">
        <w:rPr>
          <w:lang w:val="en-NZ" w:eastAsia="en-NZ"/>
        </w:rPr>
        <w:fldChar w:fldCharType="separate"/>
      </w:r>
      <w:r w:rsidR="00D26B1C" w:rsidRPr="00722698">
        <w:rPr>
          <w:rStyle w:val="Hyperlink"/>
          <w:color w:val="auto"/>
          <w:u w:val="none"/>
          <w:lang w:val="en-NZ" w:eastAsia="en-NZ"/>
        </w:rPr>
        <w:t>Prescription medicine</w:t>
      </w:r>
      <w:r w:rsidR="00D26B1C" w:rsidRPr="00722698">
        <w:rPr>
          <w:rStyle w:val="Hyperlink"/>
          <w:color w:val="auto"/>
          <w:u w:val="none"/>
          <w:lang w:val="en-NZ" w:eastAsia="en-NZ"/>
        </w:rPr>
        <w:tab/>
        <w:t>1</w:t>
      </w:r>
      <w:r w:rsidR="000C35FA" w:rsidRPr="00722698">
        <w:rPr>
          <w:rStyle w:val="Hyperlink"/>
          <w:color w:val="auto"/>
          <w:u w:val="none"/>
          <w:lang w:val="en-NZ" w:eastAsia="en-NZ"/>
        </w:rPr>
        <w:t>5</w:t>
      </w:r>
    </w:p>
    <w:p w14:paraId="6CD0BB30" w14:textId="4CF4D871" w:rsidR="00D26B1C" w:rsidRPr="00722698" w:rsidRDefault="00722698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722698">
        <w:rPr>
          <w:lang w:val="en-NZ" w:eastAsia="en-NZ"/>
        </w:rPr>
        <w:fldChar w:fldCharType="end"/>
      </w:r>
      <w:r w:rsidR="00D26B1C" w:rsidRPr="00722698">
        <w:rPr>
          <w:noProof/>
        </w:rPr>
        <w:drawing>
          <wp:anchor distT="0" distB="0" distL="114300" distR="114300" simplePos="0" relativeHeight="252431360" behindDoc="0" locked="0" layoutInCell="1" allowOverlap="1" wp14:anchorId="63EE1AB5" wp14:editId="78E7529C">
            <wp:simplePos x="0" y="0"/>
            <wp:positionH relativeFrom="column">
              <wp:posOffset>0</wp:posOffset>
            </wp:positionH>
            <wp:positionV relativeFrom="paragraph">
              <wp:posOffset>198120</wp:posOffset>
            </wp:positionV>
            <wp:extent cx="1279990" cy="800100"/>
            <wp:effectExtent l="0" t="0" r="0" b="0"/>
            <wp:wrapNone/>
            <wp:docPr id="476" name="Picture 4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ower lines cable electricity hous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7999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26572B" w14:textId="6B4A72B0" w:rsidR="00D26B1C" w:rsidRPr="00722698" w:rsidRDefault="00D26B1C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</w:p>
    <w:p w14:paraId="174F2CB7" w14:textId="206161DA" w:rsidR="00D26B1C" w:rsidRPr="00722698" w:rsidRDefault="00722698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722698">
        <w:rPr>
          <w:lang w:val="en-NZ" w:eastAsia="en-NZ"/>
        </w:rPr>
        <w:fldChar w:fldCharType="begin"/>
      </w:r>
      <w:r w:rsidRPr="00722698">
        <w:rPr>
          <w:lang w:val="en-NZ" w:eastAsia="en-NZ"/>
        </w:rPr>
        <w:instrText xml:space="preserve"> HYPERLINK  \l "_Power" </w:instrText>
      </w:r>
      <w:r w:rsidRPr="00722698">
        <w:rPr>
          <w:lang w:val="en-NZ" w:eastAsia="en-NZ"/>
        </w:rPr>
      </w:r>
      <w:r w:rsidRPr="00722698">
        <w:rPr>
          <w:lang w:val="en-NZ" w:eastAsia="en-NZ"/>
        </w:rPr>
        <w:fldChar w:fldCharType="separate"/>
      </w:r>
      <w:r w:rsidR="00D26B1C" w:rsidRPr="00722698">
        <w:rPr>
          <w:rStyle w:val="Hyperlink"/>
          <w:color w:val="auto"/>
          <w:u w:val="none"/>
          <w:lang w:val="en-NZ" w:eastAsia="en-NZ"/>
        </w:rPr>
        <w:t>Power</w:t>
      </w:r>
      <w:r w:rsidR="00D26B1C" w:rsidRPr="00722698">
        <w:rPr>
          <w:rStyle w:val="Hyperlink"/>
          <w:color w:val="auto"/>
          <w:u w:val="none"/>
          <w:lang w:val="en-NZ" w:eastAsia="en-NZ"/>
        </w:rPr>
        <w:tab/>
        <w:t>1</w:t>
      </w:r>
      <w:r w:rsidR="000C35FA" w:rsidRPr="00722698">
        <w:rPr>
          <w:rStyle w:val="Hyperlink"/>
          <w:color w:val="auto"/>
          <w:u w:val="none"/>
          <w:lang w:val="en-NZ" w:eastAsia="en-NZ"/>
        </w:rPr>
        <w:t>7</w:t>
      </w:r>
    </w:p>
    <w:p w14:paraId="12C16D1E" w14:textId="2807A705" w:rsidR="00D26B1C" w:rsidRPr="00722698" w:rsidRDefault="00722698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722698">
        <w:rPr>
          <w:noProof/>
          <w:lang w:val="en-NZ" w:eastAsia="en-NZ"/>
        </w:rPr>
        <w:drawing>
          <wp:anchor distT="0" distB="0" distL="114300" distR="114300" simplePos="0" relativeHeight="252433408" behindDoc="0" locked="0" layoutInCell="1" allowOverlap="1" wp14:anchorId="0CA1B851" wp14:editId="1FF81A30">
            <wp:simplePos x="0" y="0"/>
            <wp:positionH relativeFrom="column">
              <wp:posOffset>228600</wp:posOffset>
            </wp:positionH>
            <wp:positionV relativeFrom="paragraph">
              <wp:posOffset>180975</wp:posOffset>
            </wp:positionV>
            <wp:extent cx="800100" cy="1421592"/>
            <wp:effectExtent l="0" t="0" r="0" b="0"/>
            <wp:wrapNone/>
            <wp:docPr id="489" name="Picture 4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Worry worried think chew nails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14215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22698">
        <w:rPr>
          <w:lang w:val="en-NZ" w:eastAsia="en-NZ"/>
        </w:rPr>
        <w:fldChar w:fldCharType="end"/>
      </w:r>
    </w:p>
    <w:p w14:paraId="5C202560" w14:textId="1C4A3F77" w:rsidR="00D26B1C" w:rsidRPr="00722698" w:rsidRDefault="00D26B1C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</w:p>
    <w:p w14:paraId="2E2F0CDD" w14:textId="3CED83C4" w:rsidR="00D26B1C" w:rsidRPr="00722698" w:rsidRDefault="00722698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722698">
        <w:rPr>
          <w:lang w:val="en-NZ" w:eastAsia="en-NZ"/>
        </w:rPr>
        <w:fldChar w:fldCharType="begin"/>
      </w:r>
      <w:r w:rsidRPr="00722698">
        <w:rPr>
          <w:lang w:val="en-NZ" w:eastAsia="en-NZ"/>
        </w:rPr>
        <w:instrText xml:space="preserve"> HYPERLINK  \l "_Mental_health" </w:instrText>
      </w:r>
      <w:r w:rsidRPr="00722698">
        <w:rPr>
          <w:lang w:val="en-NZ" w:eastAsia="en-NZ"/>
        </w:rPr>
      </w:r>
      <w:r w:rsidRPr="00722698">
        <w:rPr>
          <w:lang w:val="en-NZ" w:eastAsia="en-NZ"/>
        </w:rPr>
        <w:fldChar w:fldCharType="separate"/>
      </w:r>
      <w:r w:rsidR="00D26B1C" w:rsidRPr="00722698">
        <w:rPr>
          <w:rStyle w:val="Hyperlink"/>
          <w:color w:val="auto"/>
          <w:u w:val="none"/>
          <w:lang w:val="en-NZ" w:eastAsia="en-NZ"/>
        </w:rPr>
        <w:t>Mental health</w:t>
      </w:r>
      <w:r w:rsidR="00D26B1C" w:rsidRPr="00722698">
        <w:rPr>
          <w:rStyle w:val="Hyperlink"/>
          <w:color w:val="auto"/>
          <w:u w:val="none"/>
          <w:lang w:val="en-NZ" w:eastAsia="en-NZ"/>
        </w:rPr>
        <w:tab/>
      </w:r>
      <w:r w:rsidR="000C35FA" w:rsidRPr="00722698">
        <w:rPr>
          <w:rStyle w:val="Hyperlink"/>
          <w:color w:val="auto"/>
          <w:u w:val="none"/>
          <w:lang w:val="en-NZ" w:eastAsia="en-NZ"/>
        </w:rPr>
        <w:t>19</w:t>
      </w:r>
    </w:p>
    <w:p w14:paraId="0C4975F7" w14:textId="36F60684" w:rsidR="00D26B1C" w:rsidRDefault="00722698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722698">
        <w:rPr>
          <w:lang w:val="en-NZ" w:eastAsia="en-NZ"/>
        </w:rPr>
        <w:fldChar w:fldCharType="end"/>
      </w:r>
    </w:p>
    <w:p w14:paraId="388F558E" w14:textId="159C7603" w:rsidR="00D703B6" w:rsidRDefault="00D703B6" w:rsidP="00D26B1C">
      <w:pPr>
        <w:pStyle w:val="contentspage"/>
        <w:ind w:left="0"/>
        <w:rPr>
          <w:lang w:val="en-NZ" w:eastAsia="en-NZ"/>
        </w:rPr>
      </w:pPr>
      <w:r>
        <w:rPr>
          <w:lang w:val="en-NZ" w:eastAsia="en-NZ"/>
        </w:rPr>
        <w:br w:type="page"/>
      </w:r>
    </w:p>
    <w:p w14:paraId="2B5AF0CA" w14:textId="575A1A2E" w:rsidR="00D703B6" w:rsidRPr="00D703B6" w:rsidRDefault="00D703B6" w:rsidP="00D703B6">
      <w:pPr>
        <w:pStyle w:val="Heading1"/>
        <w:rPr>
          <w:lang w:val="en-NZ" w:eastAsia="en-NZ"/>
        </w:rPr>
      </w:pPr>
      <w:bookmarkStart w:id="0" w:name="_About_this_Easy"/>
      <w:bookmarkEnd w:id="0"/>
      <w:r>
        <w:rPr>
          <w:lang w:val="en-NZ" w:eastAsia="en-NZ"/>
        </w:rPr>
        <w:lastRenderedPageBreak/>
        <w:t>About this Easy Read</w:t>
      </w:r>
    </w:p>
    <w:p w14:paraId="51B8D491" w14:textId="575211CA" w:rsidR="00D852B6" w:rsidRDefault="00D852B6" w:rsidP="00124EA8"/>
    <w:p w14:paraId="603BC55A" w14:textId="02815358" w:rsidR="00D703B6" w:rsidRDefault="00896318" w:rsidP="00124EA8">
      <w:r>
        <w:rPr>
          <w:noProof/>
        </w:rPr>
        <w:drawing>
          <wp:anchor distT="0" distB="0" distL="114300" distR="114300" simplePos="0" relativeHeight="251993088" behindDoc="0" locked="0" layoutInCell="1" allowOverlap="1" wp14:anchorId="6F9BA731" wp14:editId="6FB3A2F7">
            <wp:simplePos x="0" y="0"/>
            <wp:positionH relativeFrom="column">
              <wp:posOffset>0</wp:posOffset>
            </wp:positionH>
            <wp:positionV relativeFrom="paragraph">
              <wp:posOffset>126365</wp:posOffset>
            </wp:positionV>
            <wp:extent cx="1257300" cy="1257300"/>
            <wp:effectExtent l="0" t="0" r="0" b="0"/>
            <wp:wrapNone/>
            <wp:docPr id="1786680978" name="Picture 17866809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8" name="Easy Read person reading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A141B" w14:textId="3FE6B8FA" w:rsidR="00D703B6" w:rsidRDefault="00D703B6" w:rsidP="00D703B6">
      <w:r>
        <w:t xml:space="preserve">This Easy Read tells </w:t>
      </w:r>
      <w:r w:rsidR="008823C6">
        <w:t xml:space="preserve">you how to get </w:t>
      </w:r>
      <w:r w:rsidR="008823C6">
        <w:rPr>
          <w:b/>
          <w:bCs/>
        </w:rPr>
        <w:t xml:space="preserve">healthcare </w:t>
      </w:r>
      <w:r w:rsidR="008823C6">
        <w:t>after an</w:t>
      </w:r>
      <w:r w:rsidR="00B42E31">
        <w:t xml:space="preserve"> </w:t>
      </w:r>
      <w:r w:rsidR="00B42E31" w:rsidRPr="00303198">
        <w:rPr>
          <w:b/>
          <w:bCs/>
        </w:rPr>
        <w:t>emergency</w:t>
      </w:r>
      <w:r>
        <w:t>.</w:t>
      </w:r>
    </w:p>
    <w:p w14:paraId="11532571" w14:textId="3DD012A1" w:rsidR="008823C6" w:rsidRDefault="008823C6" w:rsidP="00D703B6"/>
    <w:p w14:paraId="72677544" w14:textId="3C36687E" w:rsidR="008823C6" w:rsidRDefault="00E04B53" w:rsidP="00D703B6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23168" behindDoc="1" locked="0" layoutInCell="1" allowOverlap="1" wp14:anchorId="066D2CED" wp14:editId="719CBEFE">
                <wp:simplePos x="0" y="0"/>
                <wp:positionH relativeFrom="margin">
                  <wp:posOffset>2171700</wp:posOffset>
                </wp:positionH>
                <wp:positionV relativeFrom="paragraph">
                  <wp:posOffset>235585</wp:posOffset>
                </wp:positionV>
                <wp:extent cx="3557270" cy="2146300"/>
                <wp:effectExtent l="0" t="0" r="5080" b="6350"/>
                <wp:wrapNone/>
                <wp:docPr id="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1463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14AB6F" id="Rectangle 5" o:spid="_x0000_s1026" style="position:absolute;margin-left:171pt;margin-top:18.55pt;width:280.1pt;height:169pt;z-index:-250893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</w:p>
    <w:p w14:paraId="5BE8585B" w14:textId="639A9441" w:rsidR="008823C6" w:rsidRDefault="008823C6" w:rsidP="008823C6">
      <w:r>
        <w:rPr>
          <w:noProof/>
        </w:rPr>
        <w:drawing>
          <wp:anchor distT="0" distB="0" distL="114300" distR="114300" simplePos="0" relativeHeight="252422144" behindDoc="0" locked="0" layoutInCell="1" allowOverlap="1" wp14:anchorId="1CB103D4" wp14:editId="472F9687">
            <wp:simplePos x="0" y="0"/>
            <wp:positionH relativeFrom="column">
              <wp:posOffset>0</wp:posOffset>
            </wp:positionH>
            <wp:positionV relativeFrom="paragraph">
              <wp:posOffset>132715</wp:posOffset>
            </wp:positionV>
            <wp:extent cx="1371600" cy="1476375"/>
            <wp:effectExtent l="0" t="0" r="0" b="9525"/>
            <wp:wrapNone/>
            <wp:docPr id="450" name="Picture 4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3" name="Medicine medication pills prescription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</w:rPr>
        <w:t>Healthcare</w:t>
      </w:r>
      <w:r>
        <w:t xml:space="preserve"> means looking after </w:t>
      </w:r>
      <w:r>
        <w:br/>
        <w:t>your health like:</w:t>
      </w:r>
    </w:p>
    <w:p w14:paraId="7B9273FF" w14:textId="77777777" w:rsidR="008823C6" w:rsidRDefault="008823C6" w:rsidP="008823C6">
      <w:pPr>
        <w:pStyle w:val="Listtoplevel"/>
      </w:pPr>
      <w:r>
        <w:t>going to the doctor</w:t>
      </w:r>
    </w:p>
    <w:p w14:paraId="3C78EEC7" w14:textId="77777777" w:rsidR="008823C6" w:rsidRDefault="008823C6" w:rsidP="008823C6">
      <w:pPr>
        <w:pStyle w:val="Listtoplevel"/>
      </w:pPr>
      <w:r>
        <w:t>taking medicine.</w:t>
      </w:r>
    </w:p>
    <w:p w14:paraId="5F3052E1" w14:textId="77777777" w:rsidR="008823C6" w:rsidRDefault="008823C6" w:rsidP="00D703B6"/>
    <w:p w14:paraId="59CA294E" w14:textId="45F8DD23" w:rsidR="00D703B6" w:rsidRDefault="00D703B6" w:rsidP="008823C6">
      <w:pPr>
        <w:ind w:left="0"/>
      </w:pPr>
    </w:p>
    <w:p w14:paraId="04172903" w14:textId="7467B390" w:rsidR="008823C6" w:rsidRDefault="008823C6">
      <w:pPr>
        <w:spacing w:line="240" w:lineRule="auto"/>
        <w:ind w:left="0"/>
      </w:pPr>
      <w:r>
        <w:br w:type="page"/>
      </w:r>
    </w:p>
    <w:p w14:paraId="6F283B21" w14:textId="77486C0A" w:rsidR="00D703B6" w:rsidRDefault="008823C6" w:rsidP="00D703B6"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50752" behindDoc="1" locked="0" layoutInCell="1" allowOverlap="1" wp14:anchorId="3CB3088E" wp14:editId="3E41BF0E">
                <wp:simplePos x="0" y="0"/>
                <wp:positionH relativeFrom="margin">
                  <wp:posOffset>2171700</wp:posOffset>
                </wp:positionH>
                <wp:positionV relativeFrom="paragraph">
                  <wp:posOffset>-131445</wp:posOffset>
                </wp:positionV>
                <wp:extent cx="3557270" cy="3886200"/>
                <wp:effectExtent l="0" t="0" r="5080" b="0"/>
                <wp:wrapNone/>
                <wp:docPr id="3" name="Rectangle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3886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AF2000" id="Rectangle 3" o:spid="_x0000_s1026" style="position:absolute;margin-left:171pt;margin-top:-10.35pt;width:280.1pt;height:306pt;z-index:-251465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" fillcolor="#bdd6ee [1304]" stroked="f" strokeweight="1pt">
                <w10:wrap anchorx="margin"/>
              </v:rect>
            </w:pict>
          </mc:Fallback>
        </mc:AlternateContent>
      </w:r>
      <w:r w:rsidR="00303198">
        <w:rPr>
          <w:b/>
          <w:bCs/>
          <w:noProof/>
        </w:rPr>
        <w:drawing>
          <wp:anchor distT="0" distB="0" distL="114300" distR="114300" simplePos="0" relativeHeight="252410880" behindDoc="0" locked="0" layoutInCell="1" allowOverlap="1" wp14:anchorId="7D5B27F2" wp14:editId="744FE268">
            <wp:simplePos x="0" y="0"/>
            <wp:positionH relativeFrom="column">
              <wp:posOffset>0</wp:posOffset>
            </wp:positionH>
            <wp:positionV relativeFrom="paragraph">
              <wp:posOffset>77470</wp:posOffset>
            </wp:positionV>
            <wp:extent cx="1600200" cy="1600200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87" name="flood tsunami disaster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3198">
        <w:t xml:space="preserve">An </w:t>
      </w:r>
      <w:r w:rsidR="00303198">
        <w:rPr>
          <w:b/>
          <w:bCs/>
        </w:rPr>
        <w:t>emergency</w:t>
      </w:r>
      <w:r w:rsidR="00303198">
        <w:t xml:space="preserve"> is when something dangerous happens that can put people at risk like:</w:t>
      </w:r>
    </w:p>
    <w:p w14:paraId="3FA75BC3" w14:textId="31FC4F76" w:rsidR="00303198" w:rsidRDefault="00303198" w:rsidP="00303198">
      <w:pPr>
        <w:pStyle w:val="Listtoplevel"/>
      </w:pPr>
      <w:r>
        <w:t>an earthquake</w:t>
      </w:r>
    </w:p>
    <w:p w14:paraId="490F5A9B" w14:textId="0EE8E6A4" w:rsidR="00303198" w:rsidRDefault="00303198" w:rsidP="00303198">
      <w:pPr>
        <w:pStyle w:val="Listtoplevel"/>
      </w:pPr>
      <w:r>
        <w:drawing>
          <wp:anchor distT="0" distB="0" distL="114300" distR="114300" simplePos="0" relativeHeight="252412928" behindDoc="0" locked="0" layoutInCell="1" allowOverlap="1" wp14:anchorId="7235D9B8" wp14:editId="6768C19E">
            <wp:simplePos x="0" y="0"/>
            <wp:positionH relativeFrom="column">
              <wp:posOffset>0</wp:posOffset>
            </wp:positionH>
            <wp:positionV relativeFrom="paragraph">
              <wp:posOffset>417195</wp:posOffset>
            </wp:positionV>
            <wp:extent cx="1714500" cy="1204337"/>
            <wp:effectExtent l="0" t="0" r="0" b="0"/>
            <wp:wrapNone/>
            <wp:docPr id="1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84" name="Home hit by a landslide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2043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a flood</w:t>
      </w:r>
    </w:p>
    <w:p w14:paraId="6D56BAFE" w14:textId="79B6EC36" w:rsidR="00303198" w:rsidRDefault="00303198" w:rsidP="00303198">
      <w:pPr>
        <w:pStyle w:val="Listtoplevel"/>
      </w:pPr>
      <w:r>
        <w:t>a storm</w:t>
      </w:r>
    </w:p>
    <w:p w14:paraId="7203718E" w14:textId="0683F209" w:rsidR="00303198" w:rsidRPr="00303198" w:rsidRDefault="00303198" w:rsidP="00303198">
      <w:pPr>
        <w:pStyle w:val="Listtoplevel"/>
      </w:pPr>
      <w:r>
        <w:t xml:space="preserve">a landslide. </w:t>
      </w:r>
    </w:p>
    <w:p w14:paraId="113D55E1" w14:textId="77777777" w:rsidR="008823C6" w:rsidRDefault="008823C6" w:rsidP="008823C6"/>
    <w:p w14:paraId="79145F51" w14:textId="66A837F7" w:rsidR="008823C6" w:rsidRDefault="00B81016" w:rsidP="008823C6">
      <w:r>
        <w:rPr>
          <w:noProof/>
        </w:rPr>
        <w:drawing>
          <wp:anchor distT="0" distB="0" distL="114300" distR="114300" simplePos="0" relativeHeight="252435456" behindDoc="0" locked="0" layoutInCell="1" allowOverlap="1" wp14:anchorId="2AD971CD" wp14:editId="3E359F80">
            <wp:simplePos x="0" y="0"/>
            <wp:positionH relativeFrom="column">
              <wp:posOffset>76</wp:posOffset>
            </wp:positionH>
            <wp:positionV relativeFrom="paragraph">
              <wp:posOffset>263525</wp:posOffset>
            </wp:positionV>
            <wp:extent cx="1257300" cy="1777472"/>
            <wp:effectExtent l="19050" t="19050" r="19050" b="13335"/>
            <wp:wrapNone/>
            <wp:docPr id="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shot (139)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7774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99AAAD" w14:textId="758767DB" w:rsidR="008823C6" w:rsidRDefault="008823C6" w:rsidP="008823C6">
      <w:r>
        <w:t>You can find important information about what happens after an emergency in Easy Read at:</w:t>
      </w:r>
    </w:p>
    <w:p w14:paraId="2B357941" w14:textId="77777777" w:rsidR="008823C6" w:rsidRDefault="008823C6" w:rsidP="008823C6"/>
    <w:p w14:paraId="61A28121" w14:textId="492558CF" w:rsidR="00BB0D76" w:rsidRPr="00BB0D76" w:rsidRDefault="00BB0D76" w:rsidP="00BB0D76">
      <w:pPr>
        <w:rPr>
          <w:color w:val="000000" w:themeColor="text1"/>
        </w:rPr>
      </w:pPr>
      <w:hyperlink r:id="rId27" w:history="1">
        <w:r w:rsidRPr="00BB0D76">
          <w:rPr>
            <w:rStyle w:val="Hyperlink"/>
            <w:b/>
            <w:bCs/>
            <w:color w:val="000000" w:themeColor="text1"/>
            <w:u w:val="none"/>
          </w:rPr>
          <w:t>https://tinyurl.com/aog-immediate</w:t>
        </w:r>
      </w:hyperlink>
      <w:r w:rsidRPr="00BB0D76">
        <w:rPr>
          <w:b/>
          <w:bCs/>
          <w:color w:val="000000" w:themeColor="text1"/>
        </w:rPr>
        <w:t xml:space="preserve"> </w:t>
      </w:r>
    </w:p>
    <w:p w14:paraId="7762AA1F" w14:textId="77777777" w:rsidR="00BB0D76" w:rsidRDefault="00BB0D76" w:rsidP="00BB0D76"/>
    <w:p w14:paraId="69A0A6B8" w14:textId="77777777" w:rsidR="00BB0D76" w:rsidRDefault="00BB0D76" w:rsidP="00BB0D76"/>
    <w:p w14:paraId="6D593376" w14:textId="3240B4BE" w:rsidR="00BB0D76" w:rsidRDefault="00BB0D76" w:rsidP="00BB0D76">
      <w:r>
        <w:rPr>
          <w:noProof/>
        </w:rPr>
        <w:drawing>
          <wp:anchor distT="0" distB="0" distL="114300" distR="114300" simplePos="0" relativeHeight="252440576" behindDoc="0" locked="0" layoutInCell="1" allowOverlap="1" wp14:anchorId="32B651D7" wp14:editId="176E82B2">
            <wp:simplePos x="0" y="0"/>
            <wp:positionH relativeFrom="column">
              <wp:posOffset>0</wp:posOffset>
            </wp:positionH>
            <wp:positionV relativeFrom="paragraph">
              <wp:posOffset>-112395</wp:posOffset>
            </wp:positionV>
            <wp:extent cx="1257300" cy="1761535"/>
            <wp:effectExtent l="19050" t="19050" r="19050" b="10160"/>
            <wp:wrapNone/>
            <wp:docPr id="2049778735" name="Picture 20497787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shot (137)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7615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You can find information about how to get </w:t>
      </w:r>
      <w:r>
        <w:rPr>
          <w:b/>
          <w:bCs/>
        </w:rPr>
        <w:t>healthcare</w:t>
      </w:r>
      <w:r>
        <w:t xml:space="preserve"> after an emergency in Easy Read at:</w:t>
      </w:r>
    </w:p>
    <w:p w14:paraId="1218146E" w14:textId="77777777" w:rsidR="00BB0D76" w:rsidRDefault="00BB0D76" w:rsidP="00BB0D76"/>
    <w:p w14:paraId="40D47C6E" w14:textId="77777777" w:rsidR="00BB0D76" w:rsidRPr="00471A60" w:rsidRDefault="00BB0D76" w:rsidP="00BB0D76">
      <w:pPr>
        <w:rPr>
          <w:b/>
          <w:bCs/>
          <w:color w:val="0D0D0D" w:themeColor="text1" w:themeTint="F2"/>
        </w:rPr>
      </w:pPr>
      <w:hyperlink r:id="rId29" w:history="1">
        <w:r w:rsidRPr="00471A60">
          <w:rPr>
            <w:rStyle w:val="Hyperlink"/>
            <w:b/>
            <w:bCs/>
            <w:color w:val="0D0D0D" w:themeColor="text1" w:themeTint="F2"/>
            <w:u w:val="none"/>
          </w:rPr>
          <w:t>https://tinyurl.com/aog-health</w:t>
        </w:r>
      </w:hyperlink>
      <w:r w:rsidRPr="00471A60">
        <w:rPr>
          <w:b/>
          <w:bCs/>
          <w:color w:val="0D0D0D" w:themeColor="text1" w:themeTint="F2"/>
        </w:rPr>
        <w:t xml:space="preserve"> </w:t>
      </w:r>
    </w:p>
    <w:p w14:paraId="41AB5B83" w14:textId="72133721" w:rsidR="008248B8" w:rsidRDefault="00AC64C6" w:rsidP="00D703B6">
      <w:r>
        <w:rPr>
          <w:noProof/>
        </w:rPr>
        <w:lastRenderedPageBreak/>
        <w:drawing>
          <wp:anchor distT="0" distB="0" distL="114300" distR="114300" simplePos="0" relativeHeight="251994112" behindDoc="0" locked="0" layoutInCell="1" allowOverlap="1" wp14:anchorId="7B198696" wp14:editId="41708D59">
            <wp:simplePos x="0" y="0"/>
            <wp:positionH relativeFrom="column">
              <wp:posOffset>0</wp:posOffset>
            </wp:positionH>
            <wp:positionV relativeFrom="paragraph">
              <wp:posOffset>-228600</wp:posOffset>
            </wp:positionV>
            <wp:extent cx="1098550" cy="1098550"/>
            <wp:effectExtent l="0" t="0" r="6350" b="6350"/>
            <wp:wrapNone/>
            <wp:docPr id="1786680979" name="Picture 17866809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9" name="phone home number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98550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8B8">
        <w:t>This Easy Read has lots of phone numbers in it.</w:t>
      </w:r>
    </w:p>
    <w:p w14:paraId="642CC944" w14:textId="675BC7E4" w:rsidR="008248B8" w:rsidRDefault="008248B8" w:rsidP="00D703B6"/>
    <w:p w14:paraId="13389808" w14:textId="16132DD2" w:rsidR="008248B8" w:rsidRDefault="008248B8">
      <w:pPr>
        <w:spacing w:line="240" w:lineRule="auto"/>
        <w:ind w:left="0"/>
        <w:rPr>
          <w:rFonts w:eastAsia="Times New Roman"/>
          <w:lang w:val="en-GB" w:eastAsia="en-NZ"/>
        </w:rPr>
      </w:pPr>
    </w:p>
    <w:p w14:paraId="03759094" w14:textId="56FF1795" w:rsidR="008248B8" w:rsidRPr="00FA3993" w:rsidRDefault="008248B8" w:rsidP="008248B8">
      <w:pPr>
        <w:rPr>
          <w:b/>
          <w:bCs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38464" behindDoc="0" locked="0" layoutInCell="1" allowOverlap="1" wp14:anchorId="7BBAFD88" wp14:editId="69E64EF4">
            <wp:simplePos x="0" y="0"/>
            <wp:positionH relativeFrom="column">
              <wp:posOffset>144780</wp:posOffset>
            </wp:positionH>
            <wp:positionV relativeFrom="paragraph">
              <wp:posOffset>0</wp:posOffset>
            </wp:positionV>
            <wp:extent cx="952500" cy="1314450"/>
            <wp:effectExtent l="0" t="0" r="0" b="0"/>
            <wp:wrapThrough wrapText="bothSides">
              <wp:wrapPolygon edited="0">
                <wp:start x="0" y="0"/>
                <wp:lineTo x="0" y="11583"/>
                <wp:lineTo x="10800" y="15026"/>
                <wp:lineTo x="2592" y="15339"/>
                <wp:lineTo x="1728" y="15652"/>
                <wp:lineTo x="1728" y="21287"/>
                <wp:lineTo x="18144" y="21287"/>
                <wp:lineTo x="18576" y="20035"/>
                <wp:lineTo x="20304" y="16278"/>
                <wp:lineTo x="21168" y="15026"/>
                <wp:lineTo x="21168" y="1878"/>
                <wp:lineTo x="5184" y="0"/>
                <wp:lineTo x="0" y="0"/>
              </wp:wrapPolygon>
            </wp:wrapThrough>
            <wp:docPr id="48579344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793442" name="Picture 3" descr="NZ Relay logo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/>
          <w:lang w:val="en-GB" w:eastAsia="en-NZ"/>
        </w:rPr>
        <w:t xml:space="preserve">If you find it hard to use the phone the </w:t>
      </w:r>
      <w:r w:rsidRPr="00EF59FC">
        <w:rPr>
          <w:rFonts w:eastAsia="Times New Roman"/>
          <w:b/>
          <w:lang w:val="en-GB" w:eastAsia="en-NZ"/>
        </w:rPr>
        <w:t xml:space="preserve">New Zealand Relay </w:t>
      </w:r>
      <w:r w:rsidRPr="00EF59FC">
        <w:rPr>
          <w:rFonts w:eastAsia="Times New Roman"/>
          <w:lang w:val="en-GB" w:eastAsia="en-NZ"/>
        </w:rPr>
        <w:t>service is for people who</w:t>
      </w:r>
      <w:r>
        <w:rPr>
          <w:rFonts w:eastAsia="Times New Roman"/>
          <w:lang w:val="en-GB" w:eastAsia="en-NZ"/>
        </w:rPr>
        <w:t xml:space="preserve"> are</w:t>
      </w:r>
      <w:r w:rsidRPr="00EF59FC">
        <w:rPr>
          <w:rFonts w:eastAsia="Times New Roman"/>
          <w:lang w:val="en-GB" w:eastAsia="en-NZ"/>
        </w:rPr>
        <w:t>:</w:t>
      </w:r>
    </w:p>
    <w:p w14:paraId="50382F25" w14:textId="77777777" w:rsidR="008248B8" w:rsidRPr="00EF59FC" w:rsidRDefault="008248B8" w:rsidP="008248B8">
      <w:pPr>
        <w:rPr>
          <w:rFonts w:eastAsia="Times New Roman" w:cs="Arial"/>
          <w:sz w:val="26"/>
          <w:szCs w:val="32"/>
          <w:lang w:val="en-GB" w:eastAsia="en-NZ"/>
        </w:rPr>
      </w:pPr>
    </w:p>
    <w:p w14:paraId="16757851" w14:textId="77777777" w:rsidR="008248B8" w:rsidRPr="00EF59FC" w:rsidRDefault="008248B8" w:rsidP="008248B8">
      <w:pPr>
        <w:numPr>
          <w:ilvl w:val="0"/>
          <w:numId w:val="14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37440" behindDoc="0" locked="0" layoutInCell="1" allowOverlap="1" wp14:anchorId="60B14F81" wp14:editId="436FE6FE">
            <wp:simplePos x="0" y="0"/>
            <wp:positionH relativeFrom="column">
              <wp:posOffset>-160020</wp:posOffset>
            </wp:positionH>
            <wp:positionV relativeFrom="paragraph">
              <wp:posOffset>377190</wp:posOffset>
            </wp:positionV>
            <wp:extent cx="1447800" cy="1447800"/>
            <wp:effectExtent l="0" t="0" r="0" b="0"/>
            <wp:wrapThrough wrapText="bothSides">
              <wp:wrapPolygon edited="0">
                <wp:start x="5968" y="0"/>
                <wp:lineTo x="5116" y="853"/>
                <wp:lineTo x="4832" y="4547"/>
                <wp:lineTo x="4832" y="19042"/>
                <wp:lineTo x="5684" y="21316"/>
                <wp:lineTo x="5968" y="21316"/>
                <wp:lineTo x="15347" y="21316"/>
                <wp:lineTo x="15916" y="21316"/>
                <wp:lineTo x="16768" y="19042"/>
                <wp:lineTo x="16768" y="4547"/>
                <wp:lineTo x="16200" y="853"/>
                <wp:lineTo x="15347" y="0"/>
                <wp:lineTo x="5968" y="0"/>
              </wp:wrapPolygon>
            </wp:wrapThrough>
            <wp:docPr id="83765523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7" name="Picture 2" descr="Mobile phone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>Deaf / hard of hearing</w:t>
      </w:r>
    </w:p>
    <w:p w14:paraId="339575CC" w14:textId="77777777" w:rsidR="008248B8" w:rsidRPr="00EF59FC" w:rsidRDefault="008248B8" w:rsidP="008248B8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07D4D9B2" w14:textId="77777777" w:rsidR="008248B8" w:rsidRPr="00EF59FC" w:rsidRDefault="008248B8" w:rsidP="008248B8">
      <w:pPr>
        <w:numPr>
          <w:ilvl w:val="0"/>
          <w:numId w:val="14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deafblind</w:t>
      </w:r>
    </w:p>
    <w:p w14:paraId="0BB03930" w14:textId="77777777" w:rsidR="008248B8" w:rsidRPr="00EF59FC" w:rsidRDefault="008248B8" w:rsidP="008248B8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028EB0C5" w14:textId="77777777" w:rsidR="008248B8" w:rsidRPr="00EF59FC" w:rsidRDefault="008248B8" w:rsidP="008248B8">
      <w:pPr>
        <w:numPr>
          <w:ilvl w:val="0"/>
          <w:numId w:val="14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speech impaired / find it hard to talk.</w:t>
      </w:r>
    </w:p>
    <w:p w14:paraId="3720303C" w14:textId="77777777" w:rsidR="008248B8" w:rsidRPr="00EF59FC" w:rsidRDefault="008248B8" w:rsidP="008248B8">
      <w:pPr>
        <w:rPr>
          <w:rFonts w:eastAsia="Times New Roman" w:cs="Arial"/>
          <w:b/>
          <w:bCs/>
          <w:szCs w:val="32"/>
        </w:rPr>
      </w:pPr>
    </w:p>
    <w:p w14:paraId="68E75041" w14:textId="77777777" w:rsidR="008248B8" w:rsidRPr="00EF59FC" w:rsidRDefault="008248B8" w:rsidP="008248B8">
      <w:pPr>
        <w:rPr>
          <w:rFonts w:eastAsia="Times New Roman" w:cs="Arial"/>
          <w:szCs w:val="32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36416" behindDoc="0" locked="0" layoutInCell="1" allowOverlap="1" wp14:anchorId="00B7E23F" wp14:editId="36FD7DE2">
            <wp:simplePos x="0" y="0"/>
            <wp:positionH relativeFrom="margin">
              <wp:posOffset>35560</wp:posOffset>
            </wp:positionH>
            <wp:positionV relativeFrom="paragraph">
              <wp:posOffset>107950</wp:posOffset>
            </wp:positionV>
            <wp:extent cx="1134110" cy="1181100"/>
            <wp:effectExtent l="0" t="0" r="8890" b="0"/>
            <wp:wrapNone/>
            <wp:docPr id="210264761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10" name="Picture 1" descr="Computer with www/website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szCs w:val="32"/>
        </w:rPr>
        <w:t>You can find out more about the New Zealand Relay service at:</w:t>
      </w:r>
    </w:p>
    <w:p w14:paraId="0CFEB205" w14:textId="77777777" w:rsidR="008248B8" w:rsidRPr="00EF59FC" w:rsidRDefault="008248B8" w:rsidP="008248B8">
      <w:pPr>
        <w:rPr>
          <w:rFonts w:eastAsia="Times New Roman" w:cs="Arial"/>
          <w:szCs w:val="32"/>
        </w:rPr>
      </w:pPr>
    </w:p>
    <w:p w14:paraId="0232C84A" w14:textId="3F475D59" w:rsidR="008248B8" w:rsidRDefault="008248B8" w:rsidP="008248B8">
      <w:pPr>
        <w:rPr>
          <w:rStyle w:val="Hyperlink"/>
          <w:rFonts w:eastAsia="Times New Roman" w:cs="Arial"/>
          <w:b/>
          <w:bCs/>
          <w:color w:val="auto"/>
          <w:szCs w:val="32"/>
          <w:u w:val="none"/>
        </w:rPr>
      </w:pPr>
      <w:hyperlink r:id="rId34" w:history="1">
        <w:r w:rsidRPr="00403252">
          <w:rPr>
            <w:rStyle w:val="Hyperlink"/>
            <w:rFonts w:eastAsia="Times New Roman" w:cs="Arial"/>
            <w:b/>
            <w:bCs/>
            <w:color w:val="auto"/>
            <w:szCs w:val="32"/>
            <w:u w:val="none"/>
          </w:rPr>
          <w:t>www.nzrelay.co.nz/index</w:t>
        </w:r>
      </w:hyperlink>
    </w:p>
    <w:p w14:paraId="2FD4E9BD" w14:textId="1430107D" w:rsidR="00303198" w:rsidRDefault="00303198" w:rsidP="008248B8">
      <w:pPr>
        <w:rPr>
          <w:rStyle w:val="Hyperlink"/>
          <w:rFonts w:eastAsia="Times New Roman" w:cs="Arial"/>
          <w:b/>
          <w:bCs/>
          <w:color w:val="auto"/>
          <w:szCs w:val="32"/>
          <w:u w:val="none"/>
        </w:rPr>
      </w:pPr>
    </w:p>
    <w:p w14:paraId="52211C16" w14:textId="12F53D64" w:rsidR="00303198" w:rsidRDefault="002959CB" w:rsidP="008248B8">
      <w:pPr>
        <w:rPr>
          <w:rStyle w:val="Hyperlink"/>
          <w:rFonts w:eastAsia="Times New Roman" w:cs="Arial"/>
          <w:b/>
          <w:bCs/>
          <w:color w:val="auto"/>
          <w:szCs w:val="32"/>
          <w:u w:val="none"/>
        </w:rPr>
      </w:pPr>
      <w:r>
        <w:rPr>
          <w:rFonts w:eastAsia="Times New Roman" w:cs="Arial"/>
          <w:b/>
          <w:bCs/>
          <w:noProof/>
          <w:szCs w:val="32"/>
        </w:rPr>
        <w:drawing>
          <wp:anchor distT="0" distB="0" distL="114300" distR="114300" simplePos="0" relativeHeight="252413952" behindDoc="0" locked="0" layoutInCell="1" allowOverlap="1" wp14:anchorId="613C1005" wp14:editId="5088036C">
            <wp:simplePos x="0" y="0"/>
            <wp:positionH relativeFrom="column">
              <wp:posOffset>-114300</wp:posOffset>
            </wp:positionH>
            <wp:positionV relativeFrom="paragraph">
              <wp:posOffset>130175</wp:posOffset>
            </wp:positionV>
            <wp:extent cx="1682750" cy="1682750"/>
            <wp:effectExtent l="0" t="0" r="0" b="0"/>
            <wp:wrapNone/>
            <wp:docPr id="1786680971" name="Picture 17866809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1" name="Digital Easy Read 2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8275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F675C0" w14:textId="471556B8" w:rsidR="00303198" w:rsidRDefault="00303198" w:rsidP="008248B8">
      <w:pPr>
        <w:rPr>
          <w:rStyle w:val="Hyperlink"/>
          <w:rFonts w:eastAsia="Times New Roman" w:cs="Arial"/>
          <w:color w:val="auto"/>
          <w:szCs w:val="32"/>
          <w:u w:val="none"/>
        </w:rPr>
      </w:pPr>
      <w:r>
        <w:rPr>
          <w:rStyle w:val="Hyperlink"/>
          <w:rFonts w:eastAsia="Times New Roman" w:cs="Arial"/>
          <w:color w:val="auto"/>
          <w:szCs w:val="32"/>
          <w:u w:val="none"/>
        </w:rPr>
        <w:t xml:space="preserve">You can find out more about how to get ready for an emergency </w:t>
      </w:r>
      <w:r w:rsidR="002959CB">
        <w:rPr>
          <w:rStyle w:val="Hyperlink"/>
          <w:rFonts w:eastAsia="Times New Roman" w:cs="Arial"/>
          <w:color w:val="auto"/>
          <w:szCs w:val="32"/>
          <w:u w:val="none"/>
        </w:rPr>
        <w:t xml:space="preserve">in Easy Read </w:t>
      </w:r>
      <w:r>
        <w:rPr>
          <w:rStyle w:val="Hyperlink"/>
          <w:rFonts w:eastAsia="Times New Roman" w:cs="Arial"/>
          <w:color w:val="auto"/>
          <w:szCs w:val="32"/>
          <w:u w:val="none"/>
        </w:rPr>
        <w:t>at:</w:t>
      </w:r>
    </w:p>
    <w:p w14:paraId="169A8159" w14:textId="08AF466E" w:rsidR="00303198" w:rsidRDefault="00303198" w:rsidP="008248B8">
      <w:pPr>
        <w:rPr>
          <w:rStyle w:val="Hyperlink"/>
          <w:rFonts w:eastAsia="Times New Roman" w:cs="Arial"/>
          <w:color w:val="auto"/>
          <w:szCs w:val="32"/>
          <w:u w:val="none"/>
        </w:rPr>
      </w:pPr>
    </w:p>
    <w:p w14:paraId="1FE6C214" w14:textId="04763FEB" w:rsidR="008248B8" w:rsidRDefault="002959CB" w:rsidP="00AC64C6">
      <w:hyperlink r:id="rId36" w:history="1">
        <w:r w:rsidRPr="002959CB">
          <w:rPr>
            <w:rStyle w:val="Hyperlink"/>
            <w:b/>
            <w:bCs/>
            <w:color w:val="auto"/>
            <w:u w:val="none"/>
          </w:rPr>
          <w:t>https://tinyurl.com/2w2ykrzu</w:t>
        </w:r>
      </w:hyperlink>
      <w:r w:rsidRPr="002959CB">
        <w:rPr>
          <w:b/>
          <w:bCs/>
        </w:rPr>
        <w:t xml:space="preserve"> </w:t>
      </w:r>
    </w:p>
    <w:p w14:paraId="6E6327A8" w14:textId="53E8C87F" w:rsidR="008248B8" w:rsidRDefault="008248B8" w:rsidP="008248B8">
      <w:pPr>
        <w:pStyle w:val="Heading1"/>
      </w:pPr>
      <w:bookmarkStart w:id="1" w:name="_What_to_do"/>
      <w:bookmarkEnd w:id="1"/>
      <w:r>
        <w:lastRenderedPageBreak/>
        <w:t>What to do right now</w:t>
      </w:r>
    </w:p>
    <w:p w14:paraId="26E1EA43" w14:textId="2F448B31" w:rsidR="008248B8" w:rsidRDefault="008248B8" w:rsidP="00D703B6"/>
    <w:p w14:paraId="3B5D128D" w14:textId="739CB163" w:rsidR="008248B8" w:rsidRDefault="00764D01" w:rsidP="00D703B6">
      <w:r>
        <w:rPr>
          <w:noProof/>
        </w:rPr>
        <w:drawing>
          <wp:anchor distT="0" distB="0" distL="114300" distR="114300" simplePos="0" relativeHeight="251995136" behindDoc="0" locked="0" layoutInCell="1" allowOverlap="1" wp14:anchorId="6829C325" wp14:editId="6919DED9">
            <wp:simplePos x="0" y="0"/>
            <wp:positionH relativeFrom="column">
              <wp:posOffset>0</wp:posOffset>
            </wp:positionH>
            <wp:positionV relativeFrom="paragraph">
              <wp:posOffset>56515</wp:posOffset>
            </wp:positionV>
            <wp:extent cx="1327150" cy="1327150"/>
            <wp:effectExtent l="0" t="0" r="6350" b="6350"/>
            <wp:wrapNone/>
            <wp:docPr id="1786680980" name="Picture 17866809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0" name="Emergency services 11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327150" cy="1327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A5C2CF" w14:textId="22B0C4EF" w:rsidR="00D703B6" w:rsidRDefault="008248B8" w:rsidP="00D703B6">
      <w:r>
        <w:t xml:space="preserve">Phone </w:t>
      </w:r>
      <w:r>
        <w:rPr>
          <w:b/>
          <w:bCs/>
        </w:rPr>
        <w:t>111</w:t>
      </w:r>
      <w:r>
        <w:t xml:space="preserve"> if you are </w:t>
      </w:r>
      <w:r w:rsidRPr="008248B8">
        <w:rPr>
          <w:b/>
          <w:bCs/>
        </w:rPr>
        <w:t>in danger</w:t>
      </w:r>
      <w:r>
        <w:t xml:space="preserve"> right now.</w:t>
      </w:r>
    </w:p>
    <w:p w14:paraId="49DCD5CA" w14:textId="3759D12E" w:rsidR="008248B8" w:rsidRDefault="008248B8" w:rsidP="00D703B6"/>
    <w:p w14:paraId="5328FA70" w14:textId="534B2885" w:rsidR="008248B8" w:rsidRDefault="00ED38C3" w:rsidP="00D703B6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52800" behindDoc="1" locked="0" layoutInCell="1" allowOverlap="1" wp14:anchorId="3E722935" wp14:editId="4591F2D0">
                <wp:simplePos x="0" y="0"/>
                <wp:positionH relativeFrom="margin">
                  <wp:posOffset>2171700</wp:posOffset>
                </wp:positionH>
                <wp:positionV relativeFrom="paragraph">
                  <wp:posOffset>254635</wp:posOffset>
                </wp:positionV>
                <wp:extent cx="3557270" cy="1784350"/>
                <wp:effectExtent l="0" t="0" r="5080" b="6350"/>
                <wp:wrapNone/>
                <wp:docPr id="4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7843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DF98E3" id="Rectangle 4" o:spid="_x0000_s1026" style="position:absolute;margin-left:171pt;margin-top:20.05pt;width:280.1pt;height:140.5pt;z-index:-251463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</w:p>
    <w:p w14:paraId="6ED9F7C1" w14:textId="055E461E" w:rsidR="008248B8" w:rsidRDefault="00ED38C3" w:rsidP="00D703B6">
      <w:r>
        <w:rPr>
          <w:noProof/>
        </w:rPr>
        <w:drawing>
          <wp:anchor distT="0" distB="0" distL="114300" distR="114300" simplePos="0" relativeHeight="251996160" behindDoc="0" locked="0" layoutInCell="1" allowOverlap="1" wp14:anchorId="0BCB5427" wp14:editId="56EED93B">
            <wp:simplePos x="0" y="0"/>
            <wp:positionH relativeFrom="column">
              <wp:posOffset>25400</wp:posOffset>
            </wp:positionH>
            <wp:positionV relativeFrom="paragraph">
              <wp:posOffset>43815</wp:posOffset>
            </wp:positionV>
            <wp:extent cx="1320800" cy="1320800"/>
            <wp:effectExtent l="0" t="0" r="0" b="0"/>
            <wp:wrapNone/>
            <wp:docPr id="1786680981" name="Picture 17866809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1" name="police report crime violence injured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8B8">
        <w:t xml:space="preserve">Being </w:t>
      </w:r>
      <w:r w:rsidR="008248B8">
        <w:rPr>
          <w:b/>
          <w:bCs/>
        </w:rPr>
        <w:t>in danger</w:t>
      </w:r>
      <w:r w:rsidR="008248B8">
        <w:t xml:space="preserve"> means you might:</w:t>
      </w:r>
    </w:p>
    <w:p w14:paraId="14ABE4DA" w14:textId="0C56DB18" w:rsidR="008248B8" w:rsidRDefault="008248B8" w:rsidP="008248B8">
      <w:pPr>
        <w:pStyle w:val="Listtoplevel"/>
      </w:pPr>
      <w:r>
        <w:t>die</w:t>
      </w:r>
    </w:p>
    <w:p w14:paraId="09281484" w14:textId="10AA61FF" w:rsidR="008248B8" w:rsidRDefault="008248B8" w:rsidP="008248B8">
      <w:pPr>
        <w:pStyle w:val="Listtoplevel"/>
      </w:pPr>
      <w:r>
        <w:t>get badly hurt.</w:t>
      </w:r>
    </w:p>
    <w:p w14:paraId="737E2B61" w14:textId="7B1A6297" w:rsidR="008248B8" w:rsidRDefault="008248B8" w:rsidP="008248B8"/>
    <w:p w14:paraId="3E454673" w14:textId="4F02EB93" w:rsidR="008248B8" w:rsidRDefault="00CD432E" w:rsidP="008248B8">
      <w:r>
        <w:rPr>
          <w:noProof/>
        </w:rPr>
        <w:drawing>
          <wp:anchor distT="0" distB="0" distL="114300" distR="114300" simplePos="0" relativeHeight="251997184" behindDoc="0" locked="0" layoutInCell="1" allowOverlap="1" wp14:anchorId="6182D301" wp14:editId="4917D0DC">
            <wp:simplePos x="0" y="0"/>
            <wp:positionH relativeFrom="column">
              <wp:posOffset>-228600</wp:posOffset>
            </wp:positionH>
            <wp:positionV relativeFrom="paragraph">
              <wp:posOffset>335280</wp:posOffset>
            </wp:positionV>
            <wp:extent cx="1828800" cy="1828800"/>
            <wp:effectExtent l="0" t="0" r="0" b="0"/>
            <wp:wrapNone/>
            <wp:docPr id="1786680982" name="Picture 17866809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2" name="In Case of Emergency Lock Screen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669AA4" w14:textId="537BCA0B" w:rsidR="00195399" w:rsidRDefault="00195399" w:rsidP="008248B8">
      <w:r>
        <w:t xml:space="preserve">You can sign up to </w:t>
      </w:r>
      <w:r>
        <w:rPr>
          <w:b/>
          <w:bCs/>
        </w:rPr>
        <w:t xml:space="preserve">text 111 </w:t>
      </w:r>
      <w:r>
        <w:t>if you find it hard to:</w:t>
      </w:r>
    </w:p>
    <w:p w14:paraId="04D7FA0E" w14:textId="4F565F76" w:rsidR="00195399" w:rsidRDefault="00195399" w:rsidP="00195399">
      <w:pPr>
        <w:pStyle w:val="Listtoplevel"/>
      </w:pPr>
      <w:r>
        <w:t>hear</w:t>
      </w:r>
    </w:p>
    <w:p w14:paraId="36BD4641" w14:textId="330454D1" w:rsidR="00195399" w:rsidRDefault="00195399" w:rsidP="00195399">
      <w:pPr>
        <w:pStyle w:val="Listtoplevel"/>
      </w:pPr>
      <w:r>
        <w:t>talk on the phone.</w:t>
      </w:r>
    </w:p>
    <w:p w14:paraId="7BADDB6C" w14:textId="4B4DAA55" w:rsidR="00195399" w:rsidRDefault="00195399" w:rsidP="00195399"/>
    <w:p w14:paraId="7D8C660D" w14:textId="0E340580" w:rsidR="00195399" w:rsidRDefault="00195399" w:rsidP="00195399"/>
    <w:p w14:paraId="07424AE1" w14:textId="77777777" w:rsidR="00195399" w:rsidRDefault="00195399">
      <w:pPr>
        <w:spacing w:line="240" w:lineRule="auto"/>
        <w:ind w:left="0"/>
      </w:pPr>
      <w:r>
        <w:br w:type="page"/>
      </w:r>
    </w:p>
    <w:p w14:paraId="7CC3ADE1" w14:textId="7F570EC9" w:rsidR="00195399" w:rsidRDefault="00CD432E" w:rsidP="00195399">
      <w:r>
        <w:rPr>
          <w:noProof/>
        </w:rPr>
        <w:lastRenderedPageBreak/>
        <w:drawing>
          <wp:anchor distT="0" distB="0" distL="114300" distR="114300" simplePos="0" relativeHeight="251998208" behindDoc="0" locked="0" layoutInCell="1" allowOverlap="1" wp14:anchorId="79CD8F23" wp14:editId="31B47385">
            <wp:simplePos x="0" y="0"/>
            <wp:positionH relativeFrom="column">
              <wp:posOffset>0</wp:posOffset>
            </wp:positionH>
            <wp:positionV relativeFrom="paragraph">
              <wp:posOffset>-114300</wp:posOffset>
            </wp:positionV>
            <wp:extent cx="1485900" cy="1485900"/>
            <wp:effectExtent l="0" t="0" r="0" b="0"/>
            <wp:wrapNone/>
            <wp:docPr id="1786680983" name="Picture 17866809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Website Link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5399">
        <w:t xml:space="preserve">You can sign up to </w:t>
      </w:r>
      <w:r w:rsidR="00195399">
        <w:rPr>
          <w:b/>
          <w:bCs/>
        </w:rPr>
        <w:t>text 111</w:t>
      </w:r>
      <w:r w:rsidR="00195399">
        <w:t xml:space="preserve"> on this </w:t>
      </w:r>
      <w:r w:rsidR="00195399">
        <w:rPr>
          <w:b/>
          <w:bCs/>
        </w:rPr>
        <w:t>website</w:t>
      </w:r>
      <w:r w:rsidR="00195399">
        <w:t>:</w:t>
      </w:r>
    </w:p>
    <w:p w14:paraId="7940D09C" w14:textId="19DE4703" w:rsidR="00195399" w:rsidRDefault="00195399" w:rsidP="00195399"/>
    <w:p w14:paraId="17C2D99C" w14:textId="267F52B1" w:rsidR="00195399" w:rsidRPr="00195399" w:rsidRDefault="00195399" w:rsidP="00195399">
      <w:pPr>
        <w:rPr>
          <w:b/>
          <w:bCs/>
        </w:rPr>
      </w:pPr>
      <w:hyperlink r:id="rId41" w:history="1">
        <w:r w:rsidRPr="00195399">
          <w:rPr>
            <w:rStyle w:val="Hyperlink"/>
            <w:b/>
            <w:bCs/>
            <w:color w:val="auto"/>
            <w:u w:val="none"/>
          </w:rPr>
          <w:t>www.police.govt.nz/111-txt</w:t>
        </w:r>
      </w:hyperlink>
      <w:r w:rsidRPr="00195399">
        <w:rPr>
          <w:b/>
          <w:bCs/>
        </w:rPr>
        <w:t xml:space="preserve"> </w:t>
      </w:r>
    </w:p>
    <w:p w14:paraId="010E23F5" w14:textId="32800034" w:rsidR="00195399" w:rsidRDefault="00195399" w:rsidP="008248B8"/>
    <w:p w14:paraId="36330EFF" w14:textId="68757A2D" w:rsidR="00195399" w:rsidRPr="00195399" w:rsidRDefault="00195399" w:rsidP="00195399">
      <w:pPr>
        <w:ind w:left="0"/>
        <w:rPr>
          <w:b/>
          <w:bCs/>
        </w:rPr>
      </w:pPr>
    </w:p>
    <w:p w14:paraId="2BCCBDE7" w14:textId="544BEFE1" w:rsidR="008248B8" w:rsidRDefault="00CD432E" w:rsidP="008248B8">
      <w:r>
        <w:rPr>
          <w:noProof/>
        </w:rPr>
        <w:drawing>
          <wp:anchor distT="0" distB="0" distL="114300" distR="114300" simplePos="0" relativeHeight="251999232" behindDoc="0" locked="0" layoutInCell="1" allowOverlap="1" wp14:anchorId="003E66C1" wp14:editId="72C088DC">
            <wp:simplePos x="0" y="0"/>
            <wp:positionH relativeFrom="column">
              <wp:posOffset>498</wp:posOffset>
            </wp:positionH>
            <wp:positionV relativeFrom="paragraph">
              <wp:posOffset>180975</wp:posOffset>
            </wp:positionV>
            <wp:extent cx="1943100" cy="884147"/>
            <wp:effectExtent l="0" t="0" r="0" b="0"/>
            <wp:wrapNone/>
            <wp:docPr id="1786680984" name="Picture 17866809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4" name="Civil Defence Website and Banner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884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8B8">
        <w:t xml:space="preserve">You can find new information about what is happening on this </w:t>
      </w:r>
      <w:r w:rsidR="008248B8">
        <w:rPr>
          <w:b/>
          <w:bCs/>
        </w:rPr>
        <w:t>website</w:t>
      </w:r>
      <w:r w:rsidR="008248B8">
        <w:t>:</w:t>
      </w:r>
    </w:p>
    <w:p w14:paraId="229826F3" w14:textId="421AFBCA" w:rsidR="008248B8" w:rsidRDefault="008248B8" w:rsidP="008248B8"/>
    <w:p w14:paraId="203A411D" w14:textId="1425E45C" w:rsidR="008248B8" w:rsidRPr="008248B8" w:rsidRDefault="008248B8" w:rsidP="008248B8">
      <w:pPr>
        <w:rPr>
          <w:b/>
          <w:bCs/>
        </w:rPr>
      </w:pPr>
      <w:hyperlink r:id="rId43" w:history="1">
        <w:r w:rsidRPr="008248B8">
          <w:rPr>
            <w:rStyle w:val="Hyperlink"/>
            <w:b/>
            <w:bCs/>
            <w:color w:val="auto"/>
            <w:u w:val="none"/>
          </w:rPr>
          <w:t>www.civildefence.govt.nz/</w:t>
        </w:r>
      </w:hyperlink>
      <w:r w:rsidRPr="008248B8">
        <w:rPr>
          <w:b/>
          <w:bCs/>
        </w:rPr>
        <w:t xml:space="preserve"> </w:t>
      </w:r>
    </w:p>
    <w:p w14:paraId="0CB64F2D" w14:textId="6BC00634" w:rsidR="008248B8" w:rsidRDefault="00CD432E" w:rsidP="008248B8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2000256" behindDoc="0" locked="0" layoutInCell="1" allowOverlap="1" wp14:anchorId="248FD55C" wp14:editId="5F4F4E11">
            <wp:simplePos x="0" y="0"/>
            <wp:positionH relativeFrom="column">
              <wp:posOffset>-6350</wp:posOffset>
            </wp:positionH>
            <wp:positionV relativeFrom="paragraph">
              <wp:posOffset>241300</wp:posOffset>
            </wp:positionV>
            <wp:extent cx="1143000" cy="1464315"/>
            <wp:effectExtent l="0" t="0" r="0" b="2540"/>
            <wp:wrapNone/>
            <wp:docPr id="1786680985" name="Picture 17866809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464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FA5BF9" w14:textId="091452FA" w:rsidR="008248B8" w:rsidRDefault="008248B8" w:rsidP="008248B8">
      <w:pPr>
        <w:rPr>
          <w:b/>
          <w:bCs/>
        </w:rPr>
      </w:pPr>
    </w:p>
    <w:p w14:paraId="3273410B" w14:textId="36E033D0" w:rsidR="008248B8" w:rsidRDefault="008248B8" w:rsidP="008248B8">
      <w:r>
        <w:t>Th</w:t>
      </w:r>
      <w:r w:rsidR="00195399">
        <w:t>ese</w:t>
      </w:r>
      <w:r>
        <w:t xml:space="preserve"> website</w:t>
      </w:r>
      <w:r w:rsidR="00195399">
        <w:t>s are</w:t>
      </w:r>
      <w:r>
        <w:t xml:space="preserve"> </w:t>
      </w:r>
      <w:r>
        <w:rPr>
          <w:b/>
          <w:bCs/>
        </w:rPr>
        <w:t>not</w:t>
      </w:r>
      <w:r>
        <w:t xml:space="preserve"> in Easy Read.</w:t>
      </w:r>
    </w:p>
    <w:p w14:paraId="43F7D21C" w14:textId="62CF2EC5" w:rsidR="008248B8" w:rsidRDefault="008248B8" w:rsidP="008248B8"/>
    <w:p w14:paraId="7BFA67DC" w14:textId="0BD391A0" w:rsidR="008248B8" w:rsidRDefault="008248B8" w:rsidP="008248B8"/>
    <w:p w14:paraId="5A2F6BE8" w14:textId="4E86574E" w:rsidR="008248B8" w:rsidRDefault="00CD432E" w:rsidP="008248B8">
      <w:r>
        <w:rPr>
          <w:noProof/>
        </w:rPr>
        <w:drawing>
          <wp:anchor distT="0" distB="0" distL="114300" distR="114300" simplePos="0" relativeHeight="252001280" behindDoc="0" locked="0" layoutInCell="1" allowOverlap="1" wp14:anchorId="76F8636A" wp14:editId="4D3B3CA9">
            <wp:simplePos x="0" y="0"/>
            <wp:positionH relativeFrom="column">
              <wp:posOffset>0</wp:posOffset>
            </wp:positionH>
            <wp:positionV relativeFrom="paragraph">
              <wp:posOffset>335915</wp:posOffset>
            </wp:positionV>
            <wp:extent cx="1739900" cy="1653349"/>
            <wp:effectExtent l="0" t="0" r="0" b="0"/>
            <wp:wrapNone/>
            <wp:docPr id="1786680986" name="Picture 17866809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6" name="Woman business laptop smile work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743434" cy="16567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8B8">
        <w:t xml:space="preserve">You can also find new information about what is happening by following your local </w:t>
      </w:r>
      <w:r w:rsidR="008248B8">
        <w:rPr>
          <w:b/>
          <w:bCs/>
        </w:rPr>
        <w:t>Civil Defence Emergency Management Group</w:t>
      </w:r>
      <w:r w:rsidR="00246DE4">
        <w:rPr>
          <w:b/>
          <w:bCs/>
        </w:rPr>
        <w:t xml:space="preserve"> </w:t>
      </w:r>
      <w:r w:rsidR="00246DE4">
        <w:t>on their</w:t>
      </w:r>
      <w:r w:rsidR="008248B8">
        <w:t>:</w:t>
      </w:r>
    </w:p>
    <w:p w14:paraId="18163C7A" w14:textId="34DE20BF" w:rsidR="008248B8" w:rsidRDefault="008248B8" w:rsidP="008248B8">
      <w:pPr>
        <w:pStyle w:val="Listtoplevel"/>
      </w:pPr>
      <w:r>
        <w:t>website</w:t>
      </w:r>
    </w:p>
    <w:p w14:paraId="0AEA04F6" w14:textId="4CF01555" w:rsidR="008248B8" w:rsidRDefault="008248B8" w:rsidP="008248B8">
      <w:pPr>
        <w:pStyle w:val="Listtoplevel"/>
      </w:pPr>
      <w:r w:rsidRPr="00246DE4">
        <w:rPr>
          <w:b/>
          <w:bCs/>
        </w:rPr>
        <w:t>social media</w:t>
      </w:r>
      <w:r>
        <w:t xml:space="preserve">. </w:t>
      </w:r>
    </w:p>
    <w:p w14:paraId="2754E479" w14:textId="7ECDBABD" w:rsidR="00B050BD" w:rsidRDefault="00B050BD" w:rsidP="00195399">
      <w:pPr>
        <w:ind w:left="0"/>
      </w:pPr>
    </w:p>
    <w:p w14:paraId="3581DB1F" w14:textId="2807ED11" w:rsidR="00B050BD" w:rsidRDefault="00CD432E" w:rsidP="00B050BD">
      <w:r>
        <w:rPr>
          <w:noProof/>
          <w:lang w:eastAsia="en-GB"/>
        </w:rPr>
        <w:lastRenderedPageBreak/>
        <w:drawing>
          <wp:anchor distT="0" distB="0" distL="114300" distR="114300" simplePos="0" relativeHeight="252003328" behindDoc="0" locked="0" layoutInCell="1" allowOverlap="1" wp14:anchorId="440621E3" wp14:editId="4CBAB617">
            <wp:simplePos x="0" y="0"/>
            <wp:positionH relativeFrom="margin">
              <wp:posOffset>0</wp:posOffset>
            </wp:positionH>
            <wp:positionV relativeFrom="paragraph">
              <wp:posOffset>-44450</wp:posOffset>
            </wp:positionV>
            <wp:extent cx="1257300" cy="1257300"/>
            <wp:effectExtent l="0" t="0" r="0" b="0"/>
            <wp:wrapNone/>
            <wp:docPr id="1786680987" name="Picture 17866809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A27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54848" behindDoc="1" locked="0" layoutInCell="1" allowOverlap="1" wp14:anchorId="39E02581" wp14:editId="31E86F24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1485900"/>
                <wp:effectExtent l="0" t="0" r="5080" b="0"/>
                <wp:wrapNone/>
                <wp:docPr id="6" name="Rectangle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485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AD9BC0" id="Rectangle 6" o:spid="_x0000_s1026" style="position:absolute;margin-left:171pt;margin-top:-9pt;width:280.1pt;height:117pt;z-index:-251461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  <w:r w:rsidR="00B050BD">
        <w:t xml:space="preserve">Your local </w:t>
      </w:r>
      <w:r w:rsidR="00B050BD">
        <w:rPr>
          <w:b/>
          <w:bCs/>
        </w:rPr>
        <w:t xml:space="preserve">Civil Defence </w:t>
      </w:r>
      <w:r w:rsidR="00825A27">
        <w:rPr>
          <w:b/>
          <w:bCs/>
        </w:rPr>
        <w:br/>
      </w:r>
      <w:r w:rsidR="00B050BD">
        <w:rPr>
          <w:b/>
          <w:bCs/>
        </w:rPr>
        <w:t>Emergency Management Group</w:t>
      </w:r>
      <w:r w:rsidR="00B050BD">
        <w:t xml:space="preserve"> is the part of the government that is in charge after an </w:t>
      </w:r>
      <w:r w:rsidR="00B050BD" w:rsidRPr="00B050BD">
        <w:rPr>
          <w:b/>
          <w:bCs/>
        </w:rPr>
        <w:t>emergency</w:t>
      </w:r>
      <w:r w:rsidR="00B050BD">
        <w:t>.</w:t>
      </w:r>
      <w:r w:rsidR="00825A27" w:rsidRPr="00825A27">
        <w:rPr>
          <w:noProof/>
          <w:lang w:val="en-NZ" w:eastAsia="en-NZ"/>
        </w:rPr>
        <w:t xml:space="preserve"> </w:t>
      </w:r>
    </w:p>
    <w:p w14:paraId="7E2ADEEF" w14:textId="38D1F3FB" w:rsidR="00246DE4" w:rsidRDefault="00246DE4" w:rsidP="00195399"/>
    <w:p w14:paraId="0C0AF7B4" w14:textId="366F0E1E" w:rsidR="00246DE4" w:rsidRDefault="00825A27" w:rsidP="00195399">
      <w:pPr>
        <w:rPr>
          <w:b/>
          <w:bCs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58944" behindDoc="1" locked="0" layoutInCell="1" allowOverlap="1" wp14:anchorId="512CE5D4" wp14:editId="467F5387">
                <wp:simplePos x="0" y="0"/>
                <wp:positionH relativeFrom="margin">
                  <wp:posOffset>2171700</wp:posOffset>
                </wp:positionH>
                <wp:positionV relativeFrom="paragraph">
                  <wp:posOffset>273050</wp:posOffset>
                </wp:positionV>
                <wp:extent cx="3557270" cy="2108200"/>
                <wp:effectExtent l="0" t="0" r="5080" b="6350"/>
                <wp:wrapNone/>
                <wp:docPr id="8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108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77B3B8" id="Rectangle 8" o:spid="_x0000_s1026" style="position:absolute;margin-left:171pt;margin-top:21.5pt;width:280.1pt;height:166pt;z-index:-251457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" fillcolor="#bdd6ee [1304]" stroked="f" strokeweight="1pt">
                <w10:wrap anchorx="margin"/>
              </v:rect>
            </w:pict>
          </mc:Fallback>
        </mc:AlternateContent>
      </w:r>
    </w:p>
    <w:p w14:paraId="61765EBF" w14:textId="31913904" w:rsidR="00246DE4" w:rsidRDefault="00BB0D76" w:rsidP="00195399">
      <w:r w:rsidRPr="00471A60">
        <w:rPr>
          <w:b/>
          <w:bCs/>
          <w:noProof/>
        </w:rPr>
        <w:drawing>
          <wp:anchor distT="0" distB="0" distL="114300" distR="114300" simplePos="0" relativeHeight="252438528" behindDoc="0" locked="0" layoutInCell="1" allowOverlap="1" wp14:anchorId="2B450EF8" wp14:editId="610F4962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609725" cy="1609725"/>
            <wp:effectExtent l="0" t="0" r="9525" b="0"/>
            <wp:wrapNone/>
            <wp:docPr id="404100639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100639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6DE4">
        <w:rPr>
          <w:b/>
          <w:bCs/>
        </w:rPr>
        <w:t>Social media</w:t>
      </w:r>
      <w:r w:rsidR="00246DE4">
        <w:t xml:space="preserve"> means websites / </w:t>
      </w:r>
      <w:r w:rsidR="00825A27">
        <w:br/>
      </w:r>
      <w:r w:rsidR="00246DE4">
        <w:t>apps like:</w:t>
      </w:r>
    </w:p>
    <w:p w14:paraId="506BCCE3" w14:textId="1FF7A55E" w:rsidR="00246DE4" w:rsidRDefault="00246DE4" w:rsidP="00246DE4">
      <w:pPr>
        <w:pStyle w:val="Listtoplevel"/>
      </w:pPr>
      <w:r>
        <w:t>Facebook</w:t>
      </w:r>
    </w:p>
    <w:p w14:paraId="560E61E6" w14:textId="47AF1E8D" w:rsidR="00FF6EFC" w:rsidRDefault="00246DE4" w:rsidP="000C35FA">
      <w:pPr>
        <w:pStyle w:val="Listtoplevel"/>
      </w:pPr>
      <w:r>
        <w:t>X</w:t>
      </w:r>
      <w:r w:rsidR="00CB5417">
        <w:t xml:space="preserve"> / Twitter</w:t>
      </w:r>
      <w:r>
        <w:t>.</w:t>
      </w:r>
    </w:p>
    <w:p w14:paraId="24D3BC1D" w14:textId="1704A907" w:rsidR="00CB5417" w:rsidRDefault="00CB5417" w:rsidP="000C35FA"/>
    <w:p w14:paraId="5E8EBB23" w14:textId="0E7B9025" w:rsidR="00CB5417" w:rsidRDefault="00CB5417" w:rsidP="000C35FA"/>
    <w:p w14:paraId="0F228B67" w14:textId="083118BD" w:rsidR="00FF6EFC" w:rsidRDefault="00CD432E" w:rsidP="00195399">
      <w:r>
        <w:rPr>
          <w:noProof/>
        </w:rPr>
        <w:drawing>
          <wp:anchor distT="0" distB="0" distL="114300" distR="114300" simplePos="0" relativeHeight="252006400" behindDoc="0" locked="0" layoutInCell="1" allowOverlap="1" wp14:anchorId="79A1B4DE" wp14:editId="1F2094E6">
            <wp:simplePos x="0" y="0"/>
            <wp:positionH relativeFrom="column">
              <wp:posOffset>0</wp:posOffset>
            </wp:positionH>
            <wp:positionV relativeFrom="paragraph">
              <wp:posOffset>60325</wp:posOffset>
            </wp:positionV>
            <wp:extent cx="1485900" cy="1485900"/>
            <wp:effectExtent l="0" t="0" r="0" b="0"/>
            <wp:wrapNone/>
            <wp:docPr id="1786680989" name="Picture 17866809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Website Link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6EFC">
        <w:t xml:space="preserve">You can find out how to contact your local Civil Defence Emergency Management Group on this </w:t>
      </w:r>
      <w:r w:rsidR="00FF6EFC">
        <w:rPr>
          <w:b/>
          <w:bCs/>
        </w:rPr>
        <w:t>website</w:t>
      </w:r>
      <w:r w:rsidR="00FF6EFC">
        <w:t>:</w:t>
      </w:r>
    </w:p>
    <w:p w14:paraId="18A1E5A7" w14:textId="7FE42578" w:rsidR="00FF6EFC" w:rsidRDefault="00FF6EFC" w:rsidP="00B050BD"/>
    <w:p w14:paraId="5A80D2FB" w14:textId="136DD699" w:rsidR="00246DE4" w:rsidRDefault="002468D8" w:rsidP="00195399">
      <w:hyperlink r:id="rId47" w:history="1">
        <w:r w:rsidRPr="002468D8">
          <w:rPr>
            <w:rStyle w:val="Hyperlink"/>
            <w:b/>
            <w:bCs/>
            <w:color w:val="auto"/>
            <w:u w:val="none"/>
          </w:rPr>
          <w:t>https://tinyurl.com/4u4bnp26</w:t>
        </w:r>
      </w:hyperlink>
      <w:r w:rsidRPr="002468D8">
        <w:rPr>
          <w:b/>
          <w:bCs/>
        </w:rPr>
        <w:t xml:space="preserve"> </w:t>
      </w:r>
    </w:p>
    <w:p w14:paraId="466421BA" w14:textId="4DC4C40D" w:rsidR="00CB5417" w:rsidRDefault="00AC64C6" w:rsidP="00764D01">
      <w:r>
        <w:rPr>
          <w:noProof/>
        </w:rPr>
        <w:drawing>
          <wp:anchor distT="0" distB="0" distL="114300" distR="114300" simplePos="0" relativeHeight="252023808" behindDoc="0" locked="0" layoutInCell="1" allowOverlap="1" wp14:anchorId="7CF46BFB" wp14:editId="630C2E76">
            <wp:simplePos x="0" y="0"/>
            <wp:positionH relativeFrom="column">
              <wp:posOffset>222250</wp:posOffset>
            </wp:positionH>
            <wp:positionV relativeFrom="paragraph">
              <wp:posOffset>154940</wp:posOffset>
            </wp:positionV>
            <wp:extent cx="892191" cy="1143000"/>
            <wp:effectExtent l="0" t="0" r="3175" b="0"/>
            <wp:wrapNone/>
            <wp:docPr id="1786681001" name="Picture 17866810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92191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1BF783" w14:textId="1C28FC28" w:rsidR="00CB5417" w:rsidRDefault="00CB5417" w:rsidP="00764D01"/>
    <w:p w14:paraId="6DA1DF7C" w14:textId="035778DF" w:rsidR="00FF6EFC" w:rsidRPr="00FF6EFC" w:rsidRDefault="00FF6EFC" w:rsidP="008248B8">
      <w:r>
        <w:t xml:space="preserve">This website is </w:t>
      </w:r>
      <w:r>
        <w:rPr>
          <w:b/>
          <w:bCs/>
        </w:rPr>
        <w:t>not</w:t>
      </w:r>
      <w:r>
        <w:t xml:space="preserve"> in Easy Read.</w:t>
      </w:r>
    </w:p>
    <w:p w14:paraId="3674F875" w14:textId="0CF2DE02" w:rsidR="00B050BD" w:rsidRDefault="00B050BD" w:rsidP="008248B8"/>
    <w:p w14:paraId="1A624D61" w14:textId="77777777" w:rsidR="00B050BD" w:rsidRDefault="00B050BD" w:rsidP="008248B8"/>
    <w:p w14:paraId="090A073D" w14:textId="18014F3B" w:rsidR="00B050BD" w:rsidRDefault="00B050BD">
      <w:pPr>
        <w:spacing w:line="240" w:lineRule="auto"/>
        <w:ind w:left="0"/>
      </w:pPr>
      <w:r>
        <w:br w:type="page"/>
      </w:r>
    </w:p>
    <w:p w14:paraId="0BDF8328" w14:textId="6396B0D3" w:rsidR="007C61A4" w:rsidRPr="004A57A7" w:rsidRDefault="00AC64C6" w:rsidP="007C61A4">
      <w:pPr>
        <w:pStyle w:val="Heading1"/>
      </w:pPr>
      <w:bookmarkStart w:id="2" w:name="_Evacuation"/>
      <w:bookmarkStart w:id="3" w:name="_Healthcare"/>
      <w:bookmarkStart w:id="4" w:name="_Talking_to_a"/>
      <w:bookmarkEnd w:id="2"/>
      <w:bookmarkEnd w:id="3"/>
      <w:bookmarkEnd w:id="4"/>
      <w:r>
        <w:lastRenderedPageBreak/>
        <w:t>Talking to a doctor / nurse</w:t>
      </w:r>
    </w:p>
    <w:p w14:paraId="6AFD1A59" w14:textId="58337F6C" w:rsidR="004A57A7" w:rsidRDefault="00FA36EB" w:rsidP="007C61A4">
      <w:r>
        <w:rPr>
          <w:noProof/>
        </w:rPr>
        <w:drawing>
          <wp:anchor distT="0" distB="0" distL="114300" distR="114300" simplePos="0" relativeHeight="252116992" behindDoc="0" locked="0" layoutInCell="1" allowOverlap="1" wp14:anchorId="03BD823E" wp14:editId="76A4E613">
            <wp:simplePos x="0" y="0"/>
            <wp:positionH relativeFrom="column">
              <wp:posOffset>0</wp:posOffset>
            </wp:positionH>
            <wp:positionV relativeFrom="paragraph">
              <wp:posOffset>248285</wp:posOffset>
            </wp:positionV>
            <wp:extent cx="1292860" cy="1600200"/>
            <wp:effectExtent l="0" t="0" r="2540" b="0"/>
            <wp:wrapNone/>
            <wp:docPr id="309" name="Picture 3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Doctor GP medical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9286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2050CA" w14:textId="58874373" w:rsidR="007C61A4" w:rsidRDefault="007C61A4" w:rsidP="007C61A4"/>
    <w:p w14:paraId="6ACC544F" w14:textId="79EA126F" w:rsidR="007C61A4" w:rsidRDefault="007C61A4" w:rsidP="007C61A4">
      <w:r>
        <w:t xml:space="preserve">You can </w:t>
      </w:r>
      <w:r w:rsidR="00AC64C6">
        <w:t>talk to a</w:t>
      </w:r>
      <w:r>
        <w:t xml:space="preserve"> </w:t>
      </w:r>
      <w:r>
        <w:rPr>
          <w:b/>
          <w:bCs/>
        </w:rPr>
        <w:t>health</w:t>
      </w:r>
      <w:r w:rsidR="00AC64C6">
        <w:rPr>
          <w:b/>
          <w:bCs/>
        </w:rPr>
        <w:t xml:space="preserve"> professional</w:t>
      </w:r>
      <w:r>
        <w:t xml:space="preserve"> if you need </w:t>
      </w:r>
      <w:r w:rsidR="00AC64C6">
        <w:t>to</w:t>
      </w:r>
      <w:r>
        <w:t xml:space="preserve"> after </w:t>
      </w:r>
      <w:r w:rsidR="0071433B">
        <w:t>an emergency</w:t>
      </w:r>
      <w:r>
        <w:t xml:space="preserve">. </w:t>
      </w:r>
    </w:p>
    <w:p w14:paraId="6E04B2EB" w14:textId="4550E1E0" w:rsidR="007C61A4" w:rsidRDefault="007C61A4" w:rsidP="007C61A4"/>
    <w:p w14:paraId="4AF615A2" w14:textId="1ACA3CA0" w:rsidR="007C61A4" w:rsidRDefault="00825A27" w:rsidP="007C61A4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93760" behindDoc="1" locked="0" layoutInCell="1" allowOverlap="1" wp14:anchorId="5DDCD6B8" wp14:editId="0684403D">
                <wp:simplePos x="0" y="0"/>
                <wp:positionH relativeFrom="margin">
                  <wp:posOffset>2171700</wp:posOffset>
                </wp:positionH>
                <wp:positionV relativeFrom="paragraph">
                  <wp:posOffset>266065</wp:posOffset>
                </wp:positionV>
                <wp:extent cx="3557270" cy="2463800"/>
                <wp:effectExtent l="0" t="0" r="5080" b="0"/>
                <wp:wrapNone/>
                <wp:docPr id="29" name="Rectangle 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463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D86F66" id="Rectangle 29" o:spid="_x0000_s1026" style="position:absolute;margin-left:171pt;margin-top:20.95pt;width:280.1pt;height:194pt;z-index:-251422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</w:p>
    <w:p w14:paraId="2C9D262D" w14:textId="5B8488E2" w:rsidR="007C61A4" w:rsidRDefault="00D26B1C" w:rsidP="007C61A4">
      <w:r>
        <w:rPr>
          <w:noProof/>
        </w:rPr>
        <w:drawing>
          <wp:anchor distT="0" distB="0" distL="114300" distR="114300" simplePos="0" relativeHeight="252119040" behindDoc="0" locked="0" layoutInCell="1" allowOverlap="1" wp14:anchorId="29A2EF1C" wp14:editId="3181D4F9">
            <wp:simplePos x="0" y="0"/>
            <wp:positionH relativeFrom="column">
              <wp:posOffset>6350</wp:posOffset>
            </wp:positionH>
            <wp:positionV relativeFrom="paragraph">
              <wp:posOffset>29210</wp:posOffset>
            </wp:positionV>
            <wp:extent cx="1219200" cy="1883410"/>
            <wp:effectExtent l="0" t="0" r="0" b="2540"/>
            <wp:wrapNone/>
            <wp:docPr id="310" name="Picture 3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3" name="Medicine medication pills prescription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88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64C6">
        <w:t xml:space="preserve">A </w:t>
      </w:r>
      <w:r w:rsidR="00AC64C6">
        <w:rPr>
          <w:b/>
          <w:bCs/>
        </w:rPr>
        <w:t>h</w:t>
      </w:r>
      <w:r w:rsidR="007C61A4">
        <w:rPr>
          <w:b/>
          <w:bCs/>
        </w:rPr>
        <w:t>ealth</w:t>
      </w:r>
      <w:r w:rsidR="00AC64C6">
        <w:rPr>
          <w:b/>
          <w:bCs/>
        </w:rPr>
        <w:t xml:space="preserve"> professional</w:t>
      </w:r>
      <w:r w:rsidR="007C61A4">
        <w:t xml:space="preserve"> means </w:t>
      </w:r>
      <w:r w:rsidR="00AC64C6">
        <w:t>someone who supports people with their health</w:t>
      </w:r>
      <w:r w:rsidR="007C61A4">
        <w:t xml:space="preserve"> like</w:t>
      </w:r>
      <w:r w:rsidR="00AC64C6">
        <w:t xml:space="preserve"> a</w:t>
      </w:r>
      <w:r w:rsidR="007C61A4">
        <w:t>:</w:t>
      </w:r>
    </w:p>
    <w:p w14:paraId="5E6A6527" w14:textId="047541C5" w:rsidR="007C61A4" w:rsidRDefault="007C61A4" w:rsidP="007C61A4">
      <w:pPr>
        <w:pStyle w:val="Listtoplevel"/>
      </w:pPr>
      <w:r>
        <w:t>doctor</w:t>
      </w:r>
    </w:p>
    <w:p w14:paraId="17395277" w14:textId="541EC17E" w:rsidR="007C61A4" w:rsidRDefault="00AC64C6" w:rsidP="007C61A4">
      <w:pPr>
        <w:pStyle w:val="Listtoplevel"/>
      </w:pPr>
      <w:r>
        <w:t>nurse</w:t>
      </w:r>
      <w:r w:rsidR="007C61A4">
        <w:t>.</w:t>
      </w:r>
    </w:p>
    <w:p w14:paraId="547C85AC" w14:textId="3AF1EBF2" w:rsidR="007C61A4" w:rsidRDefault="00D26B1C" w:rsidP="007C61A4">
      <w:r>
        <w:rPr>
          <w:noProof/>
        </w:rPr>
        <w:drawing>
          <wp:anchor distT="0" distB="0" distL="114300" distR="114300" simplePos="0" relativeHeight="252120064" behindDoc="0" locked="0" layoutInCell="1" allowOverlap="1" wp14:anchorId="68B19161" wp14:editId="75C5D9A2">
            <wp:simplePos x="0" y="0"/>
            <wp:positionH relativeFrom="column">
              <wp:posOffset>6350</wp:posOffset>
            </wp:positionH>
            <wp:positionV relativeFrom="paragraph">
              <wp:posOffset>94615</wp:posOffset>
            </wp:positionV>
            <wp:extent cx="1225550" cy="1225550"/>
            <wp:effectExtent l="0" t="0" r="0" b="0"/>
            <wp:wrapNone/>
            <wp:docPr id="311" name="Picture 3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Ambulance 111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225550" cy="122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14634F" w14:textId="34DF91EC" w:rsidR="007C61A4" w:rsidRDefault="007C61A4" w:rsidP="007C61A4"/>
    <w:p w14:paraId="53C47AE5" w14:textId="0C423499" w:rsidR="00BF45D5" w:rsidRDefault="00BF45D5" w:rsidP="007C61A4">
      <w:r>
        <w:t xml:space="preserve">In an </w:t>
      </w:r>
      <w:r>
        <w:rPr>
          <w:b/>
          <w:bCs/>
        </w:rPr>
        <w:t>emergency</w:t>
      </w:r>
      <w:r>
        <w:t>:</w:t>
      </w:r>
    </w:p>
    <w:p w14:paraId="4A803A81" w14:textId="2E7242CC" w:rsidR="00BF45D5" w:rsidRPr="00BF45D5" w:rsidRDefault="00FA36EB" w:rsidP="00BF45D5">
      <w:pPr>
        <w:pStyle w:val="Listtoplevel"/>
      </w:pPr>
      <w:r>
        <w:drawing>
          <wp:anchor distT="0" distB="0" distL="114300" distR="114300" simplePos="0" relativeHeight="252121088" behindDoc="0" locked="0" layoutInCell="1" allowOverlap="1" wp14:anchorId="7648679E" wp14:editId="504615DB">
            <wp:simplePos x="0" y="0"/>
            <wp:positionH relativeFrom="column">
              <wp:posOffset>635</wp:posOffset>
            </wp:positionH>
            <wp:positionV relativeFrom="paragraph">
              <wp:posOffset>528955</wp:posOffset>
            </wp:positionV>
            <wp:extent cx="1714500" cy="1172189"/>
            <wp:effectExtent l="0" t="0" r="0" b="9525"/>
            <wp:wrapNone/>
            <wp:docPr id="312" name="Picture 3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Hospital health emergency ambulance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1721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45D5">
        <w:t xml:space="preserve">call </w:t>
      </w:r>
      <w:r w:rsidR="00BF45D5">
        <w:rPr>
          <w:b/>
          <w:bCs/>
        </w:rPr>
        <w:t>111</w:t>
      </w:r>
    </w:p>
    <w:p w14:paraId="0475D5E9" w14:textId="2DC9B6B0" w:rsidR="00BF45D5" w:rsidRDefault="00BF45D5" w:rsidP="00BF45D5">
      <w:pPr>
        <w:pStyle w:val="Listtoplevel"/>
      </w:pPr>
      <w:r>
        <w:t>go to your nearest hospital.</w:t>
      </w:r>
    </w:p>
    <w:p w14:paraId="026413D9" w14:textId="356FCA6E" w:rsidR="00BF45D5" w:rsidRDefault="00BF45D5" w:rsidP="00BF45D5"/>
    <w:p w14:paraId="7A9DD21D" w14:textId="12D0F3C8" w:rsidR="00BF45D5" w:rsidRDefault="00BF45D5" w:rsidP="00BF45D5"/>
    <w:p w14:paraId="3CA6625D" w14:textId="77777777" w:rsidR="00BF45D5" w:rsidRDefault="00BF45D5">
      <w:pPr>
        <w:spacing w:line="240" w:lineRule="auto"/>
        <w:ind w:left="0"/>
      </w:pPr>
      <w:r>
        <w:br w:type="page"/>
      </w:r>
    </w:p>
    <w:p w14:paraId="7B7FBE25" w14:textId="23934A00" w:rsidR="00BF45D5" w:rsidRPr="00BF45D5" w:rsidRDefault="00DC01C7" w:rsidP="00BF45D5"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95808" behindDoc="1" locked="0" layoutInCell="1" allowOverlap="1" wp14:anchorId="0A830EC3" wp14:editId="0D4C4AE7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2470150"/>
                <wp:effectExtent l="0" t="0" r="5080" b="6350"/>
                <wp:wrapNone/>
                <wp:docPr id="30" name="Rectangle 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4701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9F2897" id="Rectangle 30" o:spid="_x0000_s1026" style="position:absolute;margin-left:171pt;margin-top:-9pt;width:280.1pt;height:194.5pt;z-index:-251420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" fillcolor="#bdd6ee [1304]" stroked="f" strokeweight="1pt">
                <w10:wrap anchorx="margin"/>
              </v:rect>
            </w:pict>
          </mc:Fallback>
        </mc:AlternateContent>
      </w:r>
      <w:r w:rsidR="00FA36EB">
        <w:rPr>
          <w:noProof/>
        </w:rPr>
        <w:drawing>
          <wp:anchor distT="0" distB="0" distL="114300" distR="114300" simplePos="0" relativeHeight="252122112" behindDoc="0" locked="0" layoutInCell="1" allowOverlap="1" wp14:anchorId="7797FD52" wp14:editId="1D5BF60E">
            <wp:simplePos x="0" y="0"/>
            <wp:positionH relativeFrom="column">
              <wp:posOffset>0</wp:posOffset>
            </wp:positionH>
            <wp:positionV relativeFrom="paragraph">
              <wp:posOffset>-342265</wp:posOffset>
            </wp:positionV>
            <wp:extent cx="1257300" cy="1660706"/>
            <wp:effectExtent l="0" t="0" r="0" b="0"/>
            <wp:wrapNone/>
            <wp:docPr id="313" name="Picture 3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Stomach ache pain sick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660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45D5">
        <w:t xml:space="preserve">Here an </w:t>
      </w:r>
      <w:r w:rsidR="00BF45D5">
        <w:rPr>
          <w:b/>
          <w:bCs/>
        </w:rPr>
        <w:t>emergency</w:t>
      </w:r>
      <w:r w:rsidR="00BF45D5">
        <w:t xml:space="preserve"> means you:</w:t>
      </w:r>
    </w:p>
    <w:p w14:paraId="03B9A3C8" w14:textId="2782C408" w:rsidR="007C61A4" w:rsidRDefault="007C61A4" w:rsidP="007C61A4">
      <w:pPr>
        <w:pStyle w:val="Listtoplevel"/>
      </w:pPr>
      <w:r>
        <w:t>feel very sick</w:t>
      </w:r>
    </w:p>
    <w:p w14:paraId="433C14F1" w14:textId="1DDF8A3A" w:rsidR="00FA36EB" w:rsidRDefault="00FA36EB" w:rsidP="007C61A4">
      <w:pPr>
        <w:pStyle w:val="Listtoplevel"/>
      </w:pPr>
      <w:r>
        <w:drawing>
          <wp:anchor distT="0" distB="0" distL="114300" distR="114300" simplePos="0" relativeHeight="252124160" behindDoc="0" locked="0" layoutInCell="1" allowOverlap="1" wp14:anchorId="48AE633A" wp14:editId="02B8CD13">
            <wp:simplePos x="0" y="0"/>
            <wp:positionH relativeFrom="column">
              <wp:posOffset>0</wp:posOffset>
            </wp:positionH>
            <wp:positionV relativeFrom="paragraph">
              <wp:posOffset>466725</wp:posOffset>
            </wp:positionV>
            <wp:extent cx="1371600" cy="1371600"/>
            <wp:effectExtent l="0" t="0" r="0" b="0"/>
            <wp:wrapNone/>
            <wp:docPr id="314" name="Picture 3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1" name="police report crime violence injured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01C7">
        <w:t>are</w:t>
      </w:r>
      <w:r>
        <w:t xml:space="preserve"> badly hurt</w:t>
      </w:r>
    </w:p>
    <w:p w14:paraId="650058D9" w14:textId="7BBAA284" w:rsidR="007C61A4" w:rsidRDefault="007C61A4" w:rsidP="007C61A4">
      <w:pPr>
        <w:pStyle w:val="Listtoplevel"/>
      </w:pPr>
      <w:r>
        <w:t>need to see a doctor right now.</w:t>
      </w:r>
    </w:p>
    <w:p w14:paraId="7EA79A55" w14:textId="2541CD19" w:rsidR="00BF45D5" w:rsidRDefault="00BF45D5" w:rsidP="00BF45D5"/>
    <w:p w14:paraId="1D535C75" w14:textId="220EAE47" w:rsidR="00BF45D5" w:rsidRDefault="00BF45D5" w:rsidP="00BF45D5"/>
    <w:p w14:paraId="28408EFE" w14:textId="007D1628" w:rsidR="00BF45D5" w:rsidRDefault="00FA36EB" w:rsidP="00BF45D5">
      <w:r>
        <w:rPr>
          <w:noProof/>
        </w:rPr>
        <w:drawing>
          <wp:anchor distT="0" distB="0" distL="114300" distR="114300" simplePos="0" relativeHeight="252125184" behindDoc="0" locked="0" layoutInCell="1" allowOverlap="1" wp14:anchorId="59C79B8D" wp14:editId="069FFC3E">
            <wp:simplePos x="0" y="0"/>
            <wp:positionH relativeFrom="column">
              <wp:posOffset>0</wp:posOffset>
            </wp:positionH>
            <wp:positionV relativeFrom="paragraph">
              <wp:posOffset>160020</wp:posOffset>
            </wp:positionV>
            <wp:extent cx="1638529" cy="1105054"/>
            <wp:effectExtent l="0" t="0" r="0" b="0"/>
            <wp:wrapNone/>
            <wp:docPr id="315" name="Picture 3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Healthline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638529" cy="1105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F45D5">
        <w:t xml:space="preserve">You can call </w:t>
      </w:r>
      <w:r w:rsidR="00BF45D5">
        <w:rPr>
          <w:b/>
          <w:bCs/>
        </w:rPr>
        <w:t>Healthline</w:t>
      </w:r>
      <w:r w:rsidR="00BF45D5">
        <w:t xml:space="preserve"> if it is not an emergency.</w:t>
      </w:r>
    </w:p>
    <w:p w14:paraId="5C7EB52F" w14:textId="03F9C3D0" w:rsidR="00BF45D5" w:rsidRDefault="00BF45D5" w:rsidP="00BF45D5"/>
    <w:p w14:paraId="1FD9C015" w14:textId="038774F1" w:rsidR="00BF45D5" w:rsidRDefault="00825A27" w:rsidP="00BF45D5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97856" behindDoc="1" locked="0" layoutInCell="1" allowOverlap="1" wp14:anchorId="75861E46" wp14:editId="795C4603">
                <wp:simplePos x="0" y="0"/>
                <wp:positionH relativeFrom="margin">
                  <wp:posOffset>2171700</wp:posOffset>
                </wp:positionH>
                <wp:positionV relativeFrom="paragraph">
                  <wp:posOffset>214630</wp:posOffset>
                </wp:positionV>
                <wp:extent cx="3557270" cy="1181100"/>
                <wp:effectExtent l="0" t="0" r="5080" b="0"/>
                <wp:wrapNone/>
                <wp:docPr id="31" name="Rectangle 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181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7BAA8B" id="Rectangle 31" o:spid="_x0000_s1026" style="position:absolute;margin-left:171pt;margin-top:16.9pt;width:280.1pt;height:93pt;z-index:-251418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</w:p>
    <w:p w14:paraId="4F7B4A13" w14:textId="7E9DEF2E" w:rsidR="00BF45D5" w:rsidRDefault="00FA36EB" w:rsidP="00BF45D5">
      <w:r>
        <w:rPr>
          <w:noProof/>
        </w:rPr>
        <w:drawing>
          <wp:anchor distT="0" distB="0" distL="114300" distR="114300" simplePos="0" relativeHeight="252126208" behindDoc="0" locked="0" layoutInCell="1" allowOverlap="1" wp14:anchorId="1E4FAC12" wp14:editId="0842035F">
            <wp:simplePos x="0" y="0"/>
            <wp:positionH relativeFrom="column">
              <wp:posOffset>0</wp:posOffset>
            </wp:positionH>
            <wp:positionV relativeFrom="paragraph">
              <wp:posOffset>226060</wp:posOffset>
            </wp:positionV>
            <wp:extent cx="1714500" cy="1714500"/>
            <wp:effectExtent l="0" t="0" r="0" b="0"/>
            <wp:wrapNone/>
            <wp:docPr id="316" name="Picture 3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Support phone line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45D5">
        <w:rPr>
          <w:b/>
          <w:bCs/>
        </w:rPr>
        <w:t>Healthline</w:t>
      </w:r>
      <w:r w:rsidR="00BF45D5">
        <w:t xml:space="preserve"> is a phone number you can call to talk to a health professional like a nurse.</w:t>
      </w:r>
    </w:p>
    <w:p w14:paraId="14C80977" w14:textId="7336C7CF" w:rsidR="00BF45D5" w:rsidRDefault="00BF45D5" w:rsidP="00BF45D5"/>
    <w:p w14:paraId="377C03E3" w14:textId="4D7B315F" w:rsidR="00BF45D5" w:rsidRDefault="00BF45D5" w:rsidP="00BF45D5"/>
    <w:p w14:paraId="4B86048F" w14:textId="2AF12ACD" w:rsidR="00BF45D5" w:rsidRDefault="00BF45D5" w:rsidP="00BF45D5">
      <w:r>
        <w:t>They can tell you what to do if you have a health problem.</w:t>
      </w:r>
    </w:p>
    <w:p w14:paraId="7060A9EB" w14:textId="0103C328" w:rsidR="00BF45D5" w:rsidRDefault="00FA36EB" w:rsidP="00BF45D5">
      <w:r>
        <w:rPr>
          <w:noProof/>
        </w:rPr>
        <w:drawing>
          <wp:anchor distT="0" distB="0" distL="114300" distR="114300" simplePos="0" relativeHeight="252127232" behindDoc="0" locked="0" layoutInCell="1" allowOverlap="1" wp14:anchorId="2EDF080A" wp14:editId="6788020A">
            <wp:simplePos x="0" y="0"/>
            <wp:positionH relativeFrom="column">
              <wp:posOffset>0</wp:posOffset>
            </wp:positionH>
            <wp:positionV relativeFrom="paragraph">
              <wp:posOffset>109220</wp:posOffset>
            </wp:positionV>
            <wp:extent cx="1714500" cy="1324069"/>
            <wp:effectExtent l="0" t="0" r="0" b="0"/>
            <wp:wrapNone/>
            <wp:docPr id="317" name="Picture 3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Doctor appointment health questions concern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324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58B4BE" w14:textId="7A6D8518" w:rsidR="00BF45D5" w:rsidRDefault="00BF45D5" w:rsidP="00BF45D5"/>
    <w:p w14:paraId="2F2E41BF" w14:textId="37637C9F" w:rsidR="00BF45D5" w:rsidRDefault="00BF45D5" w:rsidP="00BF45D5">
      <w:r>
        <w:t>They will tell you if you need to go to the doctor.</w:t>
      </w:r>
    </w:p>
    <w:p w14:paraId="23919B11" w14:textId="675DD63F" w:rsidR="00BF45D5" w:rsidRDefault="00BF45D5">
      <w:pPr>
        <w:spacing w:line="240" w:lineRule="auto"/>
        <w:ind w:left="0"/>
      </w:pPr>
    </w:p>
    <w:p w14:paraId="60CAD579" w14:textId="77777777" w:rsidR="00FA36EB" w:rsidRDefault="00FA36EB" w:rsidP="00BF45D5"/>
    <w:p w14:paraId="0EC59C43" w14:textId="4628F25B" w:rsidR="00BF45D5" w:rsidRDefault="00FA36EB" w:rsidP="00BF45D5">
      <w:r>
        <w:rPr>
          <w:noProof/>
        </w:rPr>
        <w:lastRenderedPageBreak/>
        <w:drawing>
          <wp:anchor distT="0" distB="0" distL="114300" distR="114300" simplePos="0" relativeHeight="252129280" behindDoc="0" locked="0" layoutInCell="1" allowOverlap="1" wp14:anchorId="32D0FD21" wp14:editId="67C3321E">
            <wp:simplePos x="0" y="0"/>
            <wp:positionH relativeFrom="column">
              <wp:posOffset>0</wp:posOffset>
            </wp:positionH>
            <wp:positionV relativeFrom="paragraph">
              <wp:posOffset>-114300</wp:posOffset>
            </wp:positionV>
            <wp:extent cx="1028700" cy="1028700"/>
            <wp:effectExtent l="0" t="0" r="0" b="0"/>
            <wp:wrapNone/>
            <wp:docPr id="318" name="Picture 3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15" name="telephone phone desk home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45D5">
        <w:t xml:space="preserve">You can </w:t>
      </w:r>
      <w:r w:rsidR="00BF45D5" w:rsidRPr="00BF45D5">
        <w:rPr>
          <w:b/>
          <w:bCs/>
        </w:rPr>
        <w:t xml:space="preserve">phone </w:t>
      </w:r>
      <w:r w:rsidR="00BF45D5">
        <w:t>Healthline on:</w:t>
      </w:r>
    </w:p>
    <w:p w14:paraId="488B8325" w14:textId="091E6AE5" w:rsidR="00BF45D5" w:rsidRDefault="00BF45D5" w:rsidP="00BF45D5"/>
    <w:p w14:paraId="5EA62096" w14:textId="22707C5C" w:rsidR="00BF45D5" w:rsidRDefault="00BF45D5" w:rsidP="00BF45D5">
      <w:pPr>
        <w:rPr>
          <w:b/>
          <w:bCs/>
        </w:rPr>
      </w:pPr>
      <w:r>
        <w:rPr>
          <w:b/>
          <w:bCs/>
        </w:rPr>
        <w:t>0800 611 116</w:t>
      </w:r>
    </w:p>
    <w:p w14:paraId="1B60CC5C" w14:textId="1BA91EAA" w:rsidR="00BF45D5" w:rsidRDefault="00FA36EB" w:rsidP="00BF45D5">
      <w:r>
        <w:rPr>
          <w:noProof/>
        </w:rPr>
        <w:drawing>
          <wp:anchor distT="0" distB="0" distL="114300" distR="114300" simplePos="0" relativeHeight="252131328" behindDoc="0" locked="0" layoutInCell="1" allowOverlap="1" wp14:anchorId="344C2677" wp14:editId="115ECB7E">
            <wp:simplePos x="0" y="0"/>
            <wp:positionH relativeFrom="column">
              <wp:posOffset>0</wp:posOffset>
            </wp:positionH>
            <wp:positionV relativeFrom="paragraph">
              <wp:posOffset>275590</wp:posOffset>
            </wp:positionV>
            <wp:extent cx="1066800" cy="1066800"/>
            <wp:effectExtent l="0" t="0" r="0" b="0"/>
            <wp:wrapNone/>
            <wp:docPr id="320" name="Picture 3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days week calendary monday tuesday wednesday thursday friday saturday sunday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FAEAEE" w14:textId="697A80B9" w:rsidR="00BF45D5" w:rsidRDefault="00BF45D5" w:rsidP="00BF45D5"/>
    <w:p w14:paraId="1D9948C2" w14:textId="4FE40F4B" w:rsidR="00BF45D5" w:rsidRDefault="00BF45D5" w:rsidP="00BF45D5">
      <w:r>
        <w:t>You can phone Healthline:</w:t>
      </w:r>
    </w:p>
    <w:p w14:paraId="798121AD" w14:textId="4E1721EE" w:rsidR="00BF45D5" w:rsidRDefault="00FA36EB" w:rsidP="00BF45D5">
      <w:pPr>
        <w:pStyle w:val="Listtoplevel"/>
      </w:pPr>
      <w:r>
        <w:drawing>
          <wp:anchor distT="0" distB="0" distL="114300" distR="114300" simplePos="0" relativeHeight="252130304" behindDoc="0" locked="0" layoutInCell="1" allowOverlap="1" wp14:anchorId="68C8E811" wp14:editId="1B888845">
            <wp:simplePos x="0" y="0"/>
            <wp:positionH relativeFrom="column">
              <wp:posOffset>6350</wp:posOffset>
            </wp:positionH>
            <wp:positionV relativeFrom="paragraph">
              <wp:posOffset>468630</wp:posOffset>
            </wp:positionV>
            <wp:extent cx="1022350" cy="1022350"/>
            <wp:effectExtent l="0" t="0" r="6350" b="6350"/>
            <wp:wrapNone/>
            <wp:docPr id="319" name="Picture 3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24 Hours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022350" cy="102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45D5">
        <w:t>every day of the week</w:t>
      </w:r>
    </w:p>
    <w:p w14:paraId="02841FAC" w14:textId="4A1536A3" w:rsidR="00BF45D5" w:rsidRDefault="00BF45D5" w:rsidP="00BF45D5">
      <w:pPr>
        <w:pStyle w:val="Listtoplevel"/>
      </w:pPr>
      <w:r>
        <w:t>at any time of day / night.</w:t>
      </w:r>
    </w:p>
    <w:p w14:paraId="3E3CC001" w14:textId="6A1D16FE" w:rsidR="00BF45D5" w:rsidRDefault="00BF45D5" w:rsidP="00BF45D5"/>
    <w:p w14:paraId="1267BD85" w14:textId="2ED88E3D" w:rsidR="00BF45D5" w:rsidRDefault="00FA36EB" w:rsidP="00BF45D5">
      <w:r>
        <w:rPr>
          <w:noProof/>
        </w:rPr>
        <mc:AlternateContent>
          <mc:Choice Requires="wpg">
            <w:drawing>
              <wp:anchor distT="0" distB="0" distL="114300" distR="114300" simplePos="0" relativeHeight="252135424" behindDoc="0" locked="0" layoutInCell="1" allowOverlap="1" wp14:anchorId="44D5963F" wp14:editId="50B065A7">
                <wp:simplePos x="0" y="0"/>
                <wp:positionH relativeFrom="column">
                  <wp:posOffset>-50800</wp:posOffset>
                </wp:positionH>
                <wp:positionV relativeFrom="paragraph">
                  <wp:posOffset>183515</wp:posOffset>
                </wp:positionV>
                <wp:extent cx="1570355" cy="1110615"/>
                <wp:effectExtent l="0" t="0" r="0" b="0"/>
                <wp:wrapNone/>
                <wp:docPr id="323" name="Group 3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0355" cy="1110615"/>
                          <a:chOff x="0" y="0"/>
                          <a:chExt cx="1570355" cy="1110615"/>
                        </a:xfrm>
                      </wpg:grpSpPr>
                      <pic:pic xmlns:pic="http://schemas.openxmlformats.org/drawingml/2006/picture">
                        <pic:nvPicPr>
                          <pic:cNvPr id="321" name="Picture 32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355" cy="1110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Graphic 32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342900"/>
                            <a:ext cx="412750" cy="412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D203C1" id="Group 323" o:spid="_x0000_s1026" style="position:absolute;margin-left:-4pt;margin-top:14.45pt;width:123.65pt;height:87.45pt;z-index:252135424" coordsize="15703,11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21" o:spid="_x0000_s1027" type="#_x0000_t75" style="position:absolute;width:15703;height:11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">
                  <v:imagedata r:id="rId60" o:title=""/>
                </v:shape>
                <v:shape id="Graphic 322" o:spid="_x0000_s1028" type="#_x0000_t75" style="position:absolute;left:10287;top:3429;width:4127;height:4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">
                  <v:imagedata r:id="rId61" o:title=""/>
                </v:shape>
              </v:group>
            </w:pict>
          </mc:Fallback>
        </mc:AlternateContent>
      </w:r>
    </w:p>
    <w:p w14:paraId="5D7A61CD" w14:textId="2DF2B354" w:rsidR="00BF45D5" w:rsidRDefault="00BF45D5" w:rsidP="00BF45D5">
      <w:r>
        <w:t>It does not cost money to phone Healthline.</w:t>
      </w:r>
    </w:p>
    <w:p w14:paraId="55AF1246" w14:textId="365D359C" w:rsidR="00BF45D5" w:rsidRDefault="00BF45D5" w:rsidP="00BF45D5"/>
    <w:p w14:paraId="61A1DE8D" w14:textId="0BD0506C" w:rsidR="00BF45D5" w:rsidRDefault="00BF45D5" w:rsidP="00BF45D5"/>
    <w:p w14:paraId="3322F0DE" w14:textId="66DE967B" w:rsidR="00294AB5" w:rsidRDefault="00FA36EB" w:rsidP="00BF45D5">
      <w:r>
        <w:rPr>
          <w:noProof/>
        </w:rPr>
        <w:drawing>
          <wp:anchor distT="0" distB="0" distL="114300" distR="114300" simplePos="0" relativeHeight="252137472" behindDoc="0" locked="0" layoutInCell="1" allowOverlap="1" wp14:anchorId="18E108EB" wp14:editId="2C133683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1600200" cy="1600200"/>
            <wp:effectExtent l="0" t="0" r="0" b="0"/>
            <wp:wrapNone/>
            <wp:docPr id="324" name="Picture 3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Doctor Phone 1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4AB5">
        <w:t xml:space="preserve">If you are disabled you can contact </w:t>
      </w:r>
      <w:proofErr w:type="spellStart"/>
      <w:r w:rsidR="00294AB5">
        <w:rPr>
          <w:b/>
          <w:bCs/>
        </w:rPr>
        <w:t>Whakarongorau</w:t>
      </w:r>
      <w:proofErr w:type="spellEnd"/>
      <w:r w:rsidR="00294AB5">
        <w:rPr>
          <w:b/>
          <w:bCs/>
        </w:rPr>
        <w:t xml:space="preserve"> Aotearoa</w:t>
      </w:r>
      <w:r w:rsidR="00294AB5">
        <w:t>.</w:t>
      </w:r>
    </w:p>
    <w:p w14:paraId="02A15E46" w14:textId="44BA3199" w:rsidR="00294AB5" w:rsidRDefault="00294AB5" w:rsidP="00BF45D5"/>
    <w:p w14:paraId="373F91B0" w14:textId="6F9BC234" w:rsidR="00294AB5" w:rsidRDefault="00825A27" w:rsidP="00BF45D5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99904" behindDoc="1" locked="0" layoutInCell="1" allowOverlap="1" wp14:anchorId="6781B1BA" wp14:editId="4FE0BCC2">
                <wp:simplePos x="0" y="0"/>
                <wp:positionH relativeFrom="margin">
                  <wp:posOffset>2171700</wp:posOffset>
                </wp:positionH>
                <wp:positionV relativeFrom="paragraph">
                  <wp:posOffset>262890</wp:posOffset>
                </wp:positionV>
                <wp:extent cx="3557270" cy="1143000"/>
                <wp:effectExtent l="0" t="0" r="5080" b="0"/>
                <wp:wrapNone/>
                <wp:docPr id="32" name="Rectangle 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143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D13846" id="Rectangle 32" o:spid="_x0000_s1026" style="position:absolute;margin-left:171pt;margin-top:20.7pt;width:280.1pt;height:90pt;z-index:-251416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</w:p>
    <w:p w14:paraId="485C636F" w14:textId="2B25DEBC" w:rsidR="00294AB5" w:rsidRDefault="00294AB5" w:rsidP="00BF45D5">
      <w:proofErr w:type="spellStart"/>
      <w:r>
        <w:rPr>
          <w:b/>
          <w:bCs/>
        </w:rPr>
        <w:t>Whakarongorau</w:t>
      </w:r>
      <w:proofErr w:type="spellEnd"/>
      <w:r>
        <w:rPr>
          <w:b/>
          <w:bCs/>
        </w:rPr>
        <w:t xml:space="preserve"> Aotearoa</w:t>
      </w:r>
      <w:r>
        <w:t xml:space="preserve"> gives disabled people support with their health</w:t>
      </w:r>
      <w:r w:rsidR="00825A27">
        <w:t>.</w:t>
      </w:r>
    </w:p>
    <w:p w14:paraId="76B811B1" w14:textId="0E8BAEA3" w:rsidR="00294AB5" w:rsidRDefault="00294AB5" w:rsidP="00BF45D5"/>
    <w:p w14:paraId="1FB75618" w14:textId="576E9702" w:rsidR="00294AB5" w:rsidRDefault="00294AB5" w:rsidP="00BF45D5"/>
    <w:p w14:paraId="48A3FBB9" w14:textId="7213E1EA" w:rsidR="00294AB5" w:rsidRDefault="00FA36EB" w:rsidP="00BF45D5">
      <w:r>
        <w:rPr>
          <w:noProof/>
        </w:rPr>
        <w:lastRenderedPageBreak/>
        <w:drawing>
          <wp:anchor distT="0" distB="0" distL="114300" distR="114300" simplePos="0" relativeHeight="252139520" behindDoc="0" locked="0" layoutInCell="1" allowOverlap="1" wp14:anchorId="03C2286F" wp14:editId="7BB63E4E">
            <wp:simplePos x="0" y="0"/>
            <wp:positionH relativeFrom="column">
              <wp:posOffset>0</wp:posOffset>
            </wp:positionH>
            <wp:positionV relativeFrom="paragraph">
              <wp:posOffset>114935</wp:posOffset>
            </wp:positionV>
            <wp:extent cx="1028700" cy="1028700"/>
            <wp:effectExtent l="0" t="0" r="0" b="0"/>
            <wp:wrapNone/>
            <wp:docPr id="325" name="Picture 3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15" name="telephone phone desk home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4AB5">
        <w:t xml:space="preserve">You can </w:t>
      </w:r>
      <w:r w:rsidR="00294AB5">
        <w:rPr>
          <w:b/>
          <w:bCs/>
        </w:rPr>
        <w:t xml:space="preserve">phone </w:t>
      </w:r>
      <w:proofErr w:type="spellStart"/>
      <w:r w:rsidR="00294AB5">
        <w:t>Whakarongorau</w:t>
      </w:r>
      <w:proofErr w:type="spellEnd"/>
      <w:r w:rsidR="00294AB5">
        <w:t xml:space="preserve"> Aotearoa on:</w:t>
      </w:r>
    </w:p>
    <w:p w14:paraId="4E7C01B0" w14:textId="0659A312" w:rsidR="00294AB5" w:rsidRDefault="00294AB5" w:rsidP="00BF45D5"/>
    <w:p w14:paraId="37D18CC2" w14:textId="0FE5230C" w:rsidR="00294AB5" w:rsidRDefault="00294AB5" w:rsidP="00BF45D5">
      <w:pPr>
        <w:rPr>
          <w:b/>
          <w:bCs/>
        </w:rPr>
      </w:pPr>
      <w:r>
        <w:rPr>
          <w:b/>
          <w:bCs/>
        </w:rPr>
        <w:t>0800 111 213</w:t>
      </w:r>
    </w:p>
    <w:p w14:paraId="647E2F6A" w14:textId="57EDEE37" w:rsidR="00294AB5" w:rsidRDefault="00294AB5" w:rsidP="00BF45D5">
      <w:pPr>
        <w:rPr>
          <w:b/>
          <w:bCs/>
        </w:rPr>
      </w:pPr>
    </w:p>
    <w:p w14:paraId="5DD8A5B8" w14:textId="3A046149" w:rsidR="00294AB5" w:rsidRDefault="00294AB5" w:rsidP="00BF45D5">
      <w:pPr>
        <w:rPr>
          <w:b/>
          <w:bCs/>
        </w:rPr>
      </w:pPr>
    </w:p>
    <w:p w14:paraId="38FBE3E1" w14:textId="55150496" w:rsidR="00294AB5" w:rsidRDefault="00FA36EB" w:rsidP="00BF45D5">
      <w:r>
        <w:rPr>
          <w:noProof/>
        </w:rPr>
        <w:drawing>
          <wp:anchor distT="0" distB="0" distL="114300" distR="114300" simplePos="0" relativeHeight="252140544" behindDoc="0" locked="0" layoutInCell="1" allowOverlap="1" wp14:anchorId="59FB3EED" wp14:editId="198142C1">
            <wp:simplePos x="0" y="0"/>
            <wp:positionH relativeFrom="column">
              <wp:posOffset>0</wp:posOffset>
            </wp:positionH>
            <wp:positionV relativeFrom="paragraph">
              <wp:posOffset>-45720</wp:posOffset>
            </wp:positionV>
            <wp:extent cx="1257300" cy="1257300"/>
            <wp:effectExtent l="0" t="0" r="0" b="0"/>
            <wp:wrapNone/>
            <wp:docPr id="326" name="Picture 3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Text Message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4AB5">
        <w:t xml:space="preserve">You can </w:t>
      </w:r>
      <w:r w:rsidR="00294AB5">
        <w:rPr>
          <w:b/>
          <w:bCs/>
        </w:rPr>
        <w:t>text</w:t>
      </w:r>
      <w:r w:rsidR="00294AB5">
        <w:t xml:space="preserve"> </w:t>
      </w:r>
      <w:proofErr w:type="spellStart"/>
      <w:r w:rsidR="00294AB5">
        <w:t>Whakarongora</w:t>
      </w:r>
      <w:r w:rsidR="002F0DC9">
        <w:t>u</w:t>
      </w:r>
      <w:proofErr w:type="spellEnd"/>
      <w:r w:rsidR="002F0DC9">
        <w:t xml:space="preserve"> </w:t>
      </w:r>
      <w:r w:rsidR="00294AB5">
        <w:t>Aotearoa on:</w:t>
      </w:r>
    </w:p>
    <w:p w14:paraId="1B0D7F67" w14:textId="6FDD40CC" w:rsidR="00294AB5" w:rsidRDefault="00294AB5" w:rsidP="00BF45D5"/>
    <w:p w14:paraId="160BBCA9" w14:textId="5E9EB0C6" w:rsidR="00294AB5" w:rsidRPr="00294AB5" w:rsidRDefault="00294AB5" w:rsidP="00BF45D5">
      <w:pPr>
        <w:rPr>
          <w:b/>
          <w:bCs/>
        </w:rPr>
      </w:pPr>
      <w:r>
        <w:rPr>
          <w:b/>
          <w:bCs/>
        </w:rPr>
        <w:t>8988</w:t>
      </w:r>
    </w:p>
    <w:p w14:paraId="79E22EAA" w14:textId="05DB1433" w:rsidR="00294AB5" w:rsidRDefault="00FA36EB" w:rsidP="00BF45D5">
      <w:r>
        <w:rPr>
          <w:noProof/>
        </w:rPr>
        <w:drawing>
          <wp:anchor distT="0" distB="0" distL="114300" distR="114300" simplePos="0" relativeHeight="252142592" behindDoc="0" locked="0" layoutInCell="1" allowOverlap="1" wp14:anchorId="014BAB3E" wp14:editId="0EEAA8E1">
            <wp:simplePos x="0" y="0"/>
            <wp:positionH relativeFrom="column">
              <wp:posOffset>0</wp:posOffset>
            </wp:positionH>
            <wp:positionV relativeFrom="paragraph">
              <wp:posOffset>34925</wp:posOffset>
            </wp:positionV>
            <wp:extent cx="1292860" cy="1600200"/>
            <wp:effectExtent l="0" t="0" r="2540" b="0"/>
            <wp:wrapNone/>
            <wp:docPr id="327" name="Picture 3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Doctor GP medical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9286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EC1DD8" w14:textId="66F7038C" w:rsidR="002F0DC9" w:rsidRPr="00294AB5" w:rsidRDefault="002F0DC9" w:rsidP="00BF45D5"/>
    <w:p w14:paraId="4F2D7763" w14:textId="11C6774A" w:rsidR="00BF45D5" w:rsidRDefault="00BF45D5" w:rsidP="00BF45D5">
      <w:r>
        <w:t>You can talk to your usual doctor if you have one.</w:t>
      </w:r>
    </w:p>
    <w:p w14:paraId="68E10FFB" w14:textId="10B234EC" w:rsidR="00BF45D5" w:rsidRDefault="00FA36EB" w:rsidP="00BF45D5">
      <w:r>
        <w:rPr>
          <w:noProof/>
        </w:rPr>
        <w:drawing>
          <wp:anchor distT="0" distB="0" distL="114300" distR="114300" simplePos="0" relativeHeight="252143616" behindDoc="0" locked="0" layoutInCell="1" allowOverlap="1" wp14:anchorId="577E3E8B" wp14:editId="5B5D6D25">
            <wp:simplePos x="0" y="0"/>
            <wp:positionH relativeFrom="column">
              <wp:posOffset>0</wp:posOffset>
            </wp:positionH>
            <wp:positionV relativeFrom="paragraph">
              <wp:posOffset>122555</wp:posOffset>
            </wp:positionV>
            <wp:extent cx="1485900" cy="1485900"/>
            <wp:effectExtent l="0" t="0" r="0" b="0"/>
            <wp:wrapNone/>
            <wp:docPr id="328" name="Picture 3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GP Doctor phone appointment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7DA42F" w14:textId="24E9C62B" w:rsidR="00BF45D5" w:rsidRDefault="00BF45D5" w:rsidP="00BF45D5"/>
    <w:p w14:paraId="129481DE" w14:textId="1EA3E5C3" w:rsidR="00BF45D5" w:rsidRDefault="00BF45D5" w:rsidP="00BF45D5">
      <w:r>
        <w:t>Phone your usual doctor to make a time to see them.</w:t>
      </w:r>
    </w:p>
    <w:p w14:paraId="77D89EC6" w14:textId="08D98070" w:rsidR="00BF45D5" w:rsidRDefault="00CE1777" w:rsidP="00BF45D5">
      <w:r>
        <w:rPr>
          <w:noProof/>
        </w:rPr>
        <w:drawing>
          <wp:anchor distT="0" distB="0" distL="114300" distR="114300" simplePos="0" relativeHeight="252144640" behindDoc="0" locked="0" layoutInCell="1" allowOverlap="1" wp14:anchorId="5BA13362" wp14:editId="2A310121">
            <wp:simplePos x="0" y="0"/>
            <wp:positionH relativeFrom="column">
              <wp:posOffset>0</wp:posOffset>
            </wp:positionH>
            <wp:positionV relativeFrom="paragraph">
              <wp:posOffset>320675</wp:posOffset>
            </wp:positionV>
            <wp:extent cx="1384300" cy="1384300"/>
            <wp:effectExtent l="0" t="0" r="6350" b="0"/>
            <wp:wrapNone/>
            <wp:docPr id="329" name="Picture 3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Urgent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21E519" w14:textId="4DE0FD11" w:rsidR="00BF45D5" w:rsidRDefault="00BF45D5" w:rsidP="00BF45D5"/>
    <w:p w14:paraId="58C8E7AD" w14:textId="678588AF" w:rsidR="00BF45D5" w:rsidRDefault="00BF45D5" w:rsidP="00BF45D5">
      <w:r>
        <w:t>Tell the</w:t>
      </w:r>
      <w:r w:rsidR="002F0DC9">
        <w:t>m</w:t>
      </w:r>
      <w:r>
        <w:t xml:space="preserve"> what is wrong so they can see you quickly if they need to.</w:t>
      </w:r>
    </w:p>
    <w:p w14:paraId="41B71777" w14:textId="5EB36F18" w:rsidR="00BF45D5" w:rsidRDefault="00BF45D5" w:rsidP="00BF45D5"/>
    <w:p w14:paraId="71ABBD8B" w14:textId="4C81FF0C" w:rsidR="00BF45D5" w:rsidRDefault="00BF45D5" w:rsidP="00BF45D5"/>
    <w:p w14:paraId="0FCB2B3C" w14:textId="77777777" w:rsidR="00294AB5" w:rsidRDefault="00294AB5">
      <w:pPr>
        <w:spacing w:line="240" w:lineRule="auto"/>
        <w:ind w:left="0"/>
      </w:pPr>
      <w:r>
        <w:br w:type="page"/>
      </w:r>
    </w:p>
    <w:p w14:paraId="08167B8A" w14:textId="5536CD62" w:rsidR="00BF45D5" w:rsidRDefault="00CE1777" w:rsidP="00BF45D5">
      <w:r>
        <w:rPr>
          <w:noProof/>
        </w:rPr>
        <w:lastRenderedPageBreak/>
        <w:drawing>
          <wp:anchor distT="0" distB="0" distL="114300" distR="114300" simplePos="0" relativeHeight="252145664" behindDoc="0" locked="0" layoutInCell="1" allowOverlap="1" wp14:anchorId="10EB4A43" wp14:editId="35051CEA">
            <wp:simplePos x="0" y="0"/>
            <wp:positionH relativeFrom="column">
              <wp:posOffset>0</wp:posOffset>
            </wp:positionH>
            <wp:positionV relativeFrom="paragraph">
              <wp:posOffset>-228600</wp:posOffset>
            </wp:positionV>
            <wp:extent cx="1717455" cy="1257300"/>
            <wp:effectExtent l="0" t="0" r="0" b="0"/>
            <wp:wrapNone/>
            <wp:docPr id="330" name="Picture 3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Support Health Gp Doctor Visit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720546" cy="12595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45D5">
        <w:t xml:space="preserve">You can go to your local </w:t>
      </w:r>
      <w:r w:rsidR="00BF45D5">
        <w:rPr>
          <w:b/>
          <w:bCs/>
        </w:rPr>
        <w:t>urgent care centre</w:t>
      </w:r>
      <w:r w:rsidR="00BF45D5">
        <w:t xml:space="preserve"> if:</w:t>
      </w:r>
    </w:p>
    <w:p w14:paraId="2FF92493" w14:textId="5CCDCC94" w:rsidR="00BF45D5" w:rsidRDefault="00CE1777" w:rsidP="00BF45D5">
      <w:pPr>
        <w:pStyle w:val="Listtoplevel"/>
      </w:pPr>
      <w:r>
        <w:drawing>
          <wp:anchor distT="0" distB="0" distL="114300" distR="114300" simplePos="0" relativeHeight="252146688" behindDoc="0" locked="0" layoutInCell="1" allowOverlap="1" wp14:anchorId="30A23744" wp14:editId="20331341">
            <wp:simplePos x="0" y="0"/>
            <wp:positionH relativeFrom="column">
              <wp:posOffset>0</wp:posOffset>
            </wp:positionH>
            <wp:positionV relativeFrom="paragraph">
              <wp:posOffset>340360</wp:posOffset>
            </wp:positionV>
            <wp:extent cx="1600200" cy="1600200"/>
            <wp:effectExtent l="0" t="0" r="0" b="0"/>
            <wp:wrapNone/>
            <wp:docPr id="331" name="Picture 3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Time check2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45D5">
        <w:t>you do not have a usual doctor</w:t>
      </w:r>
    </w:p>
    <w:p w14:paraId="27A738F2" w14:textId="2645BF6F" w:rsidR="00BF45D5" w:rsidRDefault="00BF45D5" w:rsidP="00BF45D5">
      <w:pPr>
        <w:pStyle w:val="Listtoplevel"/>
      </w:pPr>
      <w:r>
        <w:t>it will take too long to see your usual doctor.</w:t>
      </w:r>
    </w:p>
    <w:p w14:paraId="6F46E7D3" w14:textId="01FABCFC" w:rsidR="00BF45D5" w:rsidRDefault="00BF45D5" w:rsidP="00D660BC"/>
    <w:p w14:paraId="5F3BB5A4" w14:textId="5E048A2E" w:rsidR="00D660BC" w:rsidRDefault="00DC01C7" w:rsidP="00D660BC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01952" behindDoc="1" locked="0" layoutInCell="1" allowOverlap="1" wp14:anchorId="2254C661" wp14:editId="33852A59">
                <wp:simplePos x="0" y="0"/>
                <wp:positionH relativeFrom="margin">
                  <wp:posOffset>2171700</wp:posOffset>
                </wp:positionH>
                <wp:positionV relativeFrom="paragraph">
                  <wp:posOffset>257175</wp:posOffset>
                </wp:positionV>
                <wp:extent cx="3557270" cy="1117600"/>
                <wp:effectExtent l="0" t="0" r="5080" b="6350"/>
                <wp:wrapNone/>
                <wp:docPr id="33" name="Rectangle 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117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7563A0" id="Rectangle 33" o:spid="_x0000_s1026" style="position:absolute;margin-left:171pt;margin-top:20.25pt;width:280.1pt;height:88pt;z-index:-251414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" fillcolor="#bdd6ee [1304]" stroked="f" strokeweight="1pt">
                <w10:wrap anchorx="margin"/>
              </v:rect>
            </w:pict>
          </mc:Fallback>
        </mc:AlternateContent>
      </w:r>
      <w:r w:rsidR="00CE1777">
        <w:rPr>
          <w:noProof/>
        </w:rPr>
        <w:drawing>
          <wp:anchor distT="0" distB="0" distL="114300" distR="114300" simplePos="0" relativeHeight="252147712" behindDoc="0" locked="0" layoutInCell="1" allowOverlap="1" wp14:anchorId="19BE6062" wp14:editId="6B4EB2CC">
            <wp:simplePos x="0" y="0"/>
            <wp:positionH relativeFrom="column">
              <wp:posOffset>0</wp:posOffset>
            </wp:positionH>
            <wp:positionV relativeFrom="paragraph">
              <wp:posOffset>232097</wp:posOffset>
            </wp:positionV>
            <wp:extent cx="1838214" cy="1130300"/>
            <wp:effectExtent l="0" t="0" r="0" b="0"/>
            <wp:wrapNone/>
            <wp:docPr id="333" name="Picture 3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doctor-appointment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838214" cy="113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9F0DF4" w14:textId="32BDA19D" w:rsidR="00D660BC" w:rsidRDefault="00D660BC" w:rsidP="00D660BC">
      <w:r>
        <w:t xml:space="preserve">An </w:t>
      </w:r>
      <w:r>
        <w:rPr>
          <w:b/>
          <w:bCs/>
        </w:rPr>
        <w:t>urgent care centre</w:t>
      </w:r>
      <w:r>
        <w:t xml:space="preserve"> is a place </w:t>
      </w:r>
      <w:r w:rsidR="00825A27">
        <w:br/>
      </w:r>
      <w:r>
        <w:t>you can see a doctor when you cannot see your usual doctor.</w:t>
      </w:r>
    </w:p>
    <w:p w14:paraId="386C4594" w14:textId="2B1F9519" w:rsidR="00D660BC" w:rsidRDefault="00D660BC" w:rsidP="00D660BC"/>
    <w:p w14:paraId="5DB5E831" w14:textId="5EE74D2A" w:rsidR="00D660BC" w:rsidRDefault="00D660BC" w:rsidP="00D660BC"/>
    <w:p w14:paraId="693E15DA" w14:textId="6A882B5B" w:rsidR="00D660BC" w:rsidRDefault="00CE1777" w:rsidP="00D660BC">
      <w:r>
        <w:rPr>
          <w:noProof/>
        </w:rPr>
        <mc:AlternateContent>
          <mc:Choice Requires="wpg">
            <w:drawing>
              <wp:anchor distT="0" distB="0" distL="114300" distR="114300" simplePos="0" relativeHeight="252151808" behindDoc="0" locked="0" layoutInCell="1" allowOverlap="1" wp14:anchorId="20D99438" wp14:editId="43922C1B">
                <wp:simplePos x="0" y="0"/>
                <wp:positionH relativeFrom="column">
                  <wp:posOffset>0</wp:posOffset>
                </wp:positionH>
                <wp:positionV relativeFrom="paragraph">
                  <wp:posOffset>71755</wp:posOffset>
                </wp:positionV>
                <wp:extent cx="1869440" cy="1869440"/>
                <wp:effectExtent l="0" t="0" r="0" b="0"/>
                <wp:wrapNone/>
                <wp:docPr id="336" name="Group 3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9440" cy="1869440"/>
                          <a:chOff x="0" y="0"/>
                          <a:chExt cx="1943100" cy="1943100"/>
                        </a:xfrm>
                      </wpg:grpSpPr>
                      <pic:pic xmlns:pic="http://schemas.openxmlformats.org/drawingml/2006/picture">
                        <pic:nvPicPr>
                          <pic:cNvPr id="334" name="Picture 33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943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Graphic 33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03350" y="114300"/>
                            <a:ext cx="412750" cy="412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561546" id="Group 336" o:spid="_x0000_s1026" style="position:absolute;margin-left:0;margin-top:5.65pt;width:147.2pt;height:147.2pt;z-index:252151808;mso-width-relative:margin;mso-height-relative:margin" coordsize="19431,194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">
                <v:shape id="Picture 334" o:spid="_x0000_s1027" type="#_x0000_t75" style="position:absolute;width:19431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">
                  <v:imagedata r:id="rId128" o:title=""/>
                </v:shape>
                <v:shape id="Graphic 335" o:spid="_x0000_s1028" type="#_x0000_t75" style="position:absolute;left:14033;top:1143;width:4128;height:4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">
                  <v:imagedata r:id="rId71" o:title=""/>
                </v:shape>
              </v:group>
            </w:pict>
          </mc:Fallback>
        </mc:AlternateContent>
      </w:r>
      <w:r w:rsidR="00D660BC">
        <w:t xml:space="preserve">You do not need an </w:t>
      </w:r>
      <w:r w:rsidR="00D660BC" w:rsidRPr="00D660BC">
        <w:rPr>
          <w:b/>
          <w:bCs/>
        </w:rPr>
        <w:t xml:space="preserve">appointment </w:t>
      </w:r>
      <w:r w:rsidR="00D660BC">
        <w:t>to go to an urgent care centre.</w:t>
      </w:r>
    </w:p>
    <w:p w14:paraId="08943297" w14:textId="0BA97BC6" w:rsidR="00D660BC" w:rsidRDefault="00D660BC" w:rsidP="00D660BC"/>
    <w:p w14:paraId="28F71131" w14:textId="67443FA9" w:rsidR="00D660BC" w:rsidRDefault="00825A27" w:rsidP="00D660BC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04000" behindDoc="1" locked="0" layoutInCell="1" allowOverlap="1" wp14:anchorId="2C6CD497" wp14:editId="3D624B81">
                <wp:simplePos x="0" y="0"/>
                <wp:positionH relativeFrom="margin">
                  <wp:posOffset>2171700</wp:posOffset>
                </wp:positionH>
                <wp:positionV relativeFrom="paragraph">
                  <wp:posOffset>278130</wp:posOffset>
                </wp:positionV>
                <wp:extent cx="3557270" cy="742950"/>
                <wp:effectExtent l="0" t="0" r="5080" b="0"/>
                <wp:wrapNone/>
                <wp:docPr id="34" name="Rectangle 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7429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BA65A7" id="Rectangle 34" o:spid="_x0000_s1026" style="position:absolute;margin-left:171pt;margin-top:21.9pt;width:280.1pt;height:58.5pt;z-index:-251412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" fillcolor="#bdd6ee [1304]" stroked="f" strokeweight="1pt">
                <w10:wrap anchorx="margin"/>
              </v:rect>
            </w:pict>
          </mc:Fallback>
        </mc:AlternateContent>
      </w:r>
    </w:p>
    <w:p w14:paraId="2CAA4089" w14:textId="05D0BA91" w:rsidR="00D660BC" w:rsidRDefault="00D660BC" w:rsidP="00D660BC">
      <w:r>
        <w:t xml:space="preserve">An </w:t>
      </w:r>
      <w:r>
        <w:rPr>
          <w:b/>
          <w:bCs/>
        </w:rPr>
        <w:t>appointment</w:t>
      </w:r>
      <w:r>
        <w:t xml:space="preserve"> is when you set up a time to see someone like a doctor. </w:t>
      </w:r>
    </w:p>
    <w:p w14:paraId="4E11B9A9" w14:textId="33920240" w:rsidR="00D660BC" w:rsidRDefault="00CE1777" w:rsidP="00D660BC">
      <w:r>
        <w:rPr>
          <w:noProof/>
        </w:rPr>
        <w:drawing>
          <wp:anchor distT="0" distB="0" distL="114300" distR="114300" simplePos="0" relativeHeight="252152832" behindDoc="0" locked="0" layoutInCell="1" allowOverlap="1" wp14:anchorId="03C73835" wp14:editId="3EC0EC64">
            <wp:simplePos x="0" y="0"/>
            <wp:positionH relativeFrom="column">
              <wp:posOffset>-40740</wp:posOffset>
            </wp:positionH>
            <wp:positionV relativeFrom="paragraph">
              <wp:posOffset>138430</wp:posOffset>
            </wp:positionV>
            <wp:extent cx="1879600" cy="1328798"/>
            <wp:effectExtent l="0" t="0" r="0" b="5080"/>
            <wp:wrapNone/>
            <wp:docPr id="337" name="Picture 3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Waiting room doctor health disability.png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328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D7703" w14:textId="39551FF6" w:rsidR="00294AB5" w:rsidRDefault="00294AB5" w:rsidP="00D660BC"/>
    <w:p w14:paraId="0D8E4D8A" w14:textId="4FB3DA8A" w:rsidR="00D660BC" w:rsidRDefault="00D660BC" w:rsidP="00D660BC">
      <w:r>
        <w:t>You might have to wait to see a doctor at the urgent care centre.</w:t>
      </w:r>
    </w:p>
    <w:p w14:paraId="1E134BA5" w14:textId="57FD9BD0" w:rsidR="00D660BC" w:rsidRDefault="00D660BC" w:rsidP="00294AB5">
      <w:pPr>
        <w:ind w:left="0"/>
      </w:pPr>
    </w:p>
    <w:p w14:paraId="5B61BD40" w14:textId="221D88F3" w:rsidR="00D660BC" w:rsidRDefault="00CE1777" w:rsidP="00D660BC">
      <w:r>
        <w:rPr>
          <w:noProof/>
        </w:rPr>
        <w:lastRenderedPageBreak/>
        <w:drawing>
          <wp:anchor distT="0" distB="0" distL="114300" distR="114300" simplePos="0" relativeHeight="252154880" behindDoc="0" locked="0" layoutInCell="1" allowOverlap="1" wp14:anchorId="04A9EA5E" wp14:editId="0A398C07">
            <wp:simplePos x="0" y="0"/>
            <wp:positionH relativeFrom="column">
              <wp:posOffset>0</wp:posOffset>
            </wp:positionH>
            <wp:positionV relativeFrom="paragraph">
              <wp:posOffset>-113665</wp:posOffset>
            </wp:positionV>
            <wp:extent cx="1371600" cy="1371600"/>
            <wp:effectExtent l="0" t="0" r="0" b="0"/>
            <wp:wrapNone/>
            <wp:docPr id="338" name="Picture 3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Website Link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0BC">
        <w:t xml:space="preserve">You can find an urgent care centre on this </w:t>
      </w:r>
      <w:r w:rsidR="00D660BC">
        <w:rPr>
          <w:b/>
          <w:bCs/>
        </w:rPr>
        <w:t>website</w:t>
      </w:r>
      <w:r w:rsidR="00D660BC">
        <w:t xml:space="preserve">: </w:t>
      </w:r>
    </w:p>
    <w:p w14:paraId="3809E90C" w14:textId="6F3E3DB5" w:rsidR="00D660BC" w:rsidRDefault="00D660BC" w:rsidP="00D660BC"/>
    <w:p w14:paraId="5E792B89" w14:textId="4244DDCB" w:rsidR="00BF45D5" w:rsidRDefault="00D660BC" w:rsidP="00BF45D5">
      <w:pPr>
        <w:rPr>
          <w:b/>
          <w:bCs/>
        </w:rPr>
      </w:pPr>
      <w:hyperlink r:id="rId130" w:history="1">
        <w:r w:rsidRPr="00D660BC">
          <w:rPr>
            <w:rStyle w:val="Hyperlink"/>
            <w:b/>
            <w:bCs/>
            <w:color w:val="auto"/>
            <w:u w:val="none"/>
          </w:rPr>
          <w:t>https://tinyurl.com/yk29tnz3</w:t>
        </w:r>
      </w:hyperlink>
      <w:r w:rsidRPr="00D660BC">
        <w:rPr>
          <w:b/>
          <w:bCs/>
        </w:rPr>
        <w:t xml:space="preserve"> </w:t>
      </w:r>
    </w:p>
    <w:p w14:paraId="66FD92B5" w14:textId="67A531F6" w:rsidR="00D660BC" w:rsidRDefault="00CE1777" w:rsidP="00BF45D5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2156928" behindDoc="0" locked="0" layoutInCell="1" allowOverlap="1" wp14:anchorId="5C226C28" wp14:editId="06DA1587">
            <wp:simplePos x="0" y="0"/>
            <wp:positionH relativeFrom="column">
              <wp:posOffset>213360</wp:posOffset>
            </wp:positionH>
            <wp:positionV relativeFrom="paragraph">
              <wp:posOffset>84455</wp:posOffset>
            </wp:positionV>
            <wp:extent cx="892175" cy="1143000"/>
            <wp:effectExtent l="0" t="0" r="3175" b="0"/>
            <wp:wrapNone/>
            <wp:docPr id="339" name="Picture 3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9217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60E5CD" w14:textId="71A5459A" w:rsidR="00D660BC" w:rsidRDefault="00D660BC" w:rsidP="00BF45D5">
      <w:pPr>
        <w:rPr>
          <w:b/>
          <w:bCs/>
        </w:rPr>
      </w:pPr>
    </w:p>
    <w:p w14:paraId="4D3E7D62" w14:textId="28CD50E5" w:rsidR="00D660BC" w:rsidRDefault="00D660BC" w:rsidP="00BF45D5">
      <w:r>
        <w:t xml:space="preserve">This website is </w:t>
      </w:r>
      <w:r>
        <w:rPr>
          <w:b/>
          <w:bCs/>
        </w:rPr>
        <w:t>not</w:t>
      </w:r>
      <w:r>
        <w:t xml:space="preserve"> in Easy Read.</w:t>
      </w:r>
    </w:p>
    <w:p w14:paraId="1E6769C4" w14:textId="0051452C" w:rsidR="00D660BC" w:rsidRDefault="00D660BC" w:rsidP="00BF45D5"/>
    <w:p w14:paraId="48D7489B" w14:textId="16B66B35" w:rsidR="00D26B1C" w:rsidRDefault="00D26B1C">
      <w:pPr>
        <w:spacing w:line="240" w:lineRule="auto"/>
        <w:ind w:left="0"/>
      </w:pPr>
      <w:r>
        <w:br w:type="page"/>
      </w:r>
    </w:p>
    <w:p w14:paraId="6F3B7FAE" w14:textId="404D3A08" w:rsidR="00D660BC" w:rsidRDefault="00D26B1C" w:rsidP="00D26B1C">
      <w:pPr>
        <w:pStyle w:val="Heading1"/>
      </w:pPr>
      <w:bookmarkStart w:id="5" w:name="_Prescription_medicine"/>
      <w:bookmarkEnd w:id="5"/>
      <w:r>
        <w:lastRenderedPageBreak/>
        <w:t>Prescription medicine</w:t>
      </w:r>
    </w:p>
    <w:p w14:paraId="49D12A75" w14:textId="77777777" w:rsidR="00D26B1C" w:rsidRDefault="00D26B1C" w:rsidP="00BF45D5"/>
    <w:p w14:paraId="2F810EEB" w14:textId="77777777" w:rsidR="00D26B1C" w:rsidRDefault="00D26B1C" w:rsidP="00BF45D5"/>
    <w:p w14:paraId="2955B4E2" w14:textId="7856A83C" w:rsidR="00D660BC" w:rsidRDefault="00CE1777" w:rsidP="00BF45D5">
      <w:r>
        <w:rPr>
          <w:noProof/>
        </w:rPr>
        <mc:AlternateContent>
          <mc:Choice Requires="wpg">
            <w:drawing>
              <wp:anchor distT="0" distB="0" distL="114300" distR="114300" simplePos="0" relativeHeight="252162048" behindDoc="0" locked="0" layoutInCell="1" allowOverlap="1" wp14:anchorId="287A01F6" wp14:editId="70792499">
                <wp:simplePos x="0" y="0"/>
                <wp:positionH relativeFrom="column">
                  <wp:posOffset>0</wp:posOffset>
                </wp:positionH>
                <wp:positionV relativeFrom="paragraph">
                  <wp:posOffset>160020</wp:posOffset>
                </wp:positionV>
                <wp:extent cx="1600200" cy="1722755"/>
                <wp:effectExtent l="0" t="0" r="0" b="0"/>
                <wp:wrapNone/>
                <wp:docPr id="342" name="Group 34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0200" cy="1722755"/>
                          <a:chOff x="0" y="0"/>
                          <a:chExt cx="1600200" cy="1722755"/>
                        </a:xfrm>
                      </wpg:grpSpPr>
                      <pic:pic xmlns:pic="http://schemas.openxmlformats.org/drawingml/2006/picture">
                        <pic:nvPicPr>
                          <pic:cNvPr id="340" name="Picture 34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722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Graphic 34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00100" y="114300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A16319" id="Group 342" o:spid="_x0000_s1026" style="position:absolute;margin-left:0;margin-top:12.6pt;width:126pt;height:135.65pt;z-index:252162048" coordsize="16002,172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">
                <v:shape id="Picture 340" o:spid="_x0000_s1027" type="#_x0000_t75" style="position:absolute;width:16002;height:17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">
                  <v:imagedata r:id="rId131" o:title=""/>
                </v:shape>
                <v:shape id="Graphic 341" o:spid="_x0000_s1028" type="#_x0000_t75" style="position:absolute;left:8001;top:1143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">
                  <v:imagedata r:id="rId71" o:title=""/>
                </v:shape>
              </v:group>
            </w:pict>
          </mc:Fallback>
        </mc:AlternateContent>
      </w:r>
      <w:r w:rsidR="00D660BC">
        <w:t>Talk to a doctor if:</w:t>
      </w:r>
    </w:p>
    <w:p w14:paraId="584CB373" w14:textId="79A9A6DD" w:rsidR="00D660BC" w:rsidRPr="00D660BC" w:rsidRDefault="00D660BC" w:rsidP="00D660BC">
      <w:pPr>
        <w:pStyle w:val="Listtoplevel"/>
      </w:pPr>
      <w:r>
        <w:t xml:space="preserve">you run out of </w:t>
      </w:r>
      <w:r>
        <w:rPr>
          <w:b/>
          <w:bCs/>
        </w:rPr>
        <w:t>prescription medicine</w:t>
      </w:r>
    </w:p>
    <w:p w14:paraId="2DCDA076" w14:textId="6FCAFBB3" w:rsidR="00D660BC" w:rsidRDefault="00D660BC" w:rsidP="00D660BC">
      <w:pPr>
        <w:pStyle w:val="Listtoplevel"/>
      </w:pPr>
      <w:r>
        <w:t>you cannot get your prescription medicine.</w:t>
      </w:r>
    </w:p>
    <w:p w14:paraId="40B67286" w14:textId="2437FFC3" w:rsidR="00D660BC" w:rsidRDefault="00D660BC" w:rsidP="00294AB5"/>
    <w:p w14:paraId="7A579E80" w14:textId="61807641" w:rsidR="00D660BC" w:rsidRDefault="00825A27" w:rsidP="00294AB5">
      <w:pPr>
        <w:rPr>
          <w:b/>
          <w:bCs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06048" behindDoc="1" locked="0" layoutInCell="1" allowOverlap="1" wp14:anchorId="4DB5C43D" wp14:editId="727DFDCF">
                <wp:simplePos x="0" y="0"/>
                <wp:positionH relativeFrom="margin">
                  <wp:posOffset>2171700</wp:posOffset>
                </wp:positionH>
                <wp:positionV relativeFrom="paragraph">
                  <wp:posOffset>278130</wp:posOffset>
                </wp:positionV>
                <wp:extent cx="3557270" cy="2514600"/>
                <wp:effectExtent l="0" t="0" r="5080" b="0"/>
                <wp:wrapNone/>
                <wp:docPr id="35" name="Rectangle 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514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97D7ED" id="Rectangle 35" o:spid="_x0000_s1026" style="position:absolute;margin-left:171pt;margin-top:21.9pt;width:280.1pt;height:198pt;z-index:-251410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" fillcolor="#bdd6ee [1304]" stroked="f" strokeweight="1pt">
                <w10:wrap anchorx="margin"/>
              </v:rect>
            </w:pict>
          </mc:Fallback>
        </mc:AlternateContent>
      </w:r>
    </w:p>
    <w:p w14:paraId="4EB9830B" w14:textId="135BB0F6" w:rsidR="00D660BC" w:rsidRDefault="00CE1777" w:rsidP="00294AB5">
      <w:r>
        <w:rPr>
          <w:noProof/>
        </w:rPr>
        <w:drawing>
          <wp:anchor distT="0" distB="0" distL="114300" distR="114300" simplePos="0" relativeHeight="252163072" behindDoc="0" locked="0" layoutInCell="1" allowOverlap="1" wp14:anchorId="16A53766" wp14:editId="667EF4B2">
            <wp:simplePos x="0" y="0"/>
            <wp:positionH relativeFrom="column">
              <wp:posOffset>12700</wp:posOffset>
            </wp:positionH>
            <wp:positionV relativeFrom="paragraph">
              <wp:posOffset>270510</wp:posOffset>
            </wp:positionV>
            <wp:extent cx="1633646" cy="1600200"/>
            <wp:effectExtent l="0" t="0" r="5080" b="0"/>
            <wp:wrapNone/>
            <wp:docPr id="343" name="Picture 3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Doctor health prescribe.png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633646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0BC">
        <w:rPr>
          <w:b/>
          <w:bCs/>
        </w:rPr>
        <w:t>Prescription medicine</w:t>
      </w:r>
      <w:r w:rsidR="00D660BC">
        <w:t xml:space="preserve"> is medicine </w:t>
      </w:r>
      <w:r w:rsidR="00825A27">
        <w:br/>
      </w:r>
      <w:r w:rsidR="00D660BC">
        <w:t>a doctor decides you need.</w:t>
      </w:r>
    </w:p>
    <w:p w14:paraId="3081B83D" w14:textId="2FF1E96F" w:rsidR="00D660BC" w:rsidRDefault="00D660BC" w:rsidP="00D660BC"/>
    <w:p w14:paraId="5B96AF1C" w14:textId="3E0F427D" w:rsidR="00D660BC" w:rsidRDefault="00D660BC" w:rsidP="00D660BC"/>
    <w:p w14:paraId="02450558" w14:textId="777890CA" w:rsidR="00D660BC" w:rsidRDefault="00D660BC" w:rsidP="00294AB5">
      <w:r>
        <w:t xml:space="preserve">The doctor writes a note called a script so you can get the </w:t>
      </w:r>
      <w:r w:rsidR="00E04B53">
        <w:br/>
      </w:r>
      <w:r>
        <w:t>prescription medicine</w:t>
      </w:r>
      <w:r w:rsidR="00294AB5">
        <w:t>.</w:t>
      </w:r>
    </w:p>
    <w:p w14:paraId="20513B9B" w14:textId="77777777" w:rsidR="00D26B1C" w:rsidRDefault="00D26B1C" w:rsidP="00D660BC"/>
    <w:p w14:paraId="2D70F204" w14:textId="77777777" w:rsidR="00D26B1C" w:rsidRDefault="00D26B1C" w:rsidP="00D660BC"/>
    <w:p w14:paraId="77740D42" w14:textId="28F2720D" w:rsidR="00D660BC" w:rsidRDefault="00CE1777" w:rsidP="00D26B1C">
      <w:r>
        <w:rPr>
          <w:noProof/>
        </w:rPr>
        <w:drawing>
          <wp:anchor distT="0" distB="0" distL="114300" distR="114300" simplePos="0" relativeHeight="252164096" behindDoc="0" locked="0" layoutInCell="1" allowOverlap="1" wp14:anchorId="3F89C0F1" wp14:editId="0F5A2C58">
            <wp:simplePos x="0" y="0"/>
            <wp:positionH relativeFrom="column">
              <wp:posOffset>0</wp:posOffset>
            </wp:positionH>
            <wp:positionV relativeFrom="paragraph">
              <wp:posOffset>-342900</wp:posOffset>
            </wp:positionV>
            <wp:extent cx="1714500" cy="1714500"/>
            <wp:effectExtent l="0" t="0" r="0" b="0"/>
            <wp:wrapNone/>
            <wp:docPr id="344" name="Picture 3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rescription3.png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0BC">
        <w:t xml:space="preserve">If you cannot talk to a doctor a </w:t>
      </w:r>
      <w:r w:rsidR="00D660BC">
        <w:rPr>
          <w:b/>
          <w:bCs/>
        </w:rPr>
        <w:t xml:space="preserve">pharmacy </w:t>
      </w:r>
      <w:r w:rsidR="00D660BC">
        <w:t>might be able to support you.</w:t>
      </w:r>
    </w:p>
    <w:p w14:paraId="7FCEE3AA" w14:textId="3EA193AF" w:rsidR="00D660BC" w:rsidRDefault="00D26B1C" w:rsidP="00D660BC"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08096" behindDoc="1" locked="0" layoutInCell="1" allowOverlap="1" wp14:anchorId="7FA9572D" wp14:editId="3C4F4464">
                <wp:simplePos x="0" y="0"/>
                <wp:positionH relativeFrom="margin">
                  <wp:posOffset>2171700</wp:posOffset>
                </wp:positionH>
                <wp:positionV relativeFrom="paragraph">
                  <wp:posOffset>-76200</wp:posOffset>
                </wp:positionV>
                <wp:extent cx="3557270" cy="774700"/>
                <wp:effectExtent l="0" t="0" r="5080" b="6350"/>
                <wp:wrapNone/>
                <wp:docPr id="36" name="Rectangle 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774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7D50F8" id="Rectangle 36" o:spid="_x0000_s1026" style="position:absolute;margin-left:171pt;margin-top:-6pt;width:280.1pt;height:61pt;z-index:-251408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" fillcolor="#bdd6ee [1304]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65120" behindDoc="0" locked="0" layoutInCell="1" allowOverlap="1" wp14:anchorId="7BA6A5D3" wp14:editId="1D3CADBF">
            <wp:simplePos x="0" y="0"/>
            <wp:positionH relativeFrom="column">
              <wp:posOffset>12700</wp:posOffset>
            </wp:positionH>
            <wp:positionV relativeFrom="paragraph">
              <wp:posOffset>-342265</wp:posOffset>
            </wp:positionV>
            <wp:extent cx="1530350" cy="1324008"/>
            <wp:effectExtent l="0" t="0" r="0" b="0"/>
            <wp:wrapNone/>
            <wp:docPr id="345" name="Picture 3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Medicine2-01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530350" cy="13240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0BC">
        <w:t xml:space="preserve">A </w:t>
      </w:r>
      <w:r w:rsidR="00D660BC">
        <w:rPr>
          <w:b/>
          <w:bCs/>
        </w:rPr>
        <w:t>pharmacy</w:t>
      </w:r>
      <w:r w:rsidR="00D660BC">
        <w:t xml:space="preserve"> is a shop where you </w:t>
      </w:r>
      <w:r w:rsidR="003E390C">
        <w:br/>
      </w:r>
      <w:r w:rsidR="00D660BC">
        <w:t>get medicine.</w:t>
      </w:r>
      <w:r w:rsidR="003E390C" w:rsidRPr="003E390C">
        <w:rPr>
          <w:noProof/>
          <w:lang w:val="en-NZ" w:eastAsia="en-NZ"/>
        </w:rPr>
        <w:t xml:space="preserve"> </w:t>
      </w:r>
    </w:p>
    <w:p w14:paraId="2787303E" w14:textId="0852756C" w:rsidR="00D660BC" w:rsidRDefault="00D660BC" w:rsidP="00D660BC"/>
    <w:p w14:paraId="5E6F5ADE" w14:textId="3E8E501D" w:rsidR="00D660BC" w:rsidRDefault="004F3D13" w:rsidP="00D660BC">
      <w:r>
        <w:rPr>
          <w:noProof/>
        </w:rPr>
        <w:drawing>
          <wp:anchor distT="0" distB="0" distL="114300" distR="114300" simplePos="0" relativeHeight="252167168" behindDoc="0" locked="0" layoutInCell="1" allowOverlap="1" wp14:anchorId="4A550D87" wp14:editId="63E28BE1">
            <wp:simplePos x="0" y="0"/>
            <wp:positionH relativeFrom="column">
              <wp:posOffset>69850</wp:posOffset>
            </wp:positionH>
            <wp:positionV relativeFrom="paragraph">
              <wp:posOffset>85090</wp:posOffset>
            </wp:positionV>
            <wp:extent cx="1073150" cy="1073150"/>
            <wp:effectExtent l="0" t="0" r="0" b="0"/>
            <wp:wrapNone/>
            <wp:docPr id="346" name="Picture 3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Urgent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073150" cy="107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3C65AC" w14:textId="0DF5AF0E" w:rsidR="00D660BC" w:rsidRDefault="00D660BC" w:rsidP="00D660BC">
      <w:r>
        <w:t xml:space="preserve">The pharmacy can give you an </w:t>
      </w:r>
      <w:r>
        <w:rPr>
          <w:b/>
          <w:bCs/>
        </w:rPr>
        <w:t xml:space="preserve">emergency supply </w:t>
      </w:r>
      <w:r>
        <w:t>of medicine.</w:t>
      </w:r>
    </w:p>
    <w:p w14:paraId="42D552A0" w14:textId="252C1DF9" w:rsidR="00D660BC" w:rsidRDefault="00D660BC" w:rsidP="00294AB5"/>
    <w:p w14:paraId="51B511D9" w14:textId="3C37205E" w:rsidR="00D660BC" w:rsidRDefault="004F3D13" w:rsidP="00294AB5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71264" behindDoc="0" locked="0" layoutInCell="1" allowOverlap="1" wp14:anchorId="29E1849A" wp14:editId="587CD708">
                <wp:simplePos x="0" y="0"/>
                <wp:positionH relativeFrom="column">
                  <wp:posOffset>0</wp:posOffset>
                </wp:positionH>
                <wp:positionV relativeFrom="paragraph">
                  <wp:posOffset>36195</wp:posOffset>
                </wp:positionV>
                <wp:extent cx="1257300" cy="1257300"/>
                <wp:effectExtent l="0" t="19050" r="0" b="0"/>
                <wp:wrapNone/>
                <wp:docPr id="349" name="Group 3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7300" cy="1257300"/>
                          <a:chOff x="0" y="0"/>
                          <a:chExt cx="1257300" cy="1257300"/>
                        </a:xfrm>
                      </wpg:grpSpPr>
                      <pic:pic xmlns:pic="http://schemas.openxmlformats.org/drawingml/2006/picture">
                        <pic:nvPicPr>
                          <pic:cNvPr id="347" name="Picture 34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" name="Rectangle 34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228600" y="0"/>
                            <a:ext cx="914400" cy="5715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10B19D" id="Group 349" o:spid="_x0000_s1026" style="position:absolute;margin-left:0;margin-top:2.85pt;width:99pt;height:99pt;z-index:252171264" coordsize="12573,12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">
                <v:shape id="Picture 347" o:spid="_x0000_s1027" type="#_x0000_t75" style="position:absolute;width:12573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">
                  <v:imagedata r:id="rId135" o:title=""/>
                </v:shape>
                <v:rect id="Rectangle 348" o:spid="_x0000_s1028" style="position:absolute;left:2286;width:9144;height:57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" filled="f" strokecolor="red" strokeweight="3pt"/>
              </v:group>
            </w:pict>
          </mc:Fallback>
        </mc:AlternateContent>
      </w:r>
      <w:r w:rsidR="003E390C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10144" behindDoc="1" locked="0" layoutInCell="1" allowOverlap="1" wp14:anchorId="7DC3C79E" wp14:editId="6AA4502F">
                <wp:simplePos x="0" y="0"/>
                <wp:positionH relativeFrom="margin">
                  <wp:posOffset>2171700</wp:posOffset>
                </wp:positionH>
                <wp:positionV relativeFrom="paragraph">
                  <wp:posOffset>252095</wp:posOffset>
                </wp:positionV>
                <wp:extent cx="3557270" cy="800100"/>
                <wp:effectExtent l="0" t="0" r="5080" b="0"/>
                <wp:wrapNone/>
                <wp:docPr id="37" name="Rectangle 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800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493A39" id="Rectangle 37" o:spid="_x0000_s1026" style="position:absolute;margin-left:171pt;margin-top:19.85pt;width:280.1pt;height:63pt;z-index:-251406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" fillcolor="#bdd6ee [1304]" stroked="f" strokeweight="1pt">
                <w10:wrap anchorx="margin"/>
              </v:rect>
            </w:pict>
          </mc:Fallback>
        </mc:AlternateContent>
      </w:r>
    </w:p>
    <w:p w14:paraId="40718CA6" w14:textId="46883D8B" w:rsidR="00D660BC" w:rsidRDefault="00D660BC" w:rsidP="00D660BC">
      <w:r>
        <w:t xml:space="preserve">An </w:t>
      </w:r>
      <w:r>
        <w:rPr>
          <w:b/>
          <w:bCs/>
        </w:rPr>
        <w:t>emergency supply</w:t>
      </w:r>
      <w:r>
        <w:t xml:space="preserve"> is enough medicine for 3 days. </w:t>
      </w:r>
    </w:p>
    <w:p w14:paraId="22F654E0" w14:textId="6CEDD577" w:rsidR="00D660BC" w:rsidRDefault="004F3D13" w:rsidP="00D660BC">
      <w:r>
        <w:rPr>
          <w:noProof/>
        </w:rPr>
        <w:drawing>
          <wp:anchor distT="0" distB="0" distL="114300" distR="114300" simplePos="0" relativeHeight="252172288" behindDoc="0" locked="0" layoutInCell="1" allowOverlap="1" wp14:anchorId="22EADB1B" wp14:editId="3CA502B3">
            <wp:simplePos x="0" y="0"/>
            <wp:positionH relativeFrom="column">
              <wp:posOffset>-57150</wp:posOffset>
            </wp:positionH>
            <wp:positionV relativeFrom="paragraph">
              <wp:posOffset>340995</wp:posOffset>
            </wp:positionV>
            <wp:extent cx="1543050" cy="1398905"/>
            <wp:effectExtent l="0" t="0" r="0" b="0"/>
            <wp:wrapNone/>
            <wp:docPr id="350" name="Picture 3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how much money income budget.pn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7ABE11" w14:textId="3A446545" w:rsidR="00D660BC" w:rsidRDefault="00D660BC" w:rsidP="00D660BC"/>
    <w:p w14:paraId="57B63FE1" w14:textId="69135C69" w:rsidR="00D660BC" w:rsidRDefault="00D660BC" w:rsidP="00D660BC">
      <w:r>
        <w:t>The government does not pay for the emergency supply so it might cost a lot of money.</w:t>
      </w:r>
    </w:p>
    <w:p w14:paraId="75F1C80D" w14:textId="57949095" w:rsidR="00D660BC" w:rsidRDefault="00D660BC" w:rsidP="00D26B1C"/>
    <w:p w14:paraId="327872E4" w14:textId="051D32E6" w:rsidR="00294AB5" w:rsidRDefault="00294AB5" w:rsidP="00D26B1C"/>
    <w:p w14:paraId="19979824" w14:textId="58519F95" w:rsidR="00D660BC" w:rsidRDefault="004F3D13" w:rsidP="00D660BC">
      <w:r>
        <w:rPr>
          <w:noProof/>
        </w:rPr>
        <w:drawing>
          <wp:anchor distT="0" distB="0" distL="114300" distR="114300" simplePos="0" relativeHeight="252174336" behindDoc="0" locked="0" layoutInCell="1" allowOverlap="1" wp14:anchorId="6D826329" wp14:editId="21656EE3">
            <wp:simplePos x="0" y="0"/>
            <wp:positionH relativeFrom="column">
              <wp:posOffset>0</wp:posOffset>
            </wp:positionH>
            <wp:positionV relativeFrom="paragraph">
              <wp:posOffset>-113665</wp:posOffset>
            </wp:positionV>
            <wp:extent cx="1371600" cy="1371600"/>
            <wp:effectExtent l="0" t="0" r="0" b="0"/>
            <wp:wrapNone/>
            <wp:docPr id="351" name="Picture 3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Website Link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0BC">
        <w:t xml:space="preserve">You can find a pharmacy on this </w:t>
      </w:r>
      <w:r w:rsidR="00D660BC">
        <w:rPr>
          <w:b/>
          <w:bCs/>
        </w:rPr>
        <w:t>website</w:t>
      </w:r>
      <w:r w:rsidR="00D660BC">
        <w:t>:</w:t>
      </w:r>
    </w:p>
    <w:p w14:paraId="3D35F68D" w14:textId="5A406367" w:rsidR="00D660BC" w:rsidRDefault="00D660BC" w:rsidP="00D660BC"/>
    <w:p w14:paraId="73323AA2" w14:textId="0D11F48E" w:rsidR="00D660BC" w:rsidRDefault="00D660BC" w:rsidP="00D660BC">
      <w:pPr>
        <w:rPr>
          <w:b/>
          <w:bCs/>
        </w:rPr>
      </w:pPr>
      <w:hyperlink r:id="rId137" w:history="1">
        <w:r w:rsidRPr="00D660BC">
          <w:rPr>
            <w:rStyle w:val="Hyperlink"/>
            <w:b/>
            <w:bCs/>
            <w:color w:val="auto"/>
            <w:u w:val="none"/>
          </w:rPr>
          <w:t>https://tinyurl.com/tus4tvc2</w:t>
        </w:r>
      </w:hyperlink>
      <w:r w:rsidRPr="00D660BC">
        <w:rPr>
          <w:b/>
          <w:bCs/>
        </w:rPr>
        <w:t xml:space="preserve"> </w:t>
      </w:r>
    </w:p>
    <w:p w14:paraId="04DF9BFE" w14:textId="6A0B67BE" w:rsidR="00D660BC" w:rsidRDefault="004F3D13" w:rsidP="00D660BC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2176384" behindDoc="0" locked="0" layoutInCell="1" allowOverlap="1" wp14:anchorId="4022A2E6" wp14:editId="64E21B05">
            <wp:simplePos x="0" y="0"/>
            <wp:positionH relativeFrom="column">
              <wp:posOffset>196850</wp:posOffset>
            </wp:positionH>
            <wp:positionV relativeFrom="paragraph">
              <wp:posOffset>135255</wp:posOffset>
            </wp:positionV>
            <wp:extent cx="892175" cy="1143000"/>
            <wp:effectExtent l="0" t="0" r="3175" b="0"/>
            <wp:wrapNone/>
            <wp:docPr id="352" name="Picture 3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9217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804AEC" w14:textId="27247822" w:rsidR="00D660BC" w:rsidRDefault="00D660BC" w:rsidP="00D660BC">
      <w:pPr>
        <w:rPr>
          <w:b/>
          <w:bCs/>
        </w:rPr>
      </w:pPr>
    </w:p>
    <w:p w14:paraId="322D27ED" w14:textId="513377B7" w:rsidR="00CC387F" w:rsidRDefault="00D660BC" w:rsidP="00294AB5">
      <w:r>
        <w:t xml:space="preserve">This website is </w:t>
      </w:r>
      <w:r>
        <w:rPr>
          <w:b/>
          <w:bCs/>
        </w:rPr>
        <w:t>not</w:t>
      </w:r>
      <w:r>
        <w:t xml:space="preserve"> in Easy Read.</w:t>
      </w:r>
    </w:p>
    <w:p w14:paraId="3E848CB6" w14:textId="7E16E4CD" w:rsidR="00D26B1C" w:rsidRDefault="00D26B1C" w:rsidP="00294AB5"/>
    <w:p w14:paraId="4F547FA3" w14:textId="539E2239" w:rsidR="00D26B1C" w:rsidRDefault="00D26B1C" w:rsidP="00D26B1C">
      <w:pPr>
        <w:pStyle w:val="Heading1"/>
      </w:pPr>
      <w:bookmarkStart w:id="6" w:name="_Power"/>
      <w:bookmarkEnd w:id="6"/>
      <w:r>
        <w:lastRenderedPageBreak/>
        <w:t>Power</w:t>
      </w:r>
    </w:p>
    <w:p w14:paraId="7A205B46" w14:textId="465A952C" w:rsidR="00CC387F" w:rsidRDefault="00CC387F" w:rsidP="00D26B1C"/>
    <w:p w14:paraId="072B8D6B" w14:textId="374B2E97" w:rsidR="00CC387F" w:rsidRDefault="004F3D13" w:rsidP="00D26B1C">
      <w:r>
        <w:rPr>
          <w:noProof/>
        </w:rPr>
        <w:drawing>
          <wp:anchor distT="0" distB="0" distL="114300" distR="114300" simplePos="0" relativeHeight="252179456" behindDoc="0" locked="0" layoutInCell="1" allowOverlap="1" wp14:anchorId="07B02239" wp14:editId="025C3A03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1530908" cy="956945"/>
            <wp:effectExtent l="0" t="0" r="0" b="0"/>
            <wp:wrapNone/>
            <wp:docPr id="354" name="Picture 3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ower lines cable electricity hous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536869" cy="9606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19A5DC" w14:textId="0ED14FAB" w:rsidR="00CC387F" w:rsidRDefault="00CC387F" w:rsidP="00D660BC">
      <w:r>
        <w:t>You might need power:</w:t>
      </w:r>
    </w:p>
    <w:p w14:paraId="0D206E8D" w14:textId="0C83CC8F" w:rsidR="00CC387F" w:rsidRDefault="004F3D13" w:rsidP="00CC387F">
      <w:pPr>
        <w:pStyle w:val="Listtoplevel"/>
      </w:pPr>
      <w:r>
        <w:drawing>
          <wp:anchor distT="0" distB="0" distL="114300" distR="114300" simplePos="0" relativeHeight="252177408" behindDoc="0" locked="0" layoutInCell="1" allowOverlap="1" wp14:anchorId="349D577B" wp14:editId="47B9D39F">
            <wp:simplePos x="0" y="0"/>
            <wp:positionH relativeFrom="column">
              <wp:posOffset>0</wp:posOffset>
            </wp:positionH>
            <wp:positionV relativeFrom="paragraph">
              <wp:posOffset>838200</wp:posOffset>
            </wp:positionV>
            <wp:extent cx="1371600" cy="1371600"/>
            <wp:effectExtent l="0" t="0" r="0" b="0"/>
            <wp:wrapNone/>
            <wp:docPr id="353" name="Picture 3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hospital bed oxygen mask sick health medical.png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387F">
        <w:t>for your medical equipment like a machine that helps you breathe</w:t>
      </w:r>
    </w:p>
    <w:p w14:paraId="2C90BC25" w14:textId="7EA0466B" w:rsidR="00CC387F" w:rsidRDefault="00CC387F" w:rsidP="00CC387F">
      <w:pPr>
        <w:pStyle w:val="Listtoplevel"/>
      </w:pPr>
      <w:r>
        <w:t>for your medicines</w:t>
      </w:r>
    </w:p>
    <w:p w14:paraId="569249E6" w14:textId="209A7C46" w:rsidR="00CC387F" w:rsidRDefault="00CC387F" w:rsidP="00CC387F">
      <w:pPr>
        <w:pStyle w:val="Listtoplevel"/>
      </w:pPr>
      <w:r>
        <w:t>to stay alive.</w:t>
      </w:r>
    </w:p>
    <w:p w14:paraId="1C657644" w14:textId="619E5C4C" w:rsidR="00CC387F" w:rsidRDefault="004F3D13" w:rsidP="00CC387F">
      <w:r>
        <w:rPr>
          <w:noProof/>
        </w:rPr>
        <w:drawing>
          <wp:anchor distT="0" distB="0" distL="114300" distR="114300" simplePos="0" relativeHeight="252180480" behindDoc="0" locked="0" layoutInCell="1" allowOverlap="1" wp14:anchorId="008EE635" wp14:editId="25B3E3B2">
            <wp:simplePos x="0" y="0"/>
            <wp:positionH relativeFrom="column">
              <wp:posOffset>-231689</wp:posOffset>
            </wp:positionH>
            <wp:positionV relativeFrom="paragraph">
              <wp:posOffset>265430</wp:posOffset>
            </wp:positionV>
            <wp:extent cx="1848884" cy="1453896"/>
            <wp:effectExtent l="0" t="0" r="0" b="0"/>
            <wp:wrapNone/>
            <wp:docPr id="355" name="Picture 3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gas bottle 2.pn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848884" cy="14538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810272" w14:textId="60FB311B" w:rsidR="00CC387F" w:rsidRDefault="00CC387F" w:rsidP="00CC387F"/>
    <w:p w14:paraId="358E3BC9" w14:textId="1E536D91" w:rsidR="00CC387F" w:rsidRDefault="00CC387F" w:rsidP="00CC387F">
      <w:r>
        <w:t xml:space="preserve">You can use a </w:t>
      </w:r>
      <w:r>
        <w:rPr>
          <w:b/>
          <w:bCs/>
        </w:rPr>
        <w:t>back-up generator</w:t>
      </w:r>
      <w:r>
        <w:t xml:space="preserve"> for power.</w:t>
      </w:r>
    </w:p>
    <w:p w14:paraId="024035F4" w14:textId="3F0F46F0" w:rsidR="00CC387F" w:rsidRDefault="00CC387F" w:rsidP="00D26B1C"/>
    <w:p w14:paraId="24D02711" w14:textId="7493D9F8" w:rsidR="00E16D87" w:rsidRDefault="00E16D87" w:rsidP="00D26B1C"/>
    <w:p w14:paraId="0002BA7C" w14:textId="005FF696" w:rsidR="00CC387F" w:rsidRDefault="00764D01" w:rsidP="00CC387F">
      <w:r>
        <w:rPr>
          <w:noProof/>
        </w:rPr>
        <w:drawing>
          <wp:anchor distT="0" distB="0" distL="114300" distR="114300" simplePos="0" relativeHeight="252181504" behindDoc="0" locked="0" layoutInCell="1" allowOverlap="1" wp14:anchorId="06D3EBFF" wp14:editId="3ACE6820">
            <wp:simplePos x="0" y="0"/>
            <wp:positionH relativeFrom="column">
              <wp:posOffset>-349250</wp:posOffset>
            </wp:positionH>
            <wp:positionV relativeFrom="paragraph">
              <wp:posOffset>-228600</wp:posOffset>
            </wp:positionV>
            <wp:extent cx="2171700" cy="1535300"/>
            <wp:effectExtent l="0" t="0" r="0" b="0"/>
            <wp:wrapNone/>
            <wp:docPr id="356" name="Picture 3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ower meter electricity bill.png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53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6D87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12192" behindDoc="1" locked="0" layoutInCell="1" allowOverlap="1" wp14:anchorId="4E905DE6" wp14:editId="57338A7D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1498600"/>
                <wp:effectExtent l="0" t="0" r="5080" b="6350"/>
                <wp:wrapNone/>
                <wp:docPr id="38" name="Rectangle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498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59895E" id="Rectangle 38" o:spid="_x0000_s1026" style="position:absolute;margin-left:171pt;margin-top:-9pt;width:280.1pt;height:118pt;z-index:-251404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  <w:r w:rsidR="00CC387F">
        <w:t xml:space="preserve">A </w:t>
      </w:r>
      <w:r w:rsidR="00CC387F">
        <w:rPr>
          <w:b/>
          <w:bCs/>
        </w:rPr>
        <w:t>back-up generator</w:t>
      </w:r>
      <w:r w:rsidR="00CC387F">
        <w:t xml:space="preserve"> is a machine that </w:t>
      </w:r>
      <w:r w:rsidR="00E16D87">
        <w:t>uses a fuel like diesel to make</w:t>
      </w:r>
      <w:r w:rsidR="00CC387F">
        <w:t xml:space="preserve"> power when the power </w:t>
      </w:r>
      <w:r w:rsidR="003E390C">
        <w:br/>
      </w:r>
      <w:r w:rsidR="00CC387F">
        <w:t>in your house goes out.</w:t>
      </w:r>
    </w:p>
    <w:p w14:paraId="112391BA" w14:textId="46BFA732" w:rsidR="00CC387F" w:rsidRDefault="00CC387F" w:rsidP="00CC387F"/>
    <w:p w14:paraId="62E2F1B0" w14:textId="7701A64F" w:rsidR="00CC387F" w:rsidRDefault="00CC387F" w:rsidP="00CC387F"/>
    <w:p w14:paraId="4BCE3D03" w14:textId="417DF5F7" w:rsidR="00CC387F" w:rsidRDefault="00D26B1C" w:rsidP="00CC387F">
      <w:r>
        <w:rPr>
          <w:noProof/>
        </w:rPr>
        <w:lastRenderedPageBreak/>
        <w:drawing>
          <wp:anchor distT="0" distB="0" distL="114300" distR="114300" simplePos="0" relativeHeight="252182528" behindDoc="0" locked="0" layoutInCell="1" allowOverlap="1" wp14:anchorId="71BFD29B" wp14:editId="18FDEBB0">
            <wp:simplePos x="0" y="0"/>
            <wp:positionH relativeFrom="column">
              <wp:posOffset>-226060</wp:posOffset>
            </wp:positionH>
            <wp:positionV relativeFrom="paragraph">
              <wp:posOffset>-572135</wp:posOffset>
            </wp:positionV>
            <wp:extent cx="1701800" cy="2406688"/>
            <wp:effectExtent l="0" t="0" r="0" b="0"/>
            <wp:wrapNone/>
            <wp:docPr id="357" name="Picture 3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power company employee work job.png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24066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4AB5">
        <w:t>P</w:t>
      </w:r>
      <w:r w:rsidR="00CC387F">
        <w:t>hone your power company</w:t>
      </w:r>
      <w:r w:rsidR="00294AB5">
        <w:t xml:space="preserve"> if you do not have a back-up generator</w:t>
      </w:r>
      <w:r w:rsidR="00CC387F">
        <w:t>.</w:t>
      </w:r>
    </w:p>
    <w:p w14:paraId="3291E095" w14:textId="2161807C" w:rsidR="00764D01" w:rsidRDefault="00764D01" w:rsidP="00CC387F"/>
    <w:p w14:paraId="348ACC0C" w14:textId="4BC2A846" w:rsidR="00764D01" w:rsidRDefault="00764D01" w:rsidP="00CC387F"/>
    <w:p w14:paraId="05BE5CF3" w14:textId="07CEB6C0" w:rsidR="00764D01" w:rsidRDefault="00764D01" w:rsidP="00CC387F">
      <w:r>
        <w:rPr>
          <w:noProof/>
        </w:rPr>
        <w:drawing>
          <wp:anchor distT="0" distB="0" distL="114300" distR="114300" simplePos="0" relativeHeight="252414976" behindDoc="0" locked="0" layoutInCell="1" allowOverlap="1" wp14:anchorId="00673AFC" wp14:editId="301BF178">
            <wp:simplePos x="0" y="0"/>
            <wp:positionH relativeFrom="column">
              <wp:posOffset>338</wp:posOffset>
            </wp:positionH>
            <wp:positionV relativeFrom="paragraph">
              <wp:posOffset>609600</wp:posOffset>
            </wp:positionV>
            <wp:extent cx="1371600" cy="1579634"/>
            <wp:effectExtent l="0" t="0" r="0" b="0"/>
            <wp:wrapNone/>
            <wp:docPr id="368" name="Picture 3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Plan paperwork.png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5796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 might already have a plan with your power company to make sure you can still get power in an emergency.</w:t>
      </w:r>
    </w:p>
    <w:p w14:paraId="217E4981" w14:textId="4B82A1B1" w:rsidR="00764D01" w:rsidRDefault="00764D01" w:rsidP="00CC387F"/>
    <w:p w14:paraId="39548D9C" w14:textId="6DA8CBDF" w:rsidR="00764D01" w:rsidRDefault="00764D01" w:rsidP="00CC387F"/>
    <w:p w14:paraId="79A0A2EC" w14:textId="5B9486AF" w:rsidR="00764D01" w:rsidRDefault="00764D01" w:rsidP="00CC387F">
      <w:r>
        <w:t xml:space="preserve">Follow this plan if you have one. </w:t>
      </w:r>
    </w:p>
    <w:p w14:paraId="7CC3C631" w14:textId="1CFAAC5C" w:rsidR="00CC387F" w:rsidRDefault="00CC387F" w:rsidP="00CC387F"/>
    <w:p w14:paraId="2ED88C86" w14:textId="57B30509" w:rsidR="00CC387F" w:rsidRDefault="00764D01" w:rsidP="00CC387F">
      <w:r>
        <w:rPr>
          <w:noProof/>
        </w:rPr>
        <w:drawing>
          <wp:anchor distT="0" distB="0" distL="114300" distR="114300" simplePos="0" relativeHeight="252416000" behindDoc="0" locked="0" layoutInCell="1" allowOverlap="1" wp14:anchorId="5A46A6F9" wp14:editId="17E7542B">
            <wp:simplePos x="0" y="0"/>
            <wp:positionH relativeFrom="column">
              <wp:posOffset>12700</wp:posOffset>
            </wp:positionH>
            <wp:positionV relativeFrom="paragraph">
              <wp:posOffset>92075</wp:posOffset>
            </wp:positionV>
            <wp:extent cx="1371600" cy="1371600"/>
            <wp:effectExtent l="0" t="0" r="0" b="0"/>
            <wp:wrapNone/>
            <wp:docPr id="383" name="Picture 3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Doctor Phone 1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99BB55" w14:textId="339575A3" w:rsidR="00CC387F" w:rsidRDefault="00294AB5" w:rsidP="00CC387F">
      <w:r>
        <w:t>P</w:t>
      </w:r>
      <w:r w:rsidR="00CC387F">
        <w:t>hone the company that gave you the equipment</w:t>
      </w:r>
      <w:r>
        <w:t xml:space="preserve"> if your power company cannot support you</w:t>
      </w:r>
      <w:r w:rsidR="00CC387F">
        <w:t>.</w:t>
      </w:r>
    </w:p>
    <w:p w14:paraId="5D4118D4" w14:textId="062CBD19" w:rsidR="00CC387F" w:rsidRDefault="00CC387F" w:rsidP="00CC387F"/>
    <w:p w14:paraId="4B2EC443" w14:textId="61DEBEAF" w:rsidR="00CC387F" w:rsidRDefault="00CC387F" w:rsidP="00CC387F"/>
    <w:p w14:paraId="223B334D" w14:textId="7D5F1316" w:rsidR="00CC387F" w:rsidRDefault="00764D01" w:rsidP="00CC387F">
      <w:r>
        <w:rPr>
          <w:noProof/>
        </w:rPr>
        <w:drawing>
          <wp:anchor distT="0" distB="0" distL="114300" distR="114300" simplePos="0" relativeHeight="252184576" behindDoc="0" locked="0" layoutInCell="1" allowOverlap="1" wp14:anchorId="4C7B9475" wp14:editId="57D97999">
            <wp:simplePos x="0" y="0"/>
            <wp:positionH relativeFrom="column">
              <wp:posOffset>6350</wp:posOffset>
            </wp:positionH>
            <wp:positionV relativeFrom="paragraph">
              <wp:posOffset>-228600</wp:posOffset>
            </wp:positionV>
            <wp:extent cx="1365250" cy="1365250"/>
            <wp:effectExtent l="0" t="0" r="6350" b="6350"/>
            <wp:wrapNone/>
            <wp:docPr id="358" name="Picture 3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0" name="Emergency services 11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365250" cy="1365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4AB5">
        <w:t>P</w:t>
      </w:r>
      <w:r w:rsidR="00CC387F">
        <w:t xml:space="preserve">hone </w:t>
      </w:r>
      <w:r w:rsidR="00CC387F">
        <w:rPr>
          <w:b/>
          <w:bCs/>
        </w:rPr>
        <w:t>111</w:t>
      </w:r>
      <w:r w:rsidR="00294AB5">
        <w:rPr>
          <w:b/>
          <w:bCs/>
        </w:rPr>
        <w:t xml:space="preserve"> </w:t>
      </w:r>
      <w:r w:rsidR="00294AB5">
        <w:t>if the company that gave you the equipment cannot support you</w:t>
      </w:r>
      <w:r w:rsidR="00CC387F">
        <w:t>.</w:t>
      </w:r>
    </w:p>
    <w:p w14:paraId="2A9CF6B7" w14:textId="01431F28" w:rsidR="00CC387F" w:rsidRDefault="00CC387F" w:rsidP="00764D01"/>
    <w:p w14:paraId="4EFA8903" w14:textId="4D1ABE25" w:rsidR="00CC387F" w:rsidRDefault="00CC387F" w:rsidP="00764D01"/>
    <w:p w14:paraId="32E2BCD1" w14:textId="77777777" w:rsidR="00D26B1C" w:rsidRDefault="00D26B1C">
      <w:pPr>
        <w:spacing w:line="240" w:lineRule="auto"/>
        <w:ind w:left="0"/>
      </w:pPr>
      <w:r>
        <w:br w:type="page"/>
      </w:r>
    </w:p>
    <w:p w14:paraId="213C1BFD" w14:textId="05E06B97" w:rsidR="00D26B1C" w:rsidRDefault="00D26B1C" w:rsidP="00D26B1C">
      <w:pPr>
        <w:pStyle w:val="Heading1"/>
      </w:pPr>
      <w:bookmarkStart w:id="7" w:name="_Mental_health"/>
      <w:bookmarkEnd w:id="7"/>
      <w:r>
        <w:lastRenderedPageBreak/>
        <w:t>Mental health</w:t>
      </w:r>
    </w:p>
    <w:p w14:paraId="1CA22700" w14:textId="0D8C3F53" w:rsidR="00D26B1C" w:rsidRDefault="00D26B1C" w:rsidP="00CC387F"/>
    <w:p w14:paraId="586600DC" w14:textId="77777777" w:rsidR="00D26B1C" w:rsidRDefault="00D26B1C" w:rsidP="00CC387F"/>
    <w:p w14:paraId="6C6DD61F" w14:textId="1A0A6A71" w:rsidR="00CC387F" w:rsidRDefault="00E16D87" w:rsidP="00CC387F">
      <w:r>
        <w:rPr>
          <w:noProof/>
          <w:lang w:val="en-NZ" w:eastAsia="en-NZ"/>
        </w:rPr>
        <w:drawing>
          <wp:anchor distT="0" distB="0" distL="114300" distR="114300" simplePos="0" relativeHeight="252185600" behindDoc="0" locked="0" layoutInCell="1" allowOverlap="1" wp14:anchorId="2987EF5B" wp14:editId="414931A3">
            <wp:simplePos x="0" y="0"/>
            <wp:positionH relativeFrom="column">
              <wp:posOffset>-1270</wp:posOffset>
            </wp:positionH>
            <wp:positionV relativeFrom="paragraph">
              <wp:posOffset>-117475</wp:posOffset>
            </wp:positionV>
            <wp:extent cx="1299114" cy="2308225"/>
            <wp:effectExtent l="0" t="0" r="0" b="0"/>
            <wp:wrapNone/>
            <wp:docPr id="359" name="Picture 3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Worry worried think chew nails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99114" cy="230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387F">
        <w:t xml:space="preserve">It is normal to feel </w:t>
      </w:r>
      <w:r w:rsidR="00CC387F">
        <w:rPr>
          <w:b/>
          <w:bCs/>
        </w:rPr>
        <w:t xml:space="preserve">anxious </w:t>
      </w:r>
      <w:r w:rsidR="00CC387F">
        <w:t xml:space="preserve">after </w:t>
      </w:r>
      <w:r w:rsidR="00695E3E">
        <w:t>an emergency</w:t>
      </w:r>
      <w:r w:rsidR="00CC387F">
        <w:t>.</w:t>
      </w:r>
    </w:p>
    <w:p w14:paraId="4959EE36" w14:textId="135A1B9F" w:rsidR="00CC387F" w:rsidRDefault="00CC387F" w:rsidP="00CC387F"/>
    <w:p w14:paraId="1A285852" w14:textId="513D619D" w:rsidR="00CC387F" w:rsidRDefault="003E390C" w:rsidP="00CC387F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14240" behindDoc="1" locked="0" layoutInCell="1" allowOverlap="1" wp14:anchorId="7971B1FB" wp14:editId="7C147E4F">
                <wp:simplePos x="0" y="0"/>
                <wp:positionH relativeFrom="margin">
                  <wp:posOffset>2171700</wp:posOffset>
                </wp:positionH>
                <wp:positionV relativeFrom="paragraph">
                  <wp:posOffset>248285</wp:posOffset>
                </wp:positionV>
                <wp:extent cx="3557270" cy="806450"/>
                <wp:effectExtent l="0" t="0" r="5080" b="0"/>
                <wp:wrapNone/>
                <wp:docPr id="39" name="Rectangle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8064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947C89" id="Rectangle 39" o:spid="_x0000_s1026" style="position:absolute;margin-left:171pt;margin-top:19.55pt;width:280.1pt;height:63.5pt;z-index:-251402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" fillcolor="#bdd6ee [1304]" stroked="f" strokeweight="1pt">
                <w10:wrap anchorx="margin"/>
              </v:rect>
            </w:pict>
          </mc:Fallback>
        </mc:AlternateContent>
      </w:r>
    </w:p>
    <w:p w14:paraId="1EA5A386" w14:textId="3E704588" w:rsidR="00CC387F" w:rsidRDefault="00CC387F" w:rsidP="00294AB5">
      <w:r>
        <w:t xml:space="preserve">Feeling </w:t>
      </w:r>
      <w:r>
        <w:rPr>
          <w:b/>
          <w:bCs/>
        </w:rPr>
        <w:t>anxious</w:t>
      </w:r>
      <w:r>
        <w:t xml:space="preserve"> means feeling very worried.</w:t>
      </w:r>
      <w:r w:rsidR="003E390C" w:rsidRPr="003E390C">
        <w:rPr>
          <w:noProof/>
          <w:lang w:val="en-NZ" w:eastAsia="en-NZ"/>
        </w:rPr>
        <w:t xml:space="preserve"> </w:t>
      </w:r>
    </w:p>
    <w:p w14:paraId="40ABC409" w14:textId="77777777" w:rsidR="00E16D87" w:rsidRDefault="00E16D87" w:rsidP="00CC387F"/>
    <w:p w14:paraId="5BDB402C" w14:textId="77777777" w:rsidR="00E16D87" w:rsidRDefault="00E16D87" w:rsidP="00CC387F"/>
    <w:p w14:paraId="4B5164B8" w14:textId="188C5D12" w:rsidR="00CC387F" w:rsidRDefault="007A71D5" w:rsidP="00CC387F">
      <w:r>
        <w:rPr>
          <w:noProof/>
        </w:rPr>
        <w:drawing>
          <wp:anchor distT="0" distB="0" distL="114300" distR="114300" simplePos="0" relativeHeight="252186624" behindDoc="0" locked="0" layoutInCell="1" allowOverlap="1" wp14:anchorId="49C496C4" wp14:editId="19723F3B">
            <wp:simplePos x="0" y="0"/>
            <wp:positionH relativeFrom="column">
              <wp:posOffset>0</wp:posOffset>
            </wp:positionH>
            <wp:positionV relativeFrom="paragraph">
              <wp:posOffset>231775</wp:posOffset>
            </wp:positionV>
            <wp:extent cx="1778273" cy="1320800"/>
            <wp:effectExtent l="0" t="0" r="0" b="0"/>
            <wp:wrapNone/>
            <wp:docPr id="360" name="Picture 3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Support meeting diverse talk.png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784204" cy="1325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387F">
        <w:t>When you feel anxious it can be useful to:</w:t>
      </w:r>
    </w:p>
    <w:p w14:paraId="7C2D9AB7" w14:textId="07AA61FB" w:rsidR="00CC387F" w:rsidRDefault="00CC387F" w:rsidP="00CC387F">
      <w:pPr>
        <w:pStyle w:val="Listtoplevel"/>
      </w:pPr>
      <w:r>
        <w:t>talk to other people</w:t>
      </w:r>
    </w:p>
    <w:p w14:paraId="2BA7B812" w14:textId="31D546FF" w:rsidR="00CC387F" w:rsidRDefault="00CC387F" w:rsidP="00CC387F">
      <w:pPr>
        <w:pStyle w:val="Listtoplevel"/>
      </w:pPr>
      <w:r>
        <w:t>support other people.</w:t>
      </w:r>
    </w:p>
    <w:p w14:paraId="5E118478" w14:textId="3304FE51" w:rsidR="00CC387F" w:rsidRDefault="007A71D5" w:rsidP="00CC387F">
      <w:r>
        <w:rPr>
          <w:noProof/>
        </w:rPr>
        <w:drawing>
          <wp:anchor distT="0" distB="0" distL="114300" distR="114300" simplePos="0" relativeHeight="252187648" behindDoc="0" locked="0" layoutInCell="1" allowOverlap="1" wp14:anchorId="3897F64F" wp14:editId="4901806D">
            <wp:simplePos x="0" y="0"/>
            <wp:positionH relativeFrom="column">
              <wp:posOffset>0</wp:posOffset>
            </wp:positionH>
            <wp:positionV relativeFrom="paragraph">
              <wp:posOffset>18415</wp:posOffset>
            </wp:positionV>
            <wp:extent cx="1600200" cy="1600200"/>
            <wp:effectExtent l="0" t="0" r="0" b="0"/>
            <wp:wrapNone/>
            <wp:docPr id="361" name="Picture 3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hone call at home.png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D66189" w14:textId="65037A0C" w:rsidR="00294AB5" w:rsidRDefault="00294AB5" w:rsidP="00CC387F"/>
    <w:p w14:paraId="0502F3D3" w14:textId="7D9AB454" w:rsidR="00CC387F" w:rsidRDefault="00CC387F" w:rsidP="00CC387F">
      <w:r>
        <w:t xml:space="preserve">You can </w:t>
      </w:r>
      <w:r w:rsidR="008C474C">
        <w:t xml:space="preserve">use </w:t>
      </w:r>
      <w:r w:rsidR="008C474C">
        <w:rPr>
          <w:b/>
          <w:bCs/>
        </w:rPr>
        <w:t xml:space="preserve">Need to Talk </w:t>
      </w:r>
      <w:r w:rsidR="008C474C">
        <w:t xml:space="preserve">to </w:t>
      </w:r>
      <w:r>
        <w:t xml:space="preserve">talk to a trained </w:t>
      </w:r>
      <w:r>
        <w:rPr>
          <w:b/>
          <w:bCs/>
        </w:rPr>
        <w:t>counsellor</w:t>
      </w:r>
      <w:r w:rsidR="008C474C">
        <w:t>.</w:t>
      </w:r>
    </w:p>
    <w:p w14:paraId="2ADA6055" w14:textId="79734540" w:rsidR="008C474C" w:rsidRDefault="008C474C" w:rsidP="00CC387F"/>
    <w:p w14:paraId="3A614CCE" w14:textId="06CFCE49" w:rsidR="008C474C" w:rsidRDefault="008C474C" w:rsidP="00CC387F"/>
    <w:p w14:paraId="5782DAE3" w14:textId="565AD107" w:rsidR="008C474C" w:rsidRDefault="00764D01" w:rsidP="00CC387F"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16288" behindDoc="1" locked="0" layoutInCell="1" allowOverlap="1" wp14:anchorId="759E611A" wp14:editId="1A0034A0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800100"/>
                <wp:effectExtent l="0" t="0" r="5080" b="0"/>
                <wp:wrapNone/>
                <wp:docPr id="40" name="Rectangle 4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800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57A2CF" id="Rectangle 40" o:spid="_x0000_s1026" style="position:absolute;margin-left:171pt;margin-top:-9pt;width:280.1pt;height:63pt;z-index:-25140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" fillcolor="#bdd6ee [1304]" stroked="f" strokeweight="1pt">
                <w10:wrap anchorx="margin"/>
              </v:rect>
            </w:pict>
          </mc:Fallback>
        </mc:AlternateContent>
      </w:r>
      <w:r>
        <w:rPr>
          <w:b/>
          <w:bCs/>
          <w:noProof/>
        </w:rPr>
        <w:drawing>
          <wp:anchor distT="0" distB="0" distL="114300" distR="114300" simplePos="0" relativeHeight="252188672" behindDoc="0" locked="0" layoutInCell="1" allowOverlap="1" wp14:anchorId="67E60B5C" wp14:editId="3EB1EE3E">
            <wp:simplePos x="0" y="0"/>
            <wp:positionH relativeFrom="column">
              <wp:posOffset>0</wp:posOffset>
            </wp:positionH>
            <wp:positionV relativeFrom="paragraph">
              <wp:posOffset>-346075</wp:posOffset>
            </wp:positionV>
            <wp:extent cx="1770251" cy="1172845"/>
            <wp:effectExtent l="0" t="0" r="0" b="0"/>
            <wp:wrapNone/>
            <wp:docPr id="362" name="Picture 3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Support talk support mental health sad care.png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770251" cy="1172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474C">
        <w:rPr>
          <w:b/>
          <w:bCs/>
        </w:rPr>
        <w:t>Need to Talk</w:t>
      </w:r>
      <w:r w:rsidR="008C474C">
        <w:t xml:space="preserve"> supports people with their </w:t>
      </w:r>
      <w:r w:rsidR="008C474C">
        <w:rPr>
          <w:b/>
          <w:bCs/>
        </w:rPr>
        <w:t>mental wellbeing</w:t>
      </w:r>
      <w:r w:rsidR="008C474C">
        <w:t>.</w:t>
      </w:r>
    </w:p>
    <w:p w14:paraId="7A4564B4" w14:textId="5335388A" w:rsidR="008C474C" w:rsidRDefault="008C474C" w:rsidP="00CC387F"/>
    <w:p w14:paraId="3BC6D662" w14:textId="0C3B21C4" w:rsidR="008C474C" w:rsidRDefault="00764D01" w:rsidP="00CC387F">
      <w:r>
        <w:rPr>
          <w:noProof/>
        </w:rPr>
        <w:drawing>
          <wp:anchor distT="0" distB="0" distL="114300" distR="114300" simplePos="0" relativeHeight="252189696" behindDoc="0" locked="0" layoutInCell="1" allowOverlap="1" wp14:anchorId="1EEB92A7" wp14:editId="75084C7C">
            <wp:simplePos x="0" y="0"/>
            <wp:positionH relativeFrom="column">
              <wp:posOffset>0</wp:posOffset>
            </wp:positionH>
            <wp:positionV relativeFrom="paragraph">
              <wp:posOffset>351790</wp:posOffset>
            </wp:positionV>
            <wp:extent cx="1644650" cy="1644650"/>
            <wp:effectExtent l="0" t="0" r="0" b="0"/>
            <wp:wrapNone/>
            <wp:docPr id="363" name="Picture 3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Worries emotions feelings mental health 2.png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644650" cy="164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E74A5F" w14:textId="5DFE9F89" w:rsidR="008C474C" w:rsidRDefault="00E16D87" w:rsidP="00CC387F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18336" behindDoc="1" locked="0" layoutInCell="1" allowOverlap="1" wp14:anchorId="7BFF667B" wp14:editId="6EDEB620">
                <wp:simplePos x="0" y="0"/>
                <wp:positionH relativeFrom="margin">
                  <wp:posOffset>2171700</wp:posOffset>
                </wp:positionH>
                <wp:positionV relativeFrom="paragraph">
                  <wp:posOffset>-117475</wp:posOffset>
                </wp:positionV>
                <wp:extent cx="3557270" cy="2139950"/>
                <wp:effectExtent l="0" t="0" r="5080" b="0"/>
                <wp:wrapNone/>
                <wp:docPr id="43" name="Rectangle 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1399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759EF0" id="Rectangle 43" o:spid="_x0000_s1026" style="position:absolute;margin-left:171pt;margin-top:-9.25pt;width:280.1pt;height:168.5pt;z-index:-251398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  <w:r w:rsidR="008C474C">
        <w:t xml:space="preserve">Here </w:t>
      </w:r>
      <w:r w:rsidR="008C474C">
        <w:rPr>
          <w:b/>
          <w:bCs/>
        </w:rPr>
        <w:t xml:space="preserve">mental wellbeing </w:t>
      </w:r>
      <w:r w:rsidR="008C474C">
        <w:t>means coping with feelings like being:</w:t>
      </w:r>
    </w:p>
    <w:p w14:paraId="114E34D4" w14:textId="46E89B24" w:rsidR="008C474C" w:rsidRDefault="008C474C" w:rsidP="008C474C">
      <w:pPr>
        <w:pStyle w:val="Listtoplevel"/>
      </w:pPr>
      <w:r>
        <w:t>anxious</w:t>
      </w:r>
    </w:p>
    <w:p w14:paraId="5632E0E1" w14:textId="18DB28F4" w:rsidR="008C474C" w:rsidRDefault="008C474C" w:rsidP="008C474C">
      <w:pPr>
        <w:pStyle w:val="Listtoplevel"/>
      </w:pPr>
      <w:r>
        <w:t>very sad.</w:t>
      </w:r>
      <w:r w:rsidR="003E390C" w:rsidRPr="003E390C">
        <w:rPr>
          <w:lang w:val="en-NZ" w:eastAsia="en-NZ"/>
        </w:rPr>
        <w:t xml:space="preserve"> </w:t>
      </w:r>
    </w:p>
    <w:p w14:paraId="4029DE1E" w14:textId="39351719" w:rsidR="008C474C" w:rsidRDefault="008C474C" w:rsidP="008C474C"/>
    <w:p w14:paraId="44C3F352" w14:textId="6C57EEDF" w:rsidR="008C474C" w:rsidRDefault="00764D01" w:rsidP="008C474C">
      <w:r>
        <w:rPr>
          <w:noProof/>
          <w:lang w:val="en-NZ" w:eastAsia="en-NZ"/>
        </w:rPr>
        <w:drawing>
          <wp:anchor distT="0" distB="0" distL="114300" distR="114300" simplePos="0" relativeHeight="252190720" behindDoc="0" locked="0" layoutInCell="1" allowOverlap="1" wp14:anchorId="04DFC107" wp14:editId="14303DC6">
            <wp:simplePos x="0" y="0"/>
            <wp:positionH relativeFrom="column">
              <wp:posOffset>-114300</wp:posOffset>
            </wp:positionH>
            <wp:positionV relativeFrom="paragraph">
              <wp:posOffset>120016</wp:posOffset>
            </wp:positionV>
            <wp:extent cx="1778467" cy="1257300"/>
            <wp:effectExtent l="0" t="0" r="0" b="0"/>
            <wp:wrapNone/>
            <wp:docPr id="364" name="Picture 3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Counselling support talk mental health.png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782107" cy="1259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A4FE0C" w14:textId="4F257DCD" w:rsidR="008C474C" w:rsidRDefault="003E390C" w:rsidP="008C474C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20384" behindDoc="1" locked="0" layoutInCell="1" allowOverlap="1" wp14:anchorId="78FC9541" wp14:editId="1D0E0B53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1143000"/>
                <wp:effectExtent l="0" t="0" r="5080" b="0"/>
                <wp:wrapNone/>
                <wp:docPr id="44" name="Rectangle 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143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EEF168" id="Rectangle 44" o:spid="_x0000_s1026" style="position:absolute;margin-left:171pt;margin-top:-9pt;width:280.1pt;height:90pt;z-index:-251396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" fillcolor="#bdd6ee [1304]" stroked="f" strokeweight="1pt">
                <w10:wrap anchorx="margin"/>
              </v:rect>
            </w:pict>
          </mc:Fallback>
        </mc:AlternateContent>
      </w:r>
      <w:r w:rsidR="008C474C">
        <w:t xml:space="preserve">A </w:t>
      </w:r>
      <w:r w:rsidR="008C474C">
        <w:rPr>
          <w:b/>
          <w:bCs/>
        </w:rPr>
        <w:t>counsellor</w:t>
      </w:r>
      <w:r w:rsidR="008C474C">
        <w:t xml:space="preserve"> is someone who is trained to support people with their feelings.</w:t>
      </w:r>
      <w:r w:rsidRPr="003E390C">
        <w:rPr>
          <w:noProof/>
          <w:lang w:val="en-NZ" w:eastAsia="en-NZ"/>
        </w:rPr>
        <w:t xml:space="preserve"> </w:t>
      </w:r>
    </w:p>
    <w:p w14:paraId="05B966B6" w14:textId="34A60186" w:rsidR="008C474C" w:rsidRDefault="008C474C" w:rsidP="008C474C"/>
    <w:p w14:paraId="5F954E5D" w14:textId="3037AB88" w:rsidR="008C474C" w:rsidRDefault="008C474C" w:rsidP="008C474C"/>
    <w:p w14:paraId="6A7CC124" w14:textId="62BC5A3E" w:rsidR="008C474C" w:rsidRDefault="00D26B1C" w:rsidP="008C474C">
      <w:r>
        <w:rPr>
          <w:noProof/>
        </w:rPr>
        <w:drawing>
          <wp:anchor distT="0" distB="0" distL="114300" distR="114300" simplePos="0" relativeHeight="252192768" behindDoc="0" locked="0" layoutInCell="1" allowOverlap="1" wp14:anchorId="0568ADAF" wp14:editId="296798FD">
            <wp:simplePos x="0" y="0"/>
            <wp:positionH relativeFrom="column">
              <wp:posOffset>171450</wp:posOffset>
            </wp:positionH>
            <wp:positionV relativeFrom="paragraph">
              <wp:posOffset>1905</wp:posOffset>
            </wp:positionV>
            <wp:extent cx="1028700" cy="1028700"/>
            <wp:effectExtent l="0" t="0" r="0" b="0"/>
            <wp:wrapNone/>
            <wp:docPr id="365" name="Picture 3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15" name="telephone phone desk home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474C">
        <w:t xml:space="preserve">You can </w:t>
      </w:r>
      <w:r w:rsidR="008C474C">
        <w:rPr>
          <w:b/>
          <w:bCs/>
        </w:rPr>
        <w:t>phone</w:t>
      </w:r>
      <w:r w:rsidR="008C474C">
        <w:t xml:space="preserve"> Need to Talk on:</w:t>
      </w:r>
    </w:p>
    <w:p w14:paraId="09C0FF50" w14:textId="54ADD63E" w:rsidR="008C474C" w:rsidRDefault="008C474C" w:rsidP="008C474C"/>
    <w:p w14:paraId="00D6FFE6" w14:textId="6A518997" w:rsidR="008C474C" w:rsidRDefault="008C474C" w:rsidP="008C474C">
      <w:pPr>
        <w:rPr>
          <w:b/>
          <w:bCs/>
        </w:rPr>
      </w:pPr>
      <w:r>
        <w:rPr>
          <w:b/>
          <w:bCs/>
        </w:rPr>
        <w:t>173</w:t>
      </w:r>
      <w:r w:rsidR="00DC01C7">
        <w:rPr>
          <w:b/>
          <w:bCs/>
        </w:rPr>
        <w:t>7</w:t>
      </w:r>
    </w:p>
    <w:p w14:paraId="47B481AB" w14:textId="3268A068" w:rsidR="008C474C" w:rsidRDefault="008C474C" w:rsidP="008C474C"/>
    <w:p w14:paraId="72DE953D" w14:textId="389281DC" w:rsidR="00294AB5" w:rsidRDefault="007A71D5" w:rsidP="008C474C">
      <w:r>
        <w:rPr>
          <w:noProof/>
        </w:rPr>
        <w:drawing>
          <wp:anchor distT="0" distB="0" distL="114300" distR="114300" simplePos="0" relativeHeight="252194816" behindDoc="0" locked="0" layoutInCell="1" allowOverlap="1" wp14:anchorId="6E3BF950" wp14:editId="2E34A6D6">
            <wp:simplePos x="0" y="0"/>
            <wp:positionH relativeFrom="column">
              <wp:posOffset>0</wp:posOffset>
            </wp:positionH>
            <wp:positionV relativeFrom="paragraph">
              <wp:posOffset>149225</wp:posOffset>
            </wp:positionV>
            <wp:extent cx="1257300" cy="1257300"/>
            <wp:effectExtent l="0" t="0" r="0" b="0"/>
            <wp:wrapNone/>
            <wp:docPr id="366" name="Picture 3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Text Message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199DED" w14:textId="4C7ED05E" w:rsidR="008C474C" w:rsidRDefault="008C474C" w:rsidP="008C474C">
      <w:r>
        <w:t xml:space="preserve">You can </w:t>
      </w:r>
      <w:r>
        <w:rPr>
          <w:b/>
          <w:bCs/>
        </w:rPr>
        <w:t>text</w:t>
      </w:r>
      <w:r>
        <w:t xml:space="preserve"> Need to Talk on:</w:t>
      </w:r>
    </w:p>
    <w:p w14:paraId="1162A7A0" w14:textId="00B8AAFB" w:rsidR="008C474C" w:rsidRDefault="008C474C" w:rsidP="008C474C"/>
    <w:p w14:paraId="7E9A6EDA" w14:textId="678EAE8C" w:rsidR="00E16D87" w:rsidRDefault="008C474C" w:rsidP="00764D01">
      <w:r>
        <w:rPr>
          <w:b/>
          <w:bCs/>
        </w:rPr>
        <w:t>1737</w:t>
      </w:r>
    </w:p>
    <w:p w14:paraId="5E08FC4B" w14:textId="5EDC9761" w:rsidR="008C474C" w:rsidRDefault="00E16D87" w:rsidP="008C474C">
      <w:r>
        <w:rPr>
          <w:noProof/>
        </w:rPr>
        <w:lastRenderedPageBreak/>
        <w:drawing>
          <wp:anchor distT="0" distB="0" distL="114300" distR="114300" simplePos="0" relativeHeight="252196864" behindDoc="0" locked="0" layoutInCell="1" allowOverlap="1" wp14:anchorId="3A71E6CE" wp14:editId="1FC84FBE">
            <wp:simplePos x="0" y="0"/>
            <wp:positionH relativeFrom="column">
              <wp:posOffset>114300</wp:posOffset>
            </wp:positionH>
            <wp:positionV relativeFrom="paragraph">
              <wp:posOffset>-114300</wp:posOffset>
            </wp:positionV>
            <wp:extent cx="1257300" cy="1257300"/>
            <wp:effectExtent l="0" t="0" r="0" b="0"/>
            <wp:wrapNone/>
            <wp:docPr id="367" name="Picture 3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days week calendary monday tuesday wednesday thursday friday saturday sunday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474C">
        <w:t>You can phone Need to Talk:</w:t>
      </w:r>
    </w:p>
    <w:p w14:paraId="19C3A483" w14:textId="7304303C" w:rsidR="008C474C" w:rsidRDefault="008C474C" w:rsidP="008C474C">
      <w:pPr>
        <w:pStyle w:val="Listtoplevel"/>
      </w:pPr>
      <w:r>
        <w:t>every day of the week</w:t>
      </w:r>
    </w:p>
    <w:p w14:paraId="018AF236" w14:textId="02BB6250" w:rsidR="008C474C" w:rsidRDefault="00D26B1C" w:rsidP="008C474C">
      <w:pPr>
        <w:pStyle w:val="Listtoplevel"/>
      </w:pPr>
      <w:r>
        <w:drawing>
          <wp:anchor distT="0" distB="0" distL="114300" distR="114300" simplePos="0" relativeHeight="252198912" behindDoc="0" locked="0" layoutInCell="1" allowOverlap="1" wp14:anchorId="7A6E20DC" wp14:editId="58828B4F">
            <wp:simplePos x="0" y="0"/>
            <wp:positionH relativeFrom="column">
              <wp:posOffset>12700</wp:posOffset>
            </wp:positionH>
            <wp:positionV relativeFrom="paragraph">
              <wp:posOffset>466725</wp:posOffset>
            </wp:positionV>
            <wp:extent cx="1435100" cy="1435100"/>
            <wp:effectExtent l="0" t="0" r="0" b="0"/>
            <wp:wrapNone/>
            <wp:docPr id="369" name="Picture 3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24 Hours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4351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474C">
        <w:t>at any time of day / night.</w:t>
      </w:r>
    </w:p>
    <w:p w14:paraId="4A7AB312" w14:textId="2C1612E8" w:rsidR="008C474C" w:rsidRDefault="008C474C" w:rsidP="00E16D87"/>
    <w:p w14:paraId="60348EE2" w14:textId="62A49CA5" w:rsidR="008C474C" w:rsidRDefault="008C474C" w:rsidP="00E16D87"/>
    <w:p w14:paraId="5B5A5522" w14:textId="76317D21" w:rsidR="008C474C" w:rsidRDefault="008C474C" w:rsidP="008C474C">
      <w:r>
        <w:t xml:space="preserve">It does not cost money to phone </w:t>
      </w:r>
      <w:r w:rsidR="002F0DC9">
        <w:t xml:space="preserve">/ text </w:t>
      </w:r>
      <w:r>
        <w:t>Need to Talk.</w:t>
      </w:r>
    </w:p>
    <w:p w14:paraId="02836FB1" w14:textId="73675759" w:rsidR="008C474C" w:rsidRDefault="008C474C" w:rsidP="00294AB5">
      <w:pPr>
        <w:ind w:left="0"/>
      </w:pPr>
    </w:p>
    <w:p w14:paraId="5E8EE7D4" w14:textId="6B02347A" w:rsidR="00E16D87" w:rsidRDefault="00D26B1C" w:rsidP="00294AB5">
      <w:pPr>
        <w:ind w:left="0"/>
      </w:pPr>
      <w:r>
        <w:rPr>
          <w:noProof/>
        </w:rPr>
        <w:drawing>
          <wp:anchor distT="0" distB="0" distL="114300" distR="114300" simplePos="0" relativeHeight="252201984" behindDoc="0" locked="0" layoutInCell="1" allowOverlap="1" wp14:anchorId="100DBA04" wp14:editId="03AB6DEC">
            <wp:simplePos x="0" y="0"/>
            <wp:positionH relativeFrom="column">
              <wp:posOffset>-12700</wp:posOffset>
            </wp:positionH>
            <wp:positionV relativeFrom="paragraph">
              <wp:posOffset>102235</wp:posOffset>
            </wp:positionV>
            <wp:extent cx="1638300" cy="1638300"/>
            <wp:effectExtent l="0" t="0" r="0" b="0"/>
            <wp:wrapNone/>
            <wp:docPr id="373" name="Picture 3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Psychologist.png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F80B93" w14:textId="41E43641" w:rsidR="008C474C" w:rsidRDefault="008C474C" w:rsidP="008C474C">
      <w:r>
        <w:t xml:space="preserve">You can find someone to talk to in person using this </w:t>
      </w:r>
      <w:r>
        <w:rPr>
          <w:b/>
          <w:bCs/>
        </w:rPr>
        <w:t>website</w:t>
      </w:r>
      <w:r>
        <w:t>:</w:t>
      </w:r>
    </w:p>
    <w:p w14:paraId="09EC8F2F" w14:textId="596B440E" w:rsidR="008C474C" w:rsidRDefault="008C474C" w:rsidP="008C474C"/>
    <w:p w14:paraId="032CE4BD" w14:textId="0474B210" w:rsidR="008C474C" w:rsidRPr="008C474C" w:rsidRDefault="008C474C" w:rsidP="008C474C">
      <w:pPr>
        <w:rPr>
          <w:b/>
          <w:bCs/>
        </w:rPr>
      </w:pPr>
      <w:hyperlink r:id="rId149" w:history="1">
        <w:r w:rsidRPr="008C474C">
          <w:rPr>
            <w:rStyle w:val="Hyperlink"/>
            <w:b/>
            <w:bCs/>
            <w:color w:val="auto"/>
            <w:u w:val="none"/>
          </w:rPr>
          <w:t>www.wellbeingsupport.health.nz/</w:t>
        </w:r>
      </w:hyperlink>
      <w:r w:rsidRPr="008C474C">
        <w:rPr>
          <w:b/>
          <w:bCs/>
        </w:rPr>
        <w:t xml:space="preserve"> </w:t>
      </w:r>
    </w:p>
    <w:p w14:paraId="3DF79481" w14:textId="59A21E47" w:rsidR="008C474C" w:rsidRDefault="008C474C" w:rsidP="00E16D87"/>
    <w:p w14:paraId="4E060D24" w14:textId="396ED383" w:rsidR="008C474C" w:rsidRPr="008C474C" w:rsidRDefault="007A71D5" w:rsidP="00E16D87">
      <w:r>
        <w:rPr>
          <w:noProof/>
        </w:rPr>
        <mc:AlternateContent>
          <mc:Choice Requires="wpg">
            <w:drawing>
              <wp:anchor distT="0" distB="0" distL="114300" distR="114300" simplePos="0" relativeHeight="252204032" behindDoc="0" locked="0" layoutInCell="1" allowOverlap="1" wp14:anchorId="0B4D4556" wp14:editId="0F315B8A">
                <wp:simplePos x="0" y="0"/>
                <wp:positionH relativeFrom="column">
                  <wp:posOffset>0</wp:posOffset>
                </wp:positionH>
                <wp:positionV relativeFrom="paragraph">
                  <wp:posOffset>45720</wp:posOffset>
                </wp:positionV>
                <wp:extent cx="1570355" cy="1110615"/>
                <wp:effectExtent l="0" t="0" r="0" b="0"/>
                <wp:wrapNone/>
                <wp:docPr id="374" name="Group 37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0355" cy="1110615"/>
                          <a:chOff x="0" y="0"/>
                          <a:chExt cx="1570355" cy="1110615"/>
                        </a:xfrm>
                      </wpg:grpSpPr>
                      <pic:pic xmlns:pic="http://schemas.openxmlformats.org/drawingml/2006/picture">
                        <pic:nvPicPr>
                          <pic:cNvPr id="375" name="Picture 37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355" cy="1110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" name="Graphic 37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342900"/>
                            <a:ext cx="412750" cy="412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BD0ED0" id="Group 374" o:spid="_x0000_s1026" style="position:absolute;margin-left:0;margin-top:3.6pt;width:123.65pt;height:87.45pt;z-index:252204032" coordsize="15703,11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">
                <v:shape id="Picture 375" o:spid="_x0000_s1027" type="#_x0000_t75" style="position:absolute;width:15703;height:11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">
                  <v:imagedata r:id="rId120" o:title=""/>
                </v:shape>
                <v:shape id="Graphic 376" o:spid="_x0000_s1028" type="#_x0000_t75" style="position:absolute;left:10287;top:3429;width:4127;height:4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">
                  <v:imagedata r:id="rId71" o:title=""/>
                </v:shape>
              </v:group>
            </w:pict>
          </mc:Fallback>
        </mc:AlternateContent>
      </w:r>
    </w:p>
    <w:p w14:paraId="7F88AEB2" w14:textId="51440489" w:rsidR="008C474C" w:rsidRDefault="008C474C" w:rsidP="008B1C6C">
      <w:r>
        <w:t>It does not cost money to talk to someone you find using this website.</w:t>
      </w:r>
    </w:p>
    <w:p w14:paraId="2A0E4536" w14:textId="37058BA8" w:rsidR="008C474C" w:rsidRDefault="008C474C" w:rsidP="008B1C6C">
      <w:pPr>
        <w:ind w:left="0"/>
      </w:pPr>
    </w:p>
    <w:p w14:paraId="67DDB996" w14:textId="4CD622CB" w:rsidR="00294AB5" w:rsidRDefault="00294AB5" w:rsidP="008B1C6C">
      <w:pPr>
        <w:ind w:left="0"/>
      </w:pPr>
    </w:p>
    <w:p w14:paraId="35FC3589" w14:textId="2A1E9134" w:rsidR="00E16D87" w:rsidRDefault="00E16D87">
      <w:pPr>
        <w:spacing w:line="240" w:lineRule="auto"/>
        <w:ind w:left="0"/>
      </w:pPr>
      <w:r>
        <w:br w:type="page"/>
      </w:r>
    </w:p>
    <w:p w14:paraId="140A322F" w14:textId="71B537F4" w:rsidR="008C474C" w:rsidRDefault="00E16D87" w:rsidP="008B1C6C">
      <w:r>
        <w:rPr>
          <w:noProof/>
        </w:rPr>
        <w:lastRenderedPageBreak/>
        <w:drawing>
          <wp:anchor distT="0" distB="0" distL="114300" distR="114300" simplePos="0" relativeHeight="252205056" behindDoc="0" locked="0" layoutInCell="1" allowOverlap="1" wp14:anchorId="141D3D57" wp14:editId="76C525F4">
            <wp:simplePos x="0" y="0"/>
            <wp:positionH relativeFrom="column">
              <wp:posOffset>0</wp:posOffset>
            </wp:positionH>
            <wp:positionV relativeFrom="paragraph">
              <wp:posOffset>-226060</wp:posOffset>
            </wp:positionV>
            <wp:extent cx="1714500" cy="1292048"/>
            <wp:effectExtent l="0" t="0" r="0" b="0"/>
            <wp:wrapNone/>
            <wp:docPr id="377" name="Picture 3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Sleep woman older elder.png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292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474C">
        <w:t>It is important to get enough sleep when life is hard.</w:t>
      </w:r>
    </w:p>
    <w:p w14:paraId="0C614AD7" w14:textId="0B80D1B5" w:rsidR="008C474C" w:rsidRDefault="008C474C" w:rsidP="008B1C6C"/>
    <w:p w14:paraId="67F9B7B0" w14:textId="11C3489F" w:rsidR="008C474C" w:rsidRDefault="005913FD" w:rsidP="008B1C6C">
      <w:r>
        <w:rPr>
          <w:noProof/>
        </w:rPr>
        <w:drawing>
          <wp:anchor distT="0" distB="0" distL="114300" distR="114300" simplePos="0" relativeHeight="252207104" behindDoc="0" locked="0" layoutInCell="1" allowOverlap="1" wp14:anchorId="0ADAD157" wp14:editId="2E5799CF">
            <wp:simplePos x="0" y="0"/>
            <wp:positionH relativeFrom="column">
              <wp:posOffset>-31750</wp:posOffset>
            </wp:positionH>
            <wp:positionV relativeFrom="paragraph">
              <wp:posOffset>245110</wp:posOffset>
            </wp:positionV>
            <wp:extent cx="1371600" cy="1371600"/>
            <wp:effectExtent l="0" t="0" r="0" b="0"/>
            <wp:wrapNone/>
            <wp:docPr id="378" name="Picture 3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Website Link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81E2A9" w14:textId="0DDA18B9" w:rsidR="008C474C" w:rsidRDefault="008C474C" w:rsidP="008B1C6C">
      <w:r>
        <w:t xml:space="preserve">You can find tips on getting enough sleep on this </w:t>
      </w:r>
      <w:r>
        <w:rPr>
          <w:b/>
          <w:bCs/>
        </w:rPr>
        <w:t>website</w:t>
      </w:r>
      <w:r>
        <w:t>:</w:t>
      </w:r>
    </w:p>
    <w:p w14:paraId="4C9AD9BD" w14:textId="4513557C" w:rsidR="008C474C" w:rsidRDefault="008C474C" w:rsidP="008B1C6C"/>
    <w:p w14:paraId="105ABFA9" w14:textId="51DFE089" w:rsidR="008C474C" w:rsidRPr="008C474C" w:rsidRDefault="008C474C" w:rsidP="008B1C6C">
      <w:pPr>
        <w:rPr>
          <w:b/>
          <w:bCs/>
        </w:rPr>
      </w:pPr>
      <w:hyperlink r:id="rId151" w:history="1">
        <w:r w:rsidRPr="008C474C">
          <w:rPr>
            <w:rStyle w:val="Hyperlink"/>
            <w:b/>
            <w:bCs/>
            <w:color w:val="auto"/>
            <w:u w:val="none"/>
          </w:rPr>
          <w:t>https://tinyurl.com/4ayyvv7c</w:t>
        </w:r>
      </w:hyperlink>
      <w:r w:rsidRPr="008C474C">
        <w:rPr>
          <w:b/>
          <w:bCs/>
        </w:rPr>
        <w:t xml:space="preserve"> </w:t>
      </w:r>
    </w:p>
    <w:p w14:paraId="17F416F9" w14:textId="51B1E9D7" w:rsidR="00CC387F" w:rsidRDefault="005913FD" w:rsidP="008B1C6C">
      <w:r>
        <w:rPr>
          <w:noProof/>
        </w:rPr>
        <w:drawing>
          <wp:anchor distT="0" distB="0" distL="114300" distR="114300" simplePos="0" relativeHeight="252208128" behindDoc="0" locked="0" layoutInCell="1" allowOverlap="1" wp14:anchorId="0195BF5F" wp14:editId="71B47024">
            <wp:simplePos x="0" y="0"/>
            <wp:positionH relativeFrom="column">
              <wp:posOffset>7827</wp:posOffset>
            </wp:positionH>
            <wp:positionV relativeFrom="paragraph">
              <wp:posOffset>206375</wp:posOffset>
            </wp:positionV>
            <wp:extent cx="1746250" cy="1315084"/>
            <wp:effectExtent l="0" t="0" r="6350" b="0"/>
            <wp:wrapNone/>
            <wp:docPr id="379" name="Picture 3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NZSL sign language adult child.JPG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1746250" cy="1315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3D9D81" w14:textId="7DDAE5E1" w:rsidR="008C474C" w:rsidRDefault="008C474C" w:rsidP="008B1C6C"/>
    <w:p w14:paraId="4F716080" w14:textId="406A5A92" w:rsidR="008C474C" w:rsidRDefault="008C474C" w:rsidP="008B1C6C">
      <w:r>
        <w:t>Talk to your children about what is happening.</w:t>
      </w:r>
    </w:p>
    <w:p w14:paraId="72EAAB8A" w14:textId="27BABBC6" w:rsidR="008C474C" w:rsidRDefault="008C474C" w:rsidP="008B1C6C"/>
    <w:p w14:paraId="06C5C144" w14:textId="30D14655" w:rsidR="008C474C" w:rsidRDefault="008C474C" w:rsidP="008B1C6C"/>
    <w:p w14:paraId="265D4623" w14:textId="1894BF63" w:rsidR="008C474C" w:rsidRPr="008C474C" w:rsidRDefault="005913FD" w:rsidP="008B1C6C">
      <w:r>
        <w:rPr>
          <w:noProof/>
        </w:rPr>
        <w:drawing>
          <wp:anchor distT="0" distB="0" distL="114300" distR="114300" simplePos="0" relativeHeight="252209152" behindDoc="0" locked="0" layoutInCell="1" allowOverlap="1" wp14:anchorId="7EF8F291" wp14:editId="323EFC08">
            <wp:simplePos x="0" y="0"/>
            <wp:positionH relativeFrom="column">
              <wp:posOffset>0</wp:posOffset>
            </wp:positionH>
            <wp:positionV relativeFrom="paragraph">
              <wp:posOffset>-114300</wp:posOffset>
            </wp:positionV>
            <wp:extent cx="1828800" cy="1828800"/>
            <wp:effectExtent l="0" t="0" r="0" b="0"/>
            <wp:wrapNone/>
            <wp:docPr id="380" name="Picture 3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family rainbow queer lesbian parents mothers.png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474C">
        <w:t xml:space="preserve">You can find tips on talking to children about an emergency on this </w:t>
      </w:r>
      <w:r w:rsidR="008C474C">
        <w:rPr>
          <w:b/>
          <w:bCs/>
        </w:rPr>
        <w:t>website</w:t>
      </w:r>
      <w:r w:rsidR="008C474C">
        <w:t xml:space="preserve">: </w:t>
      </w:r>
    </w:p>
    <w:p w14:paraId="5D4CECBF" w14:textId="77777777" w:rsidR="00CC387F" w:rsidRDefault="00CC387F" w:rsidP="008B1C6C"/>
    <w:p w14:paraId="1D1BBADC" w14:textId="5C9563CE" w:rsidR="00D660BC" w:rsidRPr="008B1C6C" w:rsidRDefault="008B1C6C" w:rsidP="008B1C6C">
      <w:pPr>
        <w:rPr>
          <w:b/>
          <w:bCs/>
        </w:rPr>
      </w:pPr>
      <w:hyperlink r:id="rId154" w:history="1">
        <w:r w:rsidRPr="008B1C6C">
          <w:rPr>
            <w:rStyle w:val="Hyperlink"/>
            <w:b/>
            <w:bCs/>
            <w:color w:val="auto"/>
            <w:u w:val="none"/>
          </w:rPr>
          <w:t>https://tinyurl.com/22u78cau</w:t>
        </w:r>
      </w:hyperlink>
      <w:r w:rsidRPr="008B1C6C">
        <w:rPr>
          <w:b/>
          <w:bCs/>
        </w:rPr>
        <w:t xml:space="preserve"> </w:t>
      </w:r>
    </w:p>
    <w:p w14:paraId="5C45F70D" w14:textId="6CD13EF6" w:rsidR="00D660BC" w:rsidRDefault="00D26B1C" w:rsidP="008B1C6C">
      <w:r>
        <w:rPr>
          <w:noProof/>
        </w:rPr>
        <w:drawing>
          <wp:anchor distT="0" distB="0" distL="114300" distR="114300" simplePos="0" relativeHeight="252211200" behindDoc="0" locked="0" layoutInCell="1" allowOverlap="1" wp14:anchorId="06A91CC3" wp14:editId="5B7AE20B">
            <wp:simplePos x="0" y="0"/>
            <wp:positionH relativeFrom="column">
              <wp:posOffset>400050</wp:posOffset>
            </wp:positionH>
            <wp:positionV relativeFrom="paragraph">
              <wp:posOffset>332105</wp:posOffset>
            </wp:positionV>
            <wp:extent cx="892175" cy="1143000"/>
            <wp:effectExtent l="0" t="0" r="3175" b="0"/>
            <wp:wrapNone/>
            <wp:docPr id="381" name="Picture 3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9217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4B32A6" w14:textId="2F5F0F0D" w:rsidR="008B1C6C" w:rsidRDefault="008B1C6C" w:rsidP="008B1C6C"/>
    <w:p w14:paraId="29C265E1" w14:textId="56735D02" w:rsidR="008B1C6C" w:rsidRDefault="008B1C6C" w:rsidP="008B1C6C">
      <w:r>
        <w:t xml:space="preserve">These websites are </w:t>
      </w:r>
      <w:r>
        <w:rPr>
          <w:b/>
          <w:bCs/>
        </w:rPr>
        <w:t xml:space="preserve">not </w:t>
      </w:r>
      <w:r>
        <w:t>in Easy Read.</w:t>
      </w:r>
    </w:p>
    <w:p w14:paraId="184A1C9F" w14:textId="6E38C79E" w:rsidR="008B1C6C" w:rsidRDefault="008B1C6C" w:rsidP="008B1C6C"/>
    <w:p w14:paraId="134ED9A9" w14:textId="3C848608" w:rsidR="008B1C6C" w:rsidRDefault="008B1C6C" w:rsidP="008B1C6C"/>
    <w:p w14:paraId="61B25AAF" w14:textId="4316A76A" w:rsidR="008B1C6C" w:rsidRDefault="00E16D87" w:rsidP="008B1C6C">
      <w:r>
        <w:rPr>
          <w:noProof/>
        </w:rPr>
        <w:lastRenderedPageBreak/>
        <w:drawing>
          <wp:anchor distT="0" distB="0" distL="114300" distR="114300" simplePos="0" relativeHeight="252212224" behindDoc="0" locked="0" layoutInCell="1" allowOverlap="1" wp14:anchorId="3B1396C3" wp14:editId="54E3E181">
            <wp:simplePos x="0" y="0"/>
            <wp:positionH relativeFrom="column">
              <wp:posOffset>0</wp:posOffset>
            </wp:positionH>
            <wp:positionV relativeFrom="paragraph">
              <wp:posOffset>-116205</wp:posOffset>
            </wp:positionV>
            <wp:extent cx="1600200" cy="1600200"/>
            <wp:effectExtent l="0" t="0" r="0" b="0"/>
            <wp:wrapNone/>
            <wp:docPr id="382" name="Picture 3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computer laptop internet.png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1C6C">
        <w:t xml:space="preserve">You can find more information about looking after your mental wellbeing on this </w:t>
      </w:r>
      <w:r w:rsidR="008B1C6C">
        <w:rPr>
          <w:b/>
          <w:bCs/>
        </w:rPr>
        <w:t>website</w:t>
      </w:r>
      <w:r w:rsidR="008B1C6C">
        <w:t>:</w:t>
      </w:r>
    </w:p>
    <w:p w14:paraId="6D8929DB" w14:textId="52D1051E" w:rsidR="008B1C6C" w:rsidRDefault="008B1C6C" w:rsidP="008B1C6C"/>
    <w:p w14:paraId="2315E53A" w14:textId="0957C81B" w:rsidR="008B1C6C" w:rsidRPr="008B1C6C" w:rsidRDefault="008B1C6C" w:rsidP="008B1C6C">
      <w:pPr>
        <w:rPr>
          <w:b/>
          <w:bCs/>
        </w:rPr>
      </w:pPr>
      <w:hyperlink r:id="rId156" w:history="1">
        <w:r w:rsidRPr="008B1C6C">
          <w:rPr>
            <w:rStyle w:val="Hyperlink"/>
            <w:b/>
            <w:bCs/>
            <w:color w:val="auto"/>
            <w:u w:val="none"/>
          </w:rPr>
          <w:t>https://tinyurl.com/mrbnnff7</w:t>
        </w:r>
      </w:hyperlink>
      <w:r w:rsidRPr="008B1C6C">
        <w:rPr>
          <w:b/>
          <w:bCs/>
        </w:rPr>
        <w:t xml:space="preserve"> </w:t>
      </w:r>
    </w:p>
    <w:p w14:paraId="445587FA" w14:textId="37EB596E" w:rsidR="008B1C6C" w:rsidRDefault="005913FD" w:rsidP="008B1C6C">
      <w:r>
        <w:rPr>
          <w:noProof/>
        </w:rPr>
        <w:drawing>
          <wp:anchor distT="0" distB="0" distL="114300" distR="114300" simplePos="0" relativeHeight="252214272" behindDoc="0" locked="0" layoutInCell="1" allowOverlap="1" wp14:anchorId="4D7DADA0" wp14:editId="09782576">
            <wp:simplePos x="0" y="0"/>
            <wp:positionH relativeFrom="column">
              <wp:posOffset>127000</wp:posOffset>
            </wp:positionH>
            <wp:positionV relativeFrom="paragraph">
              <wp:posOffset>107315</wp:posOffset>
            </wp:positionV>
            <wp:extent cx="1143000" cy="1143000"/>
            <wp:effectExtent l="0" t="0" r="0" b="0"/>
            <wp:wrapNone/>
            <wp:docPr id="448" name="Picture 4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8" name="Easy Read person reading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52BC9D" w14:textId="03830593" w:rsidR="008B1C6C" w:rsidRDefault="008B1C6C" w:rsidP="008B1C6C"/>
    <w:p w14:paraId="7D611D78" w14:textId="1B0D71FF" w:rsidR="008B1C6C" w:rsidRDefault="008B1C6C" w:rsidP="008B1C6C">
      <w:r>
        <w:t>This website is in Easy Read.</w:t>
      </w:r>
    </w:p>
    <w:p w14:paraId="1736EB9F" w14:textId="08D39442" w:rsidR="008B1C6C" w:rsidRDefault="008B1C6C" w:rsidP="008B1C6C"/>
    <w:p w14:paraId="0218D4C3" w14:textId="005E09B3" w:rsidR="008B1C6C" w:rsidRDefault="008B1C6C" w:rsidP="008B1C6C"/>
    <w:p w14:paraId="57B76C9A" w14:textId="32A6DA0A" w:rsidR="008B1C6C" w:rsidRDefault="00E16D87" w:rsidP="008B1C6C">
      <w:r>
        <w:rPr>
          <w:noProof/>
        </w:rPr>
        <w:drawing>
          <wp:anchor distT="0" distB="0" distL="114300" distR="114300" simplePos="0" relativeHeight="252215296" behindDoc="0" locked="0" layoutInCell="1" allowOverlap="1" wp14:anchorId="56646929" wp14:editId="3701724B">
            <wp:simplePos x="0" y="0"/>
            <wp:positionH relativeFrom="column">
              <wp:posOffset>0</wp:posOffset>
            </wp:positionH>
            <wp:positionV relativeFrom="paragraph">
              <wp:posOffset>266700</wp:posOffset>
            </wp:positionV>
            <wp:extent cx="1714500" cy="1714500"/>
            <wp:effectExtent l="0" t="0" r="0" b="0"/>
            <wp:wrapNone/>
            <wp:docPr id="449" name="Picture 4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Farmer farm animals.png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1C6C">
        <w:t xml:space="preserve">If you are a farmer you can get support from the </w:t>
      </w:r>
      <w:r w:rsidR="008B1C6C">
        <w:rPr>
          <w:b/>
          <w:bCs/>
        </w:rPr>
        <w:t>Rural Support Trust</w:t>
      </w:r>
      <w:r w:rsidR="008B1C6C">
        <w:t>.</w:t>
      </w:r>
    </w:p>
    <w:p w14:paraId="62F5A6D2" w14:textId="5721646C" w:rsidR="008B1C6C" w:rsidRDefault="008B1C6C" w:rsidP="00294AB5">
      <w:pPr>
        <w:ind w:left="0"/>
      </w:pPr>
    </w:p>
    <w:p w14:paraId="3716780C" w14:textId="77777777" w:rsidR="00E16D87" w:rsidRDefault="00E16D87" w:rsidP="00294AB5">
      <w:pPr>
        <w:ind w:left="0"/>
      </w:pPr>
    </w:p>
    <w:p w14:paraId="792C07FB" w14:textId="74084504" w:rsidR="008B1C6C" w:rsidRDefault="003E390C" w:rsidP="008B1C6C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22432" behindDoc="1" locked="0" layoutInCell="1" allowOverlap="1" wp14:anchorId="3F16BF3D" wp14:editId="7C4C906D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1143000"/>
                <wp:effectExtent l="0" t="0" r="5080" b="0"/>
                <wp:wrapNone/>
                <wp:docPr id="45" name="Rectangle 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143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CE2A1C" id="Rectangle 45" o:spid="_x0000_s1026" style="position:absolute;margin-left:171pt;margin-top:-9pt;width:280.1pt;height:90pt;z-index:-25139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" fillcolor="#bdd6ee [1304]" stroked="f" strokeweight="1pt">
                <w10:wrap anchorx="margin"/>
              </v:rect>
            </w:pict>
          </mc:Fallback>
        </mc:AlternateContent>
      </w:r>
      <w:r w:rsidR="008B1C6C">
        <w:t xml:space="preserve">The </w:t>
      </w:r>
      <w:r w:rsidR="008B1C6C">
        <w:rPr>
          <w:b/>
          <w:bCs/>
        </w:rPr>
        <w:t xml:space="preserve">Rural Support Trust </w:t>
      </w:r>
      <w:r w:rsidR="008B1C6C">
        <w:t>supports people who live in the country like farmers.</w:t>
      </w:r>
      <w:r w:rsidRPr="003E390C">
        <w:rPr>
          <w:noProof/>
          <w:lang w:val="en-NZ" w:eastAsia="en-NZ"/>
        </w:rPr>
        <w:t xml:space="preserve"> </w:t>
      </w:r>
    </w:p>
    <w:p w14:paraId="2472852F" w14:textId="586C1D09" w:rsidR="008B1C6C" w:rsidRDefault="008B1C6C" w:rsidP="008B1C6C"/>
    <w:p w14:paraId="46A2CE9E" w14:textId="5FB5F7B9" w:rsidR="008B1C6C" w:rsidRDefault="008B1C6C" w:rsidP="008B1C6C"/>
    <w:p w14:paraId="544AC8E4" w14:textId="77777777" w:rsidR="00E16D87" w:rsidRDefault="00E16D87">
      <w:pPr>
        <w:spacing w:line="240" w:lineRule="auto"/>
        <w:ind w:left="0"/>
      </w:pPr>
      <w:r>
        <w:br w:type="page"/>
      </w:r>
    </w:p>
    <w:p w14:paraId="3B4F15DA" w14:textId="4D8A78D8" w:rsidR="008B1C6C" w:rsidRDefault="005913FD" w:rsidP="008B1C6C">
      <w:r>
        <w:rPr>
          <w:noProof/>
        </w:rPr>
        <w:lastRenderedPageBreak/>
        <w:drawing>
          <wp:anchor distT="0" distB="0" distL="114300" distR="114300" simplePos="0" relativeHeight="252218368" behindDoc="0" locked="0" layoutInCell="1" allowOverlap="1" wp14:anchorId="2A191062" wp14:editId="468151BD">
            <wp:simplePos x="0" y="0"/>
            <wp:positionH relativeFrom="column">
              <wp:posOffset>0</wp:posOffset>
            </wp:positionH>
            <wp:positionV relativeFrom="paragraph">
              <wp:posOffset>78105</wp:posOffset>
            </wp:positionV>
            <wp:extent cx="1028700" cy="1028700"/>
            <wp:effectExtent l="0" t="0" r="0" b="0"/>
            <wp:wrapNone/>
            <wp:docPr id="451" name="Picture 4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15" name="telephone phone desk home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5FCD">
        <w:t xml:space="preserve">You can </w:t>
      </w:r>
      <w:r w:rsidR="00775FCD" w:rsidRPr="00775FCD">
        <w:rPr>
          <w:b/>
          <w:bCs/>
        </w:rPr>
        <w:t>phone</w:t>
      </w:r>
      <w:r w:rsidR="00775FCD">
        <w:t xml:space="preserve"> the Rural Support Trust on:</w:t>
      </w:r>
    </w:p>
    <w:p w14:paraId="4B2153FC" w14:textId="3FE31A01" w:rsidR="00775FCD" w:rsidRDefault="00775FCD" w:rsidP="008B1C6C"/>
    <w:p w14:paraId="06ECDCBB" w14:textId="5A83ADA3" w:rsidR="00775FCD" w:rsidRDefault="00775FCD" w:rsidP="008B1C6C">
      <w:pPr>
        <w:rPr>
          <w:b/>
          <w:bCs/>
        </w:rPr>
      </w:pPr>
      <w:r>
        <w:rPr>
          <w:b/>
          <w:bCs/>
        </w:rPr>
        <w:t>0800 787 254</w:t>
      </w:r>
    </w:p>
    <w:p w14:paraId="08A92680" w14:textId="4025A0C9" w:rsidR="00775FCD" w:rsidRDefault="00775FCD" w:rsidP="008B1C6C">
      <w:pPr>
        <w:rPr>
          <w:b/>
          <w:bCs/>
        </w:rPr>
      </w:pPr>
    </w:p>
    <w:p w14:paraId="7E960B11" w14:textId="2E5C1A38" w:rsidR="00294AB5" w:rsidRDefault="005913FD" w:rsidP="008B1C6C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2220416" behindDoc="0" locked="0" layoutInCell="1" allowOverlap="1" wp14:anchorId="60704982" wp14:editId="6A29960D">
            <wp:simplePos x="0" y="0"/>
            <wp:positionH relativeFrom="column">
              <wp:posOffset>0</wp:posOffset>
            </wp:positionH>
            <wp:positionV relativeFrom="paragraph">
              <wp:posOffset>36195</wp:posOffset>
            </wp:positionV>
            <wp:extent cx="1371600" cy="1371600"/>
            <wp:effectExtent l="0" t="0" r="0" b="0"/>
            <wp:wrapNone/>
            <wp:docPr id="452" name="Picture 4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Website Link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62A077" w14:textId="06FB4151" w:rsidR="00775FCD" w:rsidRDefault="00775FCD" w:rsidP="008B1C6C">
      <w:r>
        <w:t xml:space="preserve">You can visit their </w:t>
      </w:r>
      <w:r>
        <w:rPr>
          <w:b/>
          <w:bCs/>
        </w:rPr>
        <w:t>website</w:t>
      </w:r>
      <w:r>
        <w:t xml:space="preserve"> at:</w:t>
      </w:r>
    </w:p>
    <w:p w14:paraId="3ACEF186" w14:textId="55DFE555" w:rsidR="00775FCD" w:rsidRDefault="00775FCD" w:rsidP="008B1C6C"/>
    <w:p w14:paraId="1AF084B8" w14:textId="39F0CB6D" w:rsidR="00775FCD" w:rsidRDefault="00775FCD" w:rsidP="008B1C6C">
      <w:pPr>
        <w:rPr>
          <w:b/>
          <w:bCs/>
        </w:rPr>
      </w:pPr>
      <w:hyperlink r:id="rId158" w:history="1">
        <w:r w:rsidRPr="00775FCD">
          <w:rPr>
            <w:rStyle w:val="Hyperlink"/>
            <w:b/>
            <w:bCs/>
            <w:color w:val="auto"/>
            <w:u w:val="none"/>
          </w:rPr>
          <w:t>www.rural-support.org.nz/</w:t>
        </w:r>
      </w:hyperlink>
      <w:r w:rsidRPr="00775FCD">
        <w:rPr>
          <w:b/>
          <w:bCs/>
        </w:rPr>
        <w:t xml:space="preserve"> </w:t>
      </w:r>
    </w:p>
    <w:p w14:paraId="222CCF58" w14:textId="285EB00D" w:rsidR="00775FCD" w:rsidRDefault="005913FD" w:rsidP="008B1C6C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2222464" behindDoc="0" locked="0" layoutInCell="1" allowOverlap="1" wp14:anchorId="26892331" wp14:editId="3DAC430E">
            <wp:simplePos x="0" y="0"/>
            <wp:positionH relativeFrom="column">
              <wp:posOffset>213360</wp:posOffset>
            </wp:positionH>
            <wp:positionV relativeFrom="paragraph">
              <wp:posOffset>231140</wp:posOffset>
            </wp:positionV>
            <wp:extent cx="892175" cy="1143000"/>
            <wp:effectExtent l="0" t="0" r="3175" b="0"/>
            <wp:wrapNone/>
            <wp:docPr id="453" name="Picture 4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9217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38628F" w14:textId="6314CDFA" w:rsidR="00775FCD" w:rsidRDefault="00775FCD" w:rsidP="008B1C6C">
      <w:pPr>
        <w:rPr>
          <w:b/>
          <w:bCs/>
        </w:rPr>
      </w:pPr>
    </w:p>
    <w:p w14:paraId="24CB61F8" w14:textId="0256CB72" w:rsidR="00775FCD" w:rsidRDefault="00775FCD" w:rsidP="008B1C6C">
      <w:r>
        <w:t xml:space="preserve">This website is </w:t>
      </w:r>
      <w:r>
        <w:rPr>
          <w:b/>
          <w:bCs/>
        </w:rPr>
        <w:t>not</w:t>
      </w:r>
      <w:r>
        <w:t xml:space="preserve"> in Easy Read.</w:t>
      </w:r>
    </w:p>
    <w:p w14:paraId="6413328B" w14:textId="3534098A" w:rsidR="00775FCD" w:rsidRDefault="00775FCD" w:rsidP="008B1C6C"/>
    <w:p w14:paraId="63BCDD58" w14:textId="239228BF" w:rsidR="007C61A4" w:rsidRPr="00A73413" w:rsidRDefault="007C61A4" w:rsidP="00AC64C6">
      <w:pPr>
        <w:spacing w:line="240" w:lineRule="auto"/>
        <w:ind w:left="0"/>
      </w:pPr>
      <w:bookmarkStart w:id="8" w:name="_Support_for_whānau"/>
      <w:bookmarkEnd w:id="8"/>
      <w:r>
        <w:br w:type="page"/>
      </w:r>
    </w:p>
    <w:p w14:paraId="3ABFAFAB" w14:textId="0FCB26F2" w:rsidR="00EF4A04" w:rsidRDefault="00A76B76" w:rsidP="00124EA8">
      <w:r w:rsidRPr="00316DBA">
        <w:rPr>
          <w:rFonts w:eastAsia="Times New Roman" w:cs="Arial"/>
          <w:i/>
          <w:iCs/>
          <w:noProof/>
          <w:sz w:val="28"/>
          <w:szCs w:val="28"/>
          <w:lang w:eastAsia="en-NZ"/>
        </w:rPr>
        <w:lastRenderedPageBreak/>
        <w:drawing>
          <wp:anchor distT="0" distB="0" distL="114300" distR="114300" simplePos="0" relativeHeight="251827200" behindDoc="0" locked="0" layoutInCell="1" allowOverlap="1" wp14:anchorId="05B54D3E" wp14:editId="5873F456">
            <wp:simplePos x="0" y="0"/>
            <wp:positionH relativeFrom="margin">
              <wp:posOffset>171450</wp:posOffset>
            </wp:positionH>
            <wp:positionV relativeFrom="paragraph">
              <wp:posOffset>203200</wp:posOffset>
            </wp:positionV>
            <wp:extent cx="876300" cy="876300"/>
            <wp:effectExtent l="0" t="0" r="0" b="0"/>
            <wp:wrapNone/>
            <wp:docPr id="42" name="Picture 42" descr="National Emergency Management Agency logo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client logo placeholder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DF3063" w14:textId="33527934" w:rsidR="00316DBA" w:rsidRPr="00022F4A" w:rsidRDefault="00BB0D76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471A60">
        <w:rPr>
          <w:rFonts w:eastAsia="Times New Roman" w:cs="Arial"/>
          <w:sz w:val="28"/>
          <w:szCs w:val="28"/>
          <w:lang w:val="en-NZ" w:eastAsia="en-NZ"/>
        </w:rPr>
        <w:t>This information has been written by the National Emergency Management Agency and contributed to by participating agencies.</w:t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26176" behindDoc="1" locked="0" layoutInCell="1" allowOverlap="1" wp14:anchorId="5F2CD529" wp14:editId="04983A55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6E2C02" id="Rectangle: Rounded Corners 24" o:spid="_x0000_s1026" alt="&quot;&quot;" style="position:absolute;margin-left:-27pt;margin-top:-21pt;width:490.9pt;height:660.75pt;z-index:-25149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</w:p>
    <w:p w14:paraId="115031A4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4C8D14BA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9248" behindDoc="0" locked="0" layoutInCell="1" allowOverlap="1" wp14:anchorId="7E0D4B60" wp14:editId="5EF6DC30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 xml:space="preserve">It has been translated into Easy Read by the Make it Easy Kia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Māmā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Mai service of People First New Zealand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>.</w:t>
      </w:r>
    </w:p>
    <w:p w14:paraId="5B610D98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8224" behindDoc="0" locked="0" layoutInCell="1" allowOverlap="1" wp14:anchorId="420530B4" wp14:editId="3F6A0C1B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535AE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 xml:space="preserve">The ideas in this document are not the ideas of People First New Zealand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>.</w:t>
      </w:r>
    </w:p>
    <w:p w14:paraId="59D261B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25152" behindDoc="0" locked="0" layoutInCell="1" allowOverlap="1" wp14:anchorId="5BC9A6F5" wp14:editId="625F4C83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FAE27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11CE2820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2CE61F14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1296" behindDoc="0" locked="0" layoutInCell="1" allowOverlap="1" wp14:anchorId="265B0902" wp14:editId="7D071C39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134318BC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1018AF4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30272" behindDoc="1" locked="0" layoutInCell="1" allowOverlap="1" wp14:anchorId="69C9AC95" wp14:editId="14D2A05C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  <w:proofErr w:type="spellEnd"/>
    </w:p>
    <w:p w14:paraId="1E09EFFF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7E48C700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49074223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36810B5D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34368" behindDoc="0" locked="0" layoutInCell="1" allowOverlap="1" wp14:anchorId="7A681951" wp14:editId="6F5EA164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</w:t>
      </w:r>
      <w:proofErr w:type="spellStart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>Te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Aho</w:t>
      </w:r>
    </w:p>
    <w:p w14:paraId="0F9DAFAD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32320" behindDoc="0" locked="0" layoutInCell="1" allowOverlap="1" wp14:anchorId="4CF6BB3C" wp14:editId="1C626D78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693EDD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739D74E8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7A9AD333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20A55386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182093C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3344" behindDoc="0" locked="0" layoutInCell="1" allowOverlap="1" wp14:anchorId="4919E028" wp14:editId="070E5D0E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Studio </w:t>
      </w:r>
      <w:proofErr w:type="spellStart"/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Rebeko</w:t>
      </w:r>
      <w:proofErr w:type="spellEnd"/>
    </w:p>
    <w:p w14:paraId="74A8F632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10F9CD3C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sectPr w:rsidR="00316DBA" w:rsidRPr="00316DBA" w:rsidSect="00315307">
      <w:footerReference w:type="even" r:id="rId168"/>
      <w:footerReference w:type="default" r:id="rId169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3D13E95" w14:textId="77777777" w:rsidR="002E7325" w:rsidRDefault="002E7325">
      <w:pPr>
        <w:spacing w:line="240" w:lineRule="auto"/>
      </w:pPr>
      <w:r>
        <w:separator/>
      </w:r>
    </w:p>
  </w:endnote>
  <w:endnote w:type="continuationSeparator" w:id="0">
    <w:p w14:paraId="177E3365" w14:textId="77777777" w:rsidR="002E7325" w:rsidRDefault="002E732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06D08CCA" w14:textId="77777777" w:rsidR="008823C6" w:rsidRDefault="008823C6" w:rsidP="00195399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09B5E7AB" w14:textId="77777777" w:rsidR="008823C6" w:rsidRDefault="008823C6" w:rsidP="00195399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6EECEC2A" w14:textId="77777777" w:rsidR="008823C6" w:rsidRPr="00AA03EC" w:rsidRDefault="008823C6" w:rsidP="00195399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122CE6CB" w14:textId="77777777" w:rsidR="008823C6" w:rsidRDefault="008823C6" w:rsidP="00195399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94AC27" w14:textId="77777777" w:rsidR="002E7325" w:rsidRDefault="002E7325">
      <w:pPr>
        <w:spacing w:line="240" w:lineRule="auto"/>
      </w:pPr>
      <w:r>
        <w:separator/>
      </w:r>
    </w:p>
  </w:footnote>
  <w:footnote w:type="continuationSeparator" w:id="0">
    <w:p w14:paraId="60ECA08E" w14:textId="77777777" w:rsidR="002E7325" w:rsidRDefault="002E7325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3EF9AF4"/>
    <w:multiLevelType w:val="hybridMultilevel"/>
    <w:tmpl w:val="F6C20224"/>
    <w:lvl w:ilvl="0" w:tplc="5B8094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44782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82E2C8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430B42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6045BE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270CAB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E09D4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C784F6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8AC40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45A052B2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0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2" w15:restartNumberingAfterBreak="0">
    <w:nsid w:val="5AB52418"/>
    <w:multiLevelType w:val="hybridMultilevel"/>
    <w:tmpl w:val="B2DC514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3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4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520046615">
    <w:abstractNumId w:val="6"/>
  </w:num>
  <w:num w:numId="2" w16cid:durableId="1580021090">
    <w:abstractNumId w:val="2"/>
  </w:num>
  <w:num w:numId="3" w16cid:durableId="103770453">
    <w:abstractNumId w:val="11"/>
  </w:num>
  <w:num w:numId="4" w16cid:durableId="1325475776">
    <w:abstractNumId w:val="13"/>
  </w:num>
  <w:num w:numId="5" w16cid:durableId="859902477">
    <w:abstractNumId w:val="7"/>
  </w:num>
  <w:num w:numId="6" w16cid:durableId="517736785">
    <w:abstractNumId w:val="4"/>
  </w:num>
  <w:num w:numId="7" w16cid:durableId="1158959194">
    <w:abstractNumId w:val="3"/>
  </w:num>
  <w:num w:numId="8" w16cid:durableId="2143226095">
    <w:abstractNumId w:val="10"/>
  </w:num>
  <w:num w:numId="9" w16cid:durableId="68039414">
    <w:abstractNumId w:val="1"/>
  </w:num>
  <w:num w:numId="10" w16cid:durableId="409616761">
    <w:abstractNumId w:val="9"/>
  </w:num>
  <w:num w:numId="11" w16cid:durableId="1457985712">
    <w:abstractNumId w:val="0"/>
  </w:num>
  <w:num w:numId="12" w16cid:durableId="2119907134">
    <w:abstractNumId w:val="14"/>
  </w:num>
  <w:num w:numId="13" w16cid:durableId="1079213628">
    <w:abstractNumId w:val="15"/>
  </w:num>
  <w:num w:numId="14" w16cid:durableId="607616956">
    <w:abstractNumId w:val="8"/>
  </w:num>
  <w:num w:numId="15" w16cid:durableId="1730155426">
    <w:abstractNumId w:val="12"/>
  </w:num>
  <w:num w:numId="16" w16cid:durableId="40422823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9A6F84"/>
    <w:rsid w:val="000013CC"/>
    <w:rsid w:val="00002417"/>
    <w:rsid w:val="00005DB6"/>
    <w:rsid w:val="0000645E"/>
    <w:rsid w:val="000064D2"/>
    <w:rsid w:val="000227B4"/>
    <w:rsid w:val="00022F4A"/>
    <w:rsid w:val="0003092A"/>
    <w:rsid w:val="00043A2A"/>
    <w:rsid w:val="0004557B"/>
    <w:rsid w:val="00085E05"/>
    <w:rsid w:val="0009079F"/>
    <w:rsid w:val="00090942"/>
    <w:rsid w:val="000A3C46"/>
    <w:rsid w:val="000A4318"/>
    <w:rsid w:val="000B7351"/>
    <w:rsid w:val="000C35FA"/>
    <w:rsid w:val="000D2B45"/>
    <w:rsid w:val="00122416"/>
    <w:rsid w:val="00124EA8"/>
    <w:rsid w:val="001475BD"/>
    <w:rsid w:val="001504BE"/>
    <w:rsid w:val="00170D7B"/>
    <w:rsid w:val="001754F4"/>
    <w:rsid w:val="00181095"/>
    <w:rsid w:val="00195399"/>
    <w:rsid w:val="001B23DC"/>
    <w:rsid w:val="001B4DD5"/>
    <w:rsid w:val="001B63DB"/>
    <w:rsid w:val="001B69E8"/>
    <w:rsid w:val="001C7B5E"/>
    <w:rsid w:val="001D223E"/>
    <w:rsid w:val="001E3429"/>
    <w:rsid w:val="00201791"/>
    <w:rsid w:val="00201D6B"/>
    <w:rsid w:val="00226C0D"/>
    <w:rsid w:val="00226D52"/>
    <w:rsid w:val="00226F54"/>
    <w:rsid w:val="00245CBE"/>
    <w:rsid w:val="002468D8"/>
    <w:rsid w:val="00246DE4"/>
    <w:rsid w:val="00253B6F"/>
    <w:rsid w:val="00257D60"/>
    <w:rsid w:val="00261BF8"/>
    <w:rsid w:val="00266271"/>
    <w:rsid w:val="00266B9F"/>
    <w:rsid w:val="00284D0D"/>
    <w:rsid w:val="00292646"/>
    <w:rsid w:val="00294AB5"/>
    <w:rsid w:val="002959CB"/>
    <w:rsid w:val="002E7325"/>
    <w:rsid w:val="002F0DC9"/>
    <w:rsid w:val="00303198"/>
    <w:rsid w:val="003040F8"/>
    <w:rsid w:val="00315307"/>
    <w:rsid w:val="00316DBA"/>
    <w:rsid w:val="00323EB3"/>
    <w:rsid w:val="003354AB"/>
    <w:rsid w:val="003631C1"/>
    <w:rsid w:val="00363BB5"/>
    <w:rsid w:val="00371C85"/>
    <w:rsid w:val="00372410"/>
    <w:rsid w:val="003831EB"/>
    <w:rsid w:val="003D631D"/>
    <w:rsid w:val="003E390C"/>
    <w:rsid w:val="003F07F7"/>
    <w:rsid w:val="003F5628"/>
    <w:rsid w:val="004002D2"/>
    <w:rsid w:val="004140E1"/>
    <w:rsid w:val="00426BE4"/>
    <w:rsid w:val="00432104"/>
    <w:rsid w:val="004535B5"/>
    <w:rsid w:val="004567B0"/>
    <w:rsid w:val="00460C9A"/>
    <w:rsid w:val="00495ED9"/>
    <w:rsid w:val="004A57A7"/>
    <w:rsid w:val="004F3D13"/>
    <w:rsid w:val="004F56C0"/>
    <w:rsid w:val="00503AD5"/>
    <w:rsid w:val="00507E0A"/>
    <w:rsid w:val="00510007"/>
    <w:rsid w:val="00522E5E"/>
    <w:rsid w:val="00570380"/>
    <w:rsid w:val="00577D24"/>
    <w:rsid w:val="00587F07"/>
    <w:rsid w:val="005913FD"/>
    <w:rsid w:val="005921AD"/>
    <w:rsid w:val="005B6CED"/>
    <w:rsid w:val="005C2B58"/>
    <w:rsid w:val="0060011B"/>
    <w:rsid w:val="00621884"/>
    <w:rsid w:val="00631D66"/>
    <w:rsid w:val="00633337"/>
    <w:rsid w:val="0064667B"/>
    <w:rsid w:val="00683296"/>
    <w:rsid w:val="00695E3E"/>
    <w:rsid w:val="006B45FC"/>
    <w:rsid w:val="006C2246"/>
    <w:rsid w:val="006C5C26"/>
    <w:rsid w:val="006C6E58"/>
    <w:rsid w:val="006D12ED"/>
    <w:rsid w:val="006D1417"/>
    <w:rsid w:val="006D1542"/>
    <w:rsid w:val="006E050D"/>
    <w:rsid w:val="007012DC"/>
    <w:rsid w:val="00705CA3"/>
    <w:rsid w:val="0071433B"/>
    <w:rsid w:val="00722698"/>
    <w:rsid w:val="00734C63"/>
    <w:rsid w:val="00736E4E"/>
    <w:rsid w:val="00751733"/>
    <w:rsid w:val="00760DC8"/>
    <w:rsid w:val="00764D01"/>
    <w:rsid w:val="00775FCD"/>
    <w:rsid w:val="007829EC"/>
    <w:rsid w:val="0079059F"/>
    <w:rsid w:val="007A6D6E"/>
    <w:rsid w:val="007A71D5"/>
    <w:rsid w:val="007B05F3"/>
    <w:rsid w:val="007C61A4"/>
    <w:rsid w:val="007C7764"/>
    <w:rsid w:val="007E2133"/>
    <w:rsid w:val="007E2574"/>
    <w:rsid w:val="007E7233"/>
    <w:rsid w:val="008248B8"/>
    <w:rsid w:val="00825A27"/>
    <w:rsid w:val="00832FB6"/>
    <w:rsid w:val="00840E1C"/>
    <w:rsid w:val="00853FB9"/>
    <w:rsid w:val="00863D53"/>
    <w:rsid w:val="00873E84"/>
    <w:rsid w:val="008823C6"/>
    <w:rsid w:val="008848CB"/>
    <w:rsid w:val="00887F23"/>
    <w:rsid w:val="00891102"/>
    <w:rsid w:val="00896032"/>
    <w:rsid w:val="00896318"/>
    <w:rsid w:val="008A2CD3"/>
    <w:rsid w:val="008B1C6C"/>
    <w:rsid w:val="008B3C07"/>
    <w:rsid w:val="008C474C"/>
    <w:rsid w:val="008D437D"/>
    <w:rsid w:val="008D47C6"/>
    <w:rsid w:val="00914903"/>
    <w:rsid w:val="009254B0"/>
    <w:rsid w:val="009411B0"/>
    <w:rsid w:val="00943076"/>
    <w:rsid w:val="0094516C"/>
    <w:rsid w:val="00951AEF"/>
    <w:rsid w:val="00964BEF"/>
    <w:rsid w:val="00971CD9"/>
    <w:rsid w:val="00974E0B"/>
    <w:rsid w:val="0098180B"/>
    <w:rsid w:val="009A58BD"/>
    <w:rsid w:val="009A6F84"/>
    <w:rsid w:val="009B36FF"/>
    <w:rsid w:val="009B6790"/>
    <w:rsid w:val="009E16D4"/>
    <w:rsid w:val="009E178F"/>
    <w:rsid w:val="009F367A"/>
    <w:rsid w:val="00A12915"/>
    <w:rsid w:val="00A13E3D"/>
    <w:rsid w:val="00A1608E"/>
    <w:rsid w:val="00A16CD6"/>
    <w:rsid w:val="00A52384"/>
    <w:rsid w:val="00A6365F"/>
    <w:rsid w:val="00A67570"/>
    <w:rsid w:val="00A73413"/>
    <w:rsid w:val="00A76B76"/>
    <w:rsid w:val="00AB70DB"/>
    <w:rsid w:val="00AC397F"/>
    <w:rsid w:val="00AC64C6"/>
    <w:rsid w:val="00AD7CFA"/>
    <w:rsid w:val="00AE536B"/>
    <w:rsid w:val="00AF0637"/>
    <w:rsid w:val="00B050BD"/>
    <w:rsid w:val="00B42E31"/>
    <w:rsid w:val="00B47CCA"/>
    <w:rsid w:val="00B50B0B"/>
    <w:rsid w:val="00B64F41"/>
    <w:rsid w:val="00B81016"/>
    <w:rsid w:val="00B81A2E"/>
    <w:rsid w:val="00B81FD6"/>
    <w:rsid w:val="00B932BD"/>
    <w:rsid w:val="00BB0D76"/>
    <w:rsid w:val="00BB7148"/>
    <w:rsid w:val="00BC7E04"/>
    <w:rsid w:val="00BD34B6"/>
    <w:rsid w:val="00BF45D5"/>
    <w:rsid w:val="00BF5DDC"/>
    <w:rsid w:val="00C200AE"/>
    <w:rsid w:val="00C20ADA"/>
    <w:rsid w:val="00C214FE"/>
    <w:rsid w:val="00C458AF"/>
    <w:rsid w:val="00C86576"/>
    <w:rsid w:val="00C95609"/>
    <w:rsid w:val="00CA5E52"/>
    <w:rsid w:val="00CB5417"/>
    <w:rsid w:val="00CC387F"/>
    <w:rsid w:val="00CC6E55"/>
    <w:rsid w:val="00CC747F"/>
    <w:rsid w:val="00CD4328"/>
    <w:rsid w:val="00CD432E"/>
    <w:rsid w:val="00CE0C90"/>
    <w:rsid w:val="00CE1777"/>
    <w:rsid w:val="00D061DE"/>
    <w:rsid w:val="00D26B1C"/>
    <w:rsid w:val="00D35855"/>
    <w:rsid w:val="00D565F8"/>
    <w:rsid w:val="00D576B0"/>
    <w:rsid w:val="00D61765"/>
    <w:rsid w:val="00D652D9"/>
    <w:rsid w:val="00D660BC"/>
    <w:rsid w:val="00D67451"/>
    <w:rsid w:val="00D703B6"/>
    <w:rsid w:val="00D81C22"/>
    <w:rsid w:val="00D852B6"/>
    <w:rsid w:val="00D95D45"/>
    <w:rsid w:val="00DA5C2B"/>
    <w:rsid w:val="00DC01C7"/>
    <w:rsid w:val="00DC5D2A"/>
    <w:rsid w:val="00DF2E18"/>
    <w:rsid w:val="00E02C06"/>
    <w:rsid w:val="00E04B53"/>
    <w:rsid w:val="00E16D87"/>
    <w:rsid w:val="00E17BF8"/>
    <w:rsid w:val="00E25323"/>
    <w:rsid w:val="00E25EA4"/>
    <w:rsid w:val="00E301CA"/>
    <w:rsid w:val="00E422EA"/>
    <w:rsid w:val="00E56A37"/>
    <w:rsid w:val="00E70E61"/>
    <w:rsid w:val="00E757C5"/>
    <w:rsid w:val="00EA567F"/>
    <w:rsid w:val="00EC5F32"/>
    <w:rsid w:val="00ED38C3"/>
    <w:rsid w:val="00EF4A04"/>
    <w:rsid w:val="00F20BCC"/>
    <w:rsid w:val="00F32DCE"/>
    <w:rsid w:val="00F33C72"/>
    <w:rsid w:val="00F35433"/>
    <w:rsid w:val="00F361B6"/>
    <w:rsid w:val="00F65C7B"/>
    <w:rsid w:val="00F66802"/>
    <w:rsid w:val="00F715E7"/>
    <w:rsid w:val="00F87859"/>
    <w:rsid w:val="00FA1B21"/>
    <w:rsid w:val="00FA36EB"/>
    <w:rsid w:val="00FB6535"/>
    <w:rsid w:val="00FC1BD7"/>
    <w:rsid w:val="00FC63B6"/>
    <w:rsid w:val="00FD127C"/>
    <w:rsid w:val="00FF6E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25171C6"/>
  <w14:defaultImageDpi w14:val="330"/>
  <w15:chartTrackingRefBased/>
  <w15:docId w15:val="{661C2594-0CB4-4316-949E-E9F32CD4E8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8248B8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248B8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48B8"/>
    <w:rPr>
      <w:rFonts w:ascii="Segoe UI" w:eastAsiaTheme="minorEastAsia" w:hAnsi="Segoe UI" w:cs="Segoe UI"/>
      <w:sz w:val="18"/>
      <w:szCs w:val="18"/>
      <w:lang w:val="en-AU"/>
    </w:rPr>
  </w:style>
  <w:style w:type="paragraph" w:styleId="Revision">
    <w:name w:val="Revision"/>
    <w:hidden/>
    <w:uiPriority w:val="99"/>
    <w:semiHidden/>
    <w:rsid w:val="00201D6B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27.jpg"/><Relationship Id="rId47" Type="http://schemas.openxmlformats.org/officeDocument/2006/relationships/hyperlink" Target="https://tinyurl.com/4u4bnp26" TargetMode="External"/><Relationship Id="rId63" Type="http://schemas.openxmlformats.org/officeDocument/2006/relationships/image" Target="media/image44.png"/><Relationship Id="rId68" Type="http://schemas.openxmlformats.org/officeDocument/2006/relationships/image" Target="media/image49.png"/><Relationship Id="rId133" Type="http://schemas.openxmlformats.org/officeDocument/2006/relationships/image" Target="media/image54.png"/><Relationship Id="rId138" Type="http://schemas.openxmlformats.org/officeDocument/2006/relationships/image" Target="media/image56.png"/><Relationship Id="rId154" Type="http://schemas.openxmlformats.org/officeDocument/2006/relationships/hyperlink" Target="https://tinyurl.com/22u78cau" TargetMode="External"/><Relationship Id="rId159" Type="http://schemas.openxmlformats.org/officeDocument/2006/relationships/image" Target="media/image72.png"/><Relationship Id="rId170" Type="http://schemas.openxmlformats.org/officeDocument/2006/relationships/fontTable" Target="fontTable.xml"/><Relationship Id="rId16" Type="http://schemas.openxmlformats.org/officeDocument/2006/relationships/image" Target="media/image6.jpeg"/><Relationship Id="rId11" Type="http://schemas.openxmlformats.org/officeDocument/2006/relationships/image" Target="media/image1.png"/><Relationship Id="rId32" Type="http://schemas.openxmlformats.org/officeDocument/2006/relationships/image" Target="media/image20.png"/><Relationship Id="rId37" Type="http://schemas.openxmlformats.org/officeDocument/2006/relationships/image" Target="media/image23.jpg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128" Type="http://schemas.openxmlformats.org/officeDocument/2006/relationships/image" Target="media/image103.png"/><Relationship Id="rId144" Type="http://schemas.openxmlformats.org/officeDocument/2006/relationships/image" Target="media/image62.png"/><Relationship Id="rId149" Type="http://schemas.openxmlformats.org/officeDocument/2006/relationships/hyperlink" Target="http://www.wellbeingsupport.health.nz/" TargetMode="External"/><Relationship Id="rId5" Type="http://schemas.openxmlformats.org/officeDocument/2006/relationships/numbering" Target="numbering.xml"/><Relationship Id="rId160" Type="http://schemas.openxmlformats.org/officeDocument/2006/relationships/image" Target="media/image73.jpeg"/><Relationship Id="rId165" Type="http://schemas.openxmlformats.org/officeDocument/2006/relationships/image" Target="media/image78.png"/><Relationship Id="rId22" Type="http://schemas.openxmlformats.org/officeDocument/2006/relationships/image" Target="media/image12.png"/><Relationship Id="rId27" Type="http://schemas.openxmlformats.org/officeDocument/2006/relationships/hyperlink" Target="https://tinyurl.com/aog-immediate" TargetMode="External"/><Relationship Id="rId43" Type="http://schemas.openxmlformats.org/officeDocument/2006/relationships/hyperlink" Target="http://www.civildefence.govt.nz/" TargetMode="External"/><Relationship Id="rId48" Type="http://schemas.openxmlformats.org/officeDocument/2006/relationships/image" Target="media/image31.png"/><Relationship Id="rId64" Type="http://schemas.openxmlformats.org/officeDocument/2006/relationships/image" Target="media/image45.png"/><Relationship Id="rId69" Type="http://schemas.openxmlformats.org/officeDocument/2006/relationships/image" Target="media/image50.png"/><Relationship Id="rId139" Type="http://schemas.openxmlformats.org/officeDocument/2006/relationships/image" Target="media/image57.png"/><Relationship Id="rId150" Type="http://schemas.openxmlformats.org/officeDocument/2006/relationships/image" Target="media/image67.png"/><Relationship Id="rId155" Type="http://schemas.openxmlformats.org/officeDocument/2006/relationships/image" Target="media/image70.png"/><Relationship Id="rId171" Type="http://schemas.openxmlformats.org/officeDocument/2006/relationships/theme" Target="theme/theme1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33" Type="http://schemas.openxmlformats.org/officeDocument/2006/relationships/image" Target="media/image21.jpeg"/><Relationship Id="rId38" Type="http://schemas.openxmlformats.org/officeDocument/2006/relationships/image" Target="media/image24.png"/><Relationship Id="rId59" Type="http://schemas.openxmlformats.org/officeDocument/2006/relationships/image" Target="media/image42.svg"/><Relationship Id="rId129" Type="http://schemas.openxmlformats.org/officeDocument/2006/relationships/image" Target="media/image51.png"/><Relationship Id="rId54" Type="http://schemas.openxmlformats.org/officeDocument/2006/relationships/image" Target="media/image37.png"/><Relationship Id="rId140" Type="http://schemas.openxmlformats.org/officeDocument/2006/relationships/image" Target="media/image58.png"/><Relationship Id="rId145" Type="http://schemas.openxmlformats.org/officeDocument/2006/relationships/image" Target="media/image63.png"/><Relationship Id="rId161" Type="http://schemas.openxmlformats.org/officeDocument/2006/relationships/image" Target="media/image74.png"/><Relationship Id="rId166" Type="http://schemas.openxmlformats.org/officeDocument/2006/relationships/image" Target="media/image79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hyperlink" Target="https://tinyurl.com/2w2ykrzu" TargetMode="External"/><Relationship Id="rId49" Type="http://schemas.openxmlformats.org/officeDocument/2006/relationships/image" Target="media/image32.jpg"/><Relationship Id="rId57" Type="http://schemas.openxmlformats.org/officeDocument/2006/relationships/image" Target="media/image40.png"/><Relationship Id="rId10" Type="http://schemas.openxmlformats.org/officeDocument/2006/relationships/endnotes" Target="endnotes.xml"/><Relationship Id="rId31" Type="http://schemas.openxmlformats.org/officeDocument/2006/relationships/image" Target="media/image19.png"/><Relationship Id="rId44" Type="http://schemas.openxmlformats.org/officeDocument/2006/relationships/image" Target="media/image28.png"/><Relationship Id="rId52" Type="http://schemas.openxmlformats.org/officeDocument/2006/relationships/image" Target="media/image35.png"/><Relationship Id="rId60" Type="http://schemas.openxmlformats.org/officeDocument/2006/relationships/image" Target="media/image410.png"/><Relationship Id="rId65" Type="http://schemas.openxmlformats.org/officeDocument/2006/relationships/image" Target="media/image46.png"/><Relationship Id="rId130" Type="http://schemas.openxmlformats.org/officeDocument/2006/relationships/hyperlink" Target="https://tinyurl.com/yk29tnz3" TargetMode="External"/><Relationship Id="rId135" Type="http://schemas.openxmlformats.org/officeDocument/2006/relationships/image" Target="media/image108.png"/><Relationship Id="rId143" Type="http://schemas.openxmlformats.org/officeDocument/2006/relationships/image" Target="media/image61.png"/><Relationship Id="rId148" Type="http://schemas.openxmlformats.org/officeDocument/2006/relationships/image" Target="media/image66.png"/><Relationship Id="rId151" Type="http://schemas.openxmlformats.org/officeDocument/2006/relationships/hyperlink" Target="https://tinyurl.com/4ayyvv7c" TargetMode="External"/><Relationship Id="rId156" Type="http://schemas.openxmlformats.org/officeDocument/2006/relationships/hyperlink" Target="https://tinyurl.com/mrbnnff7" TargetMode="External"/><Relationship Id="rId164" Type="http://schemas.openxmlformats.org/officeDocument/2006/relationships/image" Target="media/image77.jpeg"/><Relationship Id="rId16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5.png"/><Relationship Id="rId34" Type="http://schemas.openxmlformats.org/officeDocument/2006/relationships/hyperlink" Target="https://www.nzrelay.co.nz/index" TargetMode="External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141" Type="http://schemas.openxmlformats.org/officeDocument/2006/relationships/image" Target="media/image59.png"/><Relationship Id="rId146" Type="http://schemas.openxmlformats.org/officeDocument/2006/relationships/image" Target="media/image64.png"/><Relationship Id="rId120" Type="http://schemas.openxmlformats.org/officeDocument/2006/relationships/image" Target="media/image560.png"/><Relationship Id="rId167" Type="http://schemas.openxmlformats.org/officeDocument/2006/relationships/image" Target="media/image80.png"/><Relationship Id="rId7" Type="http://schemas.openxmlformats.org/officeDocument/2006/relationships/settings" Target="settings.xml"/><Relationship Id="rId71" Type="http://schemas.openxmlformats.org/officeDocument/2006/relationships/image" Target="media/image52.png"/><Relationship Id="rId162" Type="http://schemas.openxmlformats.org/officeDocument/2006/relationships/image" Target="media/image75.png"/><Relationship Id="rId2" Type="http://schemas.openxmlformats.org/officeDocument/2006/relationships/customXml" Target="../customXml/item2.xml"/><Relationship Id="rId29" Type="http://schemas.openxmlformats.org/officeDocument/2006/relationships/hyperlink" Target="https://tinyurl.com/aog-health" TargetMode="External"/><Relationship Id="rId24" Type="http://schemas.openxmlformats.org/officeDocument/2006/relationships/image" Target="media/image14.png"/><Relationship Id="rId40" Type="http://schemas.openxmlformats.org/officeDocument/2006/relationships/image" Target="media/image26.png"/><Relationship Id="rId45" Type="http://schemas.openxmlformats.org/officeDocument/2006/relationships/image" Target="media/image29.png"/><Relationship Id="rId66" Type="http://schemas.openxmlformats.org/officeDocument/2006/relationships/image" Target="media/image47.jpg"/><Relationship Id="rId131" Type="http://schemas.openxmlformats.org/officeDocument/2006/relationships/image" Target="media/image105.png"/><Relationship Id="rId136" Type="http://schemas.openxmlformats.org/officeDocument/2006/relationships/image" Target="media/image55.png"/><Relationship Id="rId157" Type="http://schemas.openxmlformats.org/officeDocument/2006/relationships/image" Target="media/image71.png"/><Relationship Id="rId61" Type="http://schemas.openxmlformats.org/officeDocument/2006/relationships/image" Target="media/image42.png"/><Relationship Id="rId152" Type="http://schemas.openxmlformats.org/officeDocument/2006/relationships/image" Target="media/image68.JPG"/><Relationship Id="rId19" Type="http://schemas.openxmlformats.org/officeDocument/2006/relationships/image" Target="media/image9.png"/><Relationship Id="rId14" Type="http://schemas.openxmlformats.org/officeDocument/2006/relationships/image" Target="media/image4.jpeg"/><Relationship Id="rId30" Type="http://schemas.openxmlformats.org/officeDocument/2006/relationships/image" Target="media/image18.png"/><Relationship Id="rId35" Type="http://schemas.openxmlformats.org/officeDocument/2006/relationships/image" Target="media/image22.png"/><Relationship Id="rId56" Type="http://schemas.openxmlformats.org/officeDocument/2006/relationships/image" Target="media/image39.png"/><Relationship Id="rId147" Type="http://schemas.openxmlformats.org/officeDocument/2006/relationships/image" Target="media/image65.png"/><Relationship Id="rId168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34.png"/><Relationship Id="rId142" Type="http://schemas.openxmlformats.org/officeDocument/2006/relationships/image" Target="media/image60.png"/><Relationship Id="rId163" Type="http://schemas.openxmlformats.org/officeDocument/2006/relationships/image" Target="media/image76.png"/><Relationship Id="rId3" Type="http://schemas.openxmlformats.org/officeDocument/2006/relationships/customXml" Target="../customXml/item3.xml"/><Relationship Id="rId25" Type="http://schemas.openxmlformats.org/officeDocument/2006/relationships/image" Target="media/image15.jpg"/><Relationship Id="rId46" Type="http://schemas.openxmlformats.org/officeDocument/2006/relationships/image" Target="media/image30.png"/><Relationship Id="rId67" Type="http://schemas.openxmlformats.org/officeDocument/2006/relationships/image" Target="media/image48.png"/><Relationship Id="rId137" Type="http://schemas.openxmlformats.org/officeDocument/2006/relationships/hyperlink" Target="https://tinyurl.com/tus4tvc2" TargetMode="External"/><Relationship Id="rId158" Type="http://schemas.openxmlformats.org/officeDocument/2006/relationships/hyperlink" Target="http://www.rural-support.org.nz/" TargetMode="External"/><Relationship Id="rId20" Type="http://schemas.openxmlformats.org/officeDocument/2006/relationships/image" Target="media/image10.png"/><Relationship Id="rId41" Type="http://schemas.openxmlformats.org/officeDocument/2006/relationships/hyperlink" Target="https://www.police.govt.nz/111-txt" TargetMode="External"/><Relationship Id="rId62" Type="http://schemas.openxmlformats.org/officeDocument/2006/relationships/image" Target="media/image43.png"/><Relationship Id="rId132" Type="http://schemas.openxmlformats.org/officeDocument/2006/relationships/image" Target="media/image53.png"/><Relationship Id="rId153" Type="http://schemas.openxmlformats.org/officeDocument/2006/relationships/image" Target="media/image69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achael%20Wiltshire\Dropbox\Supporting%20documents\Templates%20and%20inserts\Easy%20Read%20Template%20April%202025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909a225-9d01-4495-81bc-6a3e6aacbd06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8D6854307195C4D9919F597DAD83740" ma:contentTypeVersion="10" ma:contentTypeDescription="Create a new document." ma:contentTypeScope="" ma:versionID="6742f19c2aed2c6588209ff519970778">
  <xsd:schema xmlns:xsd="http://www.w3.org/2001/XMLSchema" xmlns:xs="http://www.w3.org/2001/XMLSchema" xmlns:p="http://schemas.microsoft.com/office/2006/metadata/properties" xmlns:ns2="c909a225-9d01-4495-81bc-6a3e6aacbd06" targetNamespace="http://schemas.microsoft.com/office/2006/metadata/properties" ma:root="true" ma:fieldsID="ffa293c9c0f540796049be44f28ed964" ns2:_="">
    <xsd:import namespace="c909a225-9d01-4495-81bc-6a3e6aacbd0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09a225-9d01-4495-81bc-6a3e6aacbd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5bcc3d60-5932-4f31-a0d9-fa4fbb01048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FBB962E-8D92-4DA1-B7AC-EDBB67A6FED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5E9E4C3-14F3-4B87-A648-C210C8CF952A}">
  <ds:schemaRefs>
    <ds:schemaRef ds:uri="http://schemas.microsoft.com/office/2006/metadata/properties"/>
    <ds:schemaRef ds:uri="http://schemas.microsoft.com/office/infopath/2007/PartnerControls"/>
    <ds:schemaRef ds:uri="c909a225-9d01-4495-81bc-6a3e6aacbd06"/>
  </ds:schemaRefs>
</ds:datastoreItem>
</file>

<file path=customXml/itemProps3.xml><?xml version="1.0" encoding="utf-8"?>
<ds:datastoreItem xmlns:ds="http://schemas.openxmlformats.org/officeDocument/2006/customXml" ds:itemID="{60A4E068-5321-42BD-9ABD-0A4CDF5C1F4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909a225-9d01-4495-81bc-6a3e6aacbd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6987DBBD-4F8B-432D-A1A2-66D40FD5D87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April 2025</Template>
  <TotalTime>4</TotalTime>
  <Pages>26</Pages>
  <Words>1356</Words>
  <Characters>6298</Characters>
  <Application>Microsoft Office Word</Application>
  <DocSecurity>0</DocSecurity>
  <Lines>556</Lines>
  <Paragraphs>183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Rachael Wiltshire</dc:creator>
  <cp:keywords/>
  <dc:description/>
  <cp:lastModifiedBy>Zsenai Logan</cp:lastModifiedBy>
  <cp:revision>7</cp:revision>
  <cp:lastPrinted>2025-11-04T03:25:00Z</cp:lastPrinted>
  <dcterms:created xsi:type="dcterms:W3CDTF">2025-11-04T03:23:00Z</dcterms:created>
  <dcterms:modified xsi:type="dcterms:W3CDTF">2025-12-16T22:13:00Z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0x010100C8D6854307195C4D9919F597DAD83740</vt:lpwstr>
  </property>
</Properties>
</file>