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26776B" w14:textId="7272343B" w:rsidR="00F87859" w:rsidRDefault="00A76B76" w:rsidP="00F87859">
      <w:pPr>
        <w:rPr>
          <w:rFonts w:cs="Arial"/>
          <w:szCs w:val="32"/>
        </w:rPr>
      </w:pPr>
      <w:r>
        <w:rPr>
          <w:noProof/>
          <w:lang w:eastAsia="en-GB"/>
        </w:rPr>
        <w:drawing>
          <wp:anchor distT="0" distB="0" distL="114300" distR="114300" simplePos="0" relativeHeight="251749376" behindDoc="0" locked="0" layoutInCell="1" allowOverlap="1" wp14:anchorId="73A6D0B8" wp14:editId="3C66A728">
            <wp:simplePos x="0" y="0"/>
            <wp:positionH relativeFrom="margin">
              <wp:posOffset>247015</wp:posOffset>
            </wp:positionH>
            <wp:positionV relativeFrom="paragraph">
              <wp:posOffset>-298450</wp:posOffset>
            </wp:positionV>
            <wp:extent cx="1477645" cy="1477645"/>
            <wp:effectExtent l="0" t="0" r="8255" b="8255"/>
            <wp:wrapNone/>
            <wp:docPr id="41" name="Picture 41" descr="National Emergency Management Agency logo. A yellow triangle inside a blue circle. The triangle has the letters 'CD' in it in blue. The words 'Civil Defence' are written underneath the triangle in yellow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77645" cy="147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380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4928" behindDoc="0" locked="0" layoutInCell="1" allowOverlap="1" wp14:anchorId="5305A855" wp14:editId="2F9D30D2">
            <wp:simplePos x="0" y="0"/>
            <wp:positionH relativeFrom="margin">
              <wp:posOffset>4334539</wp:posOffset>
            </wp:positionH>
            <wp:positionV relativeFrom="page">
              <wp:posOffset>468288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C032D8" w14:textId="77777777" w:rsidR="00F87859" w:rsidRDefault="00F87859" w:rsidP="00F87859">
      <w:pPr>
        <w:rPr>
          <w:rFonts w:cs="Arial"/>
          <w:szCs w:val="32"/>
        </w:rPr>
      </w:pPr>
    </w:p>
    <w:p w14:paraId="226B3C65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06F8C3D1" w14:textId="77777777" w:rsidR="00F87859" w:rsidRDefault="00F87859" w:rsidP="00F87859">
      <w:pPr>
        <w:rPr>
          <w:rFonts w:cs="Arial"/>
          <w:szCs w:val="32"/>
        </w:rPr>
      </w:pPr>
    </w:p>
    <w:p w14:paraId="107CDA3B" w14:textId="77777777" w:rsidR="00F87859" w:rsidRDefault="00F87859" w:rsidP="00F87859">
      <w:pPr>
        <w:rPr>
          <w:rFonts w:cs="Arial"/>
          <w:szCs w:val="32"/>
        </w:rPr>
      </w:pPr>
    </w:p>
    <w:p w14:paraId="20CCD0D8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6C74A5EA" w14:textId="21EDCEB3" w:rsidR="00887F23" w:rsidRDefault="00D703B6" w:rsidP="00F87859">
      <w:pPr>
        <w:pStyle w:val="Title"/>
      </w:pPr>
      <w:r>
        <w:t>Getting support</w:t>
      </w:r>
      <w:r w:rsidR="00303198">
        <w:t xml:space="preserve"> in an emergency</w:t>
      </w:r>
      <w:r w:rsidR="00ED3829">
        <w:t xml:space="preserve">: Additional </w:t>
      </w:r>
      <w:r w:rsidR="005C02B0">
        <w:t>s</w:t>
      </w:r>
      <w:r w:rsidR="00ED3829">
        <w:t>upport</w:t>
      </w:r>
    </w:p>
    <w:p w14:paraId="520DEBBB" w14:textId="43D66662" w:rsidR="00887F23" w:rsidRDefault="007E6D7B" w:rsidP="00F87859">
      <w:pPr>
        <w:pStyle w:val="Title"/>
      </w:pPr>
      <w:r>
        <w:rPr>
          <w:noProof/>
        </w:rPr>
        <w:drawing>
          <wp:anchor distT="0" distB="0" distL="114300" distR="114300" simplePos="0" relativeHeight="252426240" behindDoc="0" locked="0" layoutInCell="1" allowOverlap="1" wp14:anchorId="13229280" wp14:editId="0FF4F686">
            <wp:simplePos x="0" y="0"/>
            <wp:positionH relativeFrom="column">
              <wp:posOffset>228600</wp:posOffset>
            </wp:positionH>
            <wp:positionV relativeFrom="paragraph">
              <wp:posOffset>238125</wp:posOffset>
            </wp:positionV>
            <wp:extent cx="5257800" cy="3075108"/>
            <wp:effectExtent l="0" t="0" r="0" b="0"/>
            <wp:wrapNone/>
            <wp:docPr id="450" name="Picture 450" descr="A person taking photos of their home, which has been damaged in an earthquake. 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1" name="Taking photos of your damaged hom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075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94A29" w14:textId="77777777" w:rsidR="00887F23" w:rsidRDefault="00887F23" w:rsidP="00F87859">
      <w:pPr>
        <w:pStyle w:val="Title"/>
      </w:pPr>
    </w:p>
    <w:p w14:paraId="143EEFF2" w14:textId="77777777" w:rsidR="00887F23" w:rsidRDefault="00887F23" w:rsidP="00F87859">
      <w:pPr>
        <w:pStyle w:val="Title"/>
      </w:pPr>
    </w:p>
    <w:p w14:paraId="4D87E3DD" w14:textId="77777777" w:rsidR="00887F23" w:rsidRDefault="00887F23" w:rsidP="00F87859">
      <w:pPr>
        <w:pStyle w:val="Title"/>
      </w:pPr>
    </w:p>
    <w:p w14:paraId="141C23FC" w14:textId="731E7517" w:rsidR="00B42E31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B42E31">
        <w:t xml:space="preserve">Version </w:t>
      </w:r>
      <w:r w:rsidR="00BF1986">
        <w:t>1</w:t>
      </w:r>
    </w:p>
    <w:p w14:paraId="7FC0CA5A" w14:textId="35F3A167" w:rsidR="008B3C07" w:rsidRPr="00303198" w:rsidRDefault="00887F23" w:rsidP="00303198">
      <w:pPr>
        <w:pStyle w:val="Datepublished"/>
      </w:pPr>
      <w:r w:rsidRPr="00570380">
        <w:t xml:space="preserve">Published: </w:t>
      </w:r>
      <w:r w:rsidR="00FA0A8A">
        <w:t xml:space="preserve">January </w:t>
      </w:r>
      <w:r w:rsidR="00D703B6">
        <w:t>202</w:t>
      </w:r>
      <w:r w:rsidR="00FA0A8A">
        <w:t>6</w:t>
      </w:r>
    </w:p>
    <w:p w14:paraId="221FCF77" w14:textId="77777777" w:rsidR="008B3C07" w:rsidRPr="00570380" w:rsidRDefault="008B3C07" w:rsidP="008B3C07">
      <w:pPr>
        <w:pStyle w:val="Heading1"/>
        <w:rPr>
          <w:noProof/>
          <w:lang w:val="en-NZ" w:eastAsia="en-NZ"/>
        </w:rPr>
      </w:pPr>
      <w:r>
        <w:rPr>
          <w:noProof/>
          <w:lang w:val="en-NZ" w:eastAsia="en-NZ"/>
        </w:rPr>
        <w:lastRenderedPageBreak/>
        <w:t>Before you start</w:t>
      </w:r>
    </w:p>
    <w:p w14:paraId="3966C9F1" w14:textId="77777777" w:rsidR="008B3C07" w:rsidRDefault="008B3C07" w:rsidP="008B3C07"/>
    <w:p w14:paraId="375E07DB" w14:textId="77777777" w:rsidR="008B3C07" w:rsidRDefault="008B3C07" w:rsidP="008B3C07">
      <w:r w:rsidRPr="00D13891">
        <w:rPr>
          <w:noProof/>
        </w:rPr>
        <w:drawing>
          <wp:anchor distT="0" distB="0" distL="114300" distR="114300" simplePos="0" relativeHeight="251844608" behindDoc="0" locked="0" layoutInCell="1" allowOverlap="1" wp14:anchorId="4168D353" wp14:editId="20230CCD">
            <wp:simplePos x="0" y="0"/>
            <wp:positionH relativeFrom="margin">
              <wp:align>left</wp:align>
            </wp:positionH>
            <wp:positionV relativeFrom="paragraph">
              <wp:posOffset>335915</wp:posOffset>
            </wp:positionV>
            <wp:extent cx="1426210" cy="1034026"/>
            <wp:effectExtent l="0" t="0" r="2540" b="0"/>
            <wp:wrapNone/>
            <wp:docPr id="898889898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98" name="Picture 1" descr="A picture containing text, printing, de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210" cy="1034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D602637" w14:textId="77777777" w:rsidR="008B3C07" w:rsidRDefault="008B3C07" w:rsidP="008B3C07">
      <w:r>
        <w:t>This is a long document.</w:t>
      </w:r>
    </w:p>
    <w:p w14:paraId="5CA6D4A9" w14:textId="77777777" w:rsidR="008B3C07" w:rsidRDefault="008B3C07" w:rsidP="008B3C07"/>
    <w:p w14:paraId="07393895" w14:textId="77777777" w:rsidR="008B3C07" w:rsidRDefault="008B3C07" w:rsidP="008B3C07"/>
    <w:p w14:paraId="393C4FCC" w14:textId="77777777" w:rsidR="008B3C07" w:rsidRDefault="008B3C07" w:rsidP="008B3C07">
      <w:r>
        <w:rPr>
          <w:rFonts w:cs="Arial"/>
          <w:noProof/>
          <w:szCs w:val="36"/>
          <w:lang w:eastAsia="en-NZ"/>
        </w:rPr>
        <w:drawing>
          <wp:anchor distT="0" distB="0" distL="114300" distR="114300" simplePos="0" relativeHeight="251843584" behindDoc="1" locked="0" layoutInCell="1" allowOverlap="1" wp14:anchorId="62275C9B" wp14:editId="2416F78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1363345" cy="1927860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toon of a person reading a paper&#10;&#10;Description automatically generated with low confidenc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34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It can be hard for some people to read a document this long.</w:t>
      </w:r>
    </w:p>
    <w:p w14:paraId="59CE0A44" w14:textId="77777777" w:rsidR="008B3C07" w:rsidRDefault="008B3C07" w:rsidP="008B3C07"/>
    <w:p w14:paraId="506CC5A4" w14:textId="77777777" w:rsidR="008B3C07" w:rsidRDefault="008B3C07" w:rsidP="008B3C07"/>
    <w:p w14:paraId="77E716D7" w14:textId="77777777" w:rsidR="008B3C07" w:rsidRDefault="008B3C07" w:rsidP="008B3C07">
      <w:r>
        <w:rPr>
          <w:noProof/>
        </w:rPr>
        <w:drawing>
          <wp:anchor distT="0" distB="0" distL="114300" distR="114300" simplePos="0" relativeHeight="251841536" behindDoc="0" locked="0" layoutInCell="1" allowOverlap="1" wp14:anchorId="177FF1E4" wp14:editId="161B4404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1424427" cy="1310485"/>
            <wp:effectExtent l="0" t="0" r="4445" b="4445"/>
            <wp:wrapNone/>
            <wp:docPr id="1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427" cy="1310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Some things you can do to make it easier are:</w:t>
      </w:r>
    </w:p>
    <w:p w14:paraId="77643661" w14:textId="77777777" w:rsidR="008B3C07" w:rsidRDefault="008B3C07" w:rsidP="008B3C07">
      <w:pPr>
        <w:pStyle w:val="Listtoplevel"/>
      </w:pPr>
      <w:r>
        <w:t>read it a few pages at a time</w:t>
      </w:r>
    </w:p>
    <w:p w14:paraId="5A87263E" w14:textId="77777777" w:rsidR="008B3C07" w:rsidRDefault="008B3C07" w:rsidP="008B3C07">
      <w:pPr>
        <w:pStyle w:val="Listtoplevel"/>
      </w:pPr>
      <w:r>
        <w:t xml:space="preserve">set aside some quiet time to look </w:t>
      </w:r>
      <w:r w:rsidRPr="005A37A0">
        <w:rPr>
          <w:rFonts w:cs="Arial"/>
          <w:lang w:eastAsia="en-NZ"/>
        </w:rPr>
        <w:drawing>
          <wp:anchor distT="0" distB="0" distL="114300" distR="114300" simplePos="0" relativeHeight="251842560" behindDoc="0" locked="0" layoutInCell="1" allowOverlap="1" wp14:anchorId="29A207EC" wp14:editId="2F0D1623">
            <wp:simplePos x="0" y="0"/>
            <wp:positionH relativeFrom="column">
              <wp:posOffset>0</wp:posOffset>
            </wp:positionH>
            <wp:positionV relativeFrom="paragraph">
              <wp:posOffset>668655</wp:posOffset>
            </wp:positionV>
            <wp:extent cx="1860550" cy="1273175"/>
            <wp:effectExtent l="0" t="0" r="6350" b="3175"/>
            <wp:wrapNone/>
            <wp:docPr id="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at it</w:t>
      </w:r>
    </w:p>
    <w:p w14:paraId="0DD2EDDF" w14:textId="77777777" w:rsidR="008B3C07" w:rsidRDefault="008B3C07" w:rsidP="008B3C07">
      <w:pPr>
        <w:pStyle w:val="Listtoplevel"/>
      </w:pPr>
      <w:r>
        <w:t>have someone read it with you to support you to understand it.</w:t>
      </w:r>
    </w:p>
    <w:p w14:paraId="6FFC3337" w14:textId="77777777" w:rsidR="008B3C07" w:rsidRDefault="008B3C07" w:rsidP="008B3C07"/>
    <w:p w14:paraId="3945AF74" w14:textId="77777777" w:rsidR="008B3C07" w:rsidRPr="0060011B" w:rsidRDefault="008B3C07" w:rsidP="008B3C07">
      <w:pPr>
        <w:spacing w:after="120"/>
        <w:ind w:left="3402"/>
        <w:rPr>
          <w:rFonts w:eastAsia="Times New Roman" w:cs="Times New Roman"/>
        </w:rPr>
      </w:pPr>
    </w:p>
    <w:p w14:paraId="5FFEEC37" w14:textId="47A6FDFE" w:rsid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D703B6">
        <w:rPr>
          <w:noProof/>
          <w:lang w:val="en-NZ" w:eastAsia="en-NZ"/>
        </w:rPr>
        <w:lastRenderedPageBreak/>
        <w:t>What you will find in here</w:t>
      </w:r>
    </w:p>
    <w:p w14:paraId="6C6ACB05" w14:textId="61ECED02" w:rsidR="008B3C07" w:rsidRDefault="008B3C07" w:rsidP="008B3C07">
      <w:pPr>
        <w:rPr>
          <w:lang w:val="en-NZ" w:eastAsia="en-NZ"/>
        </w:rPr>
      </w:pPr>
    </w:p>
    <w:p w14:paraId="594D4C4D" w14:textId="0575195E" w:rsidR="008B3C07" w:rsidRDefault="008B3C07" w:rsidP="008B3C07">
      <w:pPr>
        <w:rPr>
          <w:lang w:val="en-NZ" w:eastAsia="en-NZ"/>
        </w:rPr>
      </w:pPr>
    </w:p>
    <w:p w14:paraId="785AD422" w14:textId="4BC59087" w:rsidR="008B3C07" w:rsidRDefault="008B3C07" w:rsidP="008B3C07">
      <w:pPr>
        <w:jc w:val="right"/>
        <w:rPr>
          <w:b/>
          <w:bCs/>
          <w:lang w:val="en-NZ" w:eastAsia="en-NZ"/>
        </w:rPr>
      </w:pPr>
      <w:r>
        <w:rPr>
          <w:b/>
          <w:bCs/>
          <w:lang w:val="en-NZ" w:eastAsia="en-NZ"/>
        </w:rPr>
        <w:t xml:space="preserve">Page number: </w:t>
      </w:r>
    </w:p>
    <w:p w14:paraId="5F5F1CCC" w14:textId="487A3565" w:rsidR="008B3C07" w:rsidRDefault="008B3C07" w:rsidP="008B3C07">
      <w:pPr>
        <w:rPr>
          <w:lang w:val="en-NZ" w:eastAsia="en-NZ"/>
        </w:rPr>
      </w:pPr>
    </w:p>
    <w:p w14:paraId="69F58E27" w14:textId="5A1D9EB3" w:rsidR="008B3C07" w:rsidRPr="00226D52" w:rsidRDefault="00F65A36" w:rsidP="008B3C07">
      <w:pPr>
        <w:rPr>
          <w:highlight w:val="yellow"/>
          <w:lang w:val="en-NZ" w:eastAsia="en-NZ"/>
        </w:rPr>
      </w:pPr>
      <w:r w:rsidRPr="00226D52">
        <w:rPr>
          <w:noProof/>
          <w:highlight w:val="yellow"/>
        </w:rPr>
        <w:drawing>
          <wp:anchor distT="0" distB="0" distL="114300" distR="114300" simplePos="0" relativeHeight="252381184" behindDoc="0" locked="0" layoutInCell="1" allowOverlap="1" wp14:anchorId="60623FEF" wp14:editId="7DA7B4B9">
            <wp:simplePos x="0" y="0"/>
            <wp:positionH relativeFrom="margin">
              <wp:align>left</wp:align>
            </wp:positionH>
            <wp:positionV relativeFrom="paragraph">
              <wp:posOffset>308251</wp:posOffset>
            </wp:positionV>
            <wp:extent cx="1346200" cy="1346200"/>
            <wp:effectExtent l="0" t="0" r="0" b="6350"/>
            <wp:wrapNone/>
            <wp:docPr id="898889858" name="Picture 8988898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45923" w14:textId="74082686" w:rsidR="008B3C07" w:rsidRPr="000C02E5" w:rsidRDefault="000C02E5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"_About_this_Easy"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8B3C07" w:rsidRPr="000C02E5">
        <w:rPr>
          <w:rStyle w:val="Hyperlink"/>
          <w:color w:val="auto"/>
          <w:u w:val="none"/>
          <w:lang w:val="en-NZ" w:eastAsia="en-NZ"/>
        </w:rPr>
        <w:t>About this Easy Read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4</w:t>
      </w:r>
    </w:p>
    <w:p w14:paraId="1463EA4C" w14:textId="629F4D22" w:rsidR="008B3C07" w:rsidRPr="000C02E5" w:rsidRDefault="000C02E5" w:rsidP="00F65C7B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64A29950" w14:textId="4BF1E97F" w:rsidR="008B3C07" w:rsidRPr="000C02E5" w:rsidRDefault="008B3C07" w:rsidP="00F65C7B">
      <w:pPr>
        <w:pStyle w:val="contentspage"/>
        <w:rPr>
          <w:lang w:val="en-NZ" w:eastAsia="en-NZ"/>
        </w:rPr>
      </w:pPr>
    </w:p>
    <w:p w14:paraId="5DF650C5" w14:textId="5019F14C" w:rsidR="008B3C07" w:rsidRPr="000C02E5" w:rsidRDefault="000C02E5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"_What_to_do"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8B3C07" w:rsidRPr="000C02E5">
        <w:rPr>
          <w:rStyle w:val="Hyperlink"/>
          <w:color w:val="auto"/>
          <w:u w:val="none"/>
          <w:lang w:val="en-NZ" w:eastAsia="en-NZ"/>
        </w:rPr>
        <w:t>What to do right now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8</w:t>
      </w:r>
    </w:p>
    <w:p w14:paraId="798FCF52" w14:textId="7B2F0F4D" w:rsidR="008B3C07" w:rsidRPr="000C02E5" w:rsidRDefault="00784C34" w:rsidP="00F65C7B">
      <w:pPr>
        <w:pStyle w:val="contentspage"/>
        <w:rPr>
          <w:lang w:val="en-NZ" w:eastAsia="en-NZ"/>
        </w:rPr>
      </w:pPr>
      <w:r w:rsidRPr="00226D52">
        <w:rPr>
          <w:noProof/>
          <w:highlight w:val="yellow"/>
        </w:rPr>
        <w:drawing>
          <wp:anchor distT="0" distB="0" distL="114300" distR="114300" simplePos="0" relativeHeight="252488704" behindDoc="0" locked="0" layoutInCell="1" allowOverlap="1" wp14:anchorId="3E79467F" wp14:editId="2F9885C8">
            <wp:simplePos x="0" y="0"/>
            <wp:positionH relativeFrom="margin">
              <wp:align>left</wp:align>
            </wp:positionH>
            <wp:positionV relativeFrom="paragraph">
              <wp:posOffset>353640</wp:posOffset>
            </wp:positionV>
            <wp:extent cx="1224501" cy="1224501"/>
            <wp:effectExtent l="0" t="0" r="0" b="0"/>
            <wp:wrapNone/>
            <wp:docPr id="648805838" name="Picture 64880583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805838" name="Picture 64880583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227260" cy="1227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2E5" w:rsidRPr="000C02E5">
        <w:rPr>
          <w:lang w:val="en-NZ" w:eastAsia="en-NZ"/>
        </w:rPr>
        <w:fldChar w:fldCharType="end"/>
      </w:r>
    </w:p>
    <w:p w14:paraId="43034D4C" w14:textId="3EA5D6D2" w:rsidR="008B3C07" w:rsidRPr="000C02E5" w:rsidRDefault="008B3C07" w:rsidP="00F65C7B">
      <w:pPr>
        <w:pStyle w:val="contentspage"/>
        <w:rPr>
          <w:lang w:val="en-NZ" w:eastAsia="en-NZ"/>
        </w:rPr>
      </w:pPr>
    </w:p>
    <w:p w14:paraId="059C391A" w14:textId="137488C9" w:rsidR="00784C34" w:rsidRPr="00C61D2C" w:rsidRDefault="00784C34" w:rsidP="00F65C7B">
      <w:pPr>
        <w:pStyle w:val="contentspage"/>
        <w:rPr>
          <w:lang w:val="en-NZ" w:eastAsia="en-NZ"/>
        </w:rPr>
      </w:pPr>
      <w:hyperlink w:anchor="_Support_from_banks" w:history="1">
        <w:r w:rsidRPr="00C61D2C">
          <w:rPr>
            <w:rStyle w:val="Hyperlink"/>
            <w:color w:val="000000" w:themeColor="text1"/>
            <w:u w:val="none"/>
            <w:lang w:val="en-NZ" w:eastAsia="en-NZ"/>
          </w:rPr>
          <w:t>Support from banks</w:t>
        </w:r>
        <w:r w:rsidRPr="00C61D2C">
          <w:rPr>
            <w:rStyle w:val="Hyperlink"/>
            <w:color w:val="000000" w:themeColor="text1"/>
            <w:u w:val="none"/>
            <w:lang w:val="en-NZ" w:eastAsia="en-NZ"/>
          </w:rPr>
          <w:tab/>
        </w:r>
        <w:r w:rsidR="00C61D2C" w:rsidRPr="00C61D2C">
          <w:rPr>
            <w:rStyle w:val="Hyperlink"/>
            <w:color w:val="000000" w:themeColor="text1"/>
            <w:u w:val="none"/>
            <w:lang w:val="en-NZ" w:eastAsia="en-NZ"/>
          </w:rPr>
          <w:t>11</w:t>
        </w:r>
      </w:hyperlink>
    </w:p>
    <w:p w14:paraId="2C87DCC5" w14:textId="2B75EB01" w:rsidR="00784C34" w:rsidRDefault="00784C34" w:rsidP="00F65C7B">
      <w:pPr>
        <w:pStyle w:val="contentspage"/>
        <w:rPr>
          <w:lang w:val="en-NZ" w:eastAsia="en-NZ"/>
        </w:rPr>
      </w:pPr>
    </w:p>
    <w:p w14:paraId="6658BFDC" w14:textId="77777777" w:rsidR="00784C34" w:rsidRDefault="00784C34" w:rsidP="00F65C7B">
      <w:pPr>
        <w:pStyle w:val="contentspage"/>
        <w:rPr>
          <w:lang w:val="en-NZ" w:eastAsia="en-NZ"/>
        </w:rPr>
      </w:pPr>
    </w:p>
    <w:p w14:paraId="00069120" w14:textId="2E2317B6" w:rsidR="00F65C7B" w:rsidRPr="000C02E5" w:rsidRDefault="00784C34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noProof/>
        </w:rPr>
        <w:drawing>
          <wp:anchor distT="0" distB="0" distL="114300" distR="114300" simplePos="0" relativeHeight="252391424" behindDoc="0" locked="0" layoutInCell="1" allowOverlap="1" wp14:anchorId="5659D880" wp14:editId="6D3F5E4E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1216550" cy="1226428"/>
            <wp:effectExtent l="0" t="0" r="3175" b="0"/>
            <wp:wrapNone/>
            <wp:docPr id="898889866" name="Picture 8988898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asifika pacific island extended family children parent wheelchair user disabled grandparent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25744" cy="1235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2E5" w:rsidRPr="000C02E5">
        <w:rPr>
          <w:lang w:val="en-NZ" w:eastAsia="en-NZ"/>
        </w:rPr>
        <w:fldChar w:fldCharType="begin"/>
      </w:r>
      <w:r w:rsidR="000C02E5" w:rsidRPr="000C02E5">
        <w:rPr>
          <w:lang w:val="en-NZ" w:eastAsia="en-NZ"/>
        </w:rPr>
        <w:instrText xml:space="preserve"> HYPERLINK  \l "_Evacuation" </w:instrText>
      </w:r>
      <w:r w:rsidR="000C02E5" w:rsidRPr="000C02E5">
        <w:rPr>
          <w:lang w:val="en-NZ" w:eastAsia="en-NZ"/>
        </w:rPr>
      </w:r>
      <w:r w:rsidR="000C02E5"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Support for whānau Māori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1</w:t>
      </w:r>
      <w:r w:rsidR="00C61D2C">
        <w:rPr>
          <w:rStyle w:val="Hyperlink"/>
          <w:color w:val="auto"/>
          <w:u w:val="none"/>
          <w:lang w:val="en-NZ" w:eastAsia="en-NZ"/>
        </w:rPr>
        <w:t>4</w:t>
      </w:r>
    </w:p>
    <w:p w14:paraId="6072071B" w14:textId="422BF6B4" w:rsidR="00F65C7B" w:rsidRPr="000C02E5" w:rsidRDefault="000C02E5" w:rsidP="00F65C7B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17353CBC" w14:textId="7D58FF48" w:rsidR="00F65C7B" w:rsidRPr="000C02E5" w:rsidRDefault="00F65C7B" w:rsidP="00F65C7B">
      <w:pPr>
        <w:pStyle w:val="contentspage"/>
        <w:rPr>
          <w:lang w:val="en-NZ" w:eastAsia="en-NZ"/>
        </w:rPr>
      </w:pPr>
    </w:p>
    <w:p w14:paraId="5480593D" w14:textId="3593D572" w:rsidR="00F65C7B" w:rsidRPr="000C02E5" w:rsidRDefault="000C02E5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"_Support_for_Pacific"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Support for Pacific peoples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1</w:t>
      </w:r>
      <w:r w:rsidR="00C61D2C">
        <w:rPr>
          <w:rStyle w:val="Hyperlink"/>
          <w:color w:val="auto"/>
          <w:u w:val="none"/>
          <w:lang w:val="en-NZ" w:eastAsia="en-NZ"/>
        </w:rPr>
        <w:t>5</w:t>
      </w:r>
    </w:p>
    <w:p w14:paraId="46C964FE" w14:textId="4457732E" w:rsidR="00F65C7B" w:rsidRPr="000C02E5" w:rsidRDefault="000C02E5" w:rsidP="00F65C7B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68A78292" w14:textId="3BB62AE3" w:rsidR="00F65C7B" w:rsidRPr="000C02E5" w:rsidRDefault="00784C34" w:rsidP="00F65C7B">
      <w:pPr>
        <w:pStyle w:val="contentspage"/>
        <w:rPr>
          <w:lang w:val="en-NZ" w:eastAsia="en-NZ"/>
        </w:rPr>
      </w:pPr>
      <w:r w:rsidRPr="000C02E5">
        <w:rPr>
          <w:rStyle w:val="Hyperlink"/>
          <w:noProof/>
          <w:color w:val="auto"/>
          <w:u w:val="none"/>
        </w:rPr>
        <w:drawing>
          <wp:anchor distT="0" distB="0" distL="114300" distR="114300" simplePos="0" relativeHeight="252393472" behindDoc="0" locked="0" layoutInCell="1" allowOverlap="1" wp14:anchorId="4B4930E3" wp14:editId="569817B0">
            <wp:simplePos x="0" y="0"/>
            <wp:positionH relativeFrom="margin">
              <wp:align>left</wp:align>
            </wp:positionH>
            <wp:positionV relativeFrom="paragraph">
              <wp:posOffset>45499</wp:posOffset>
            </wp:positionV>
            <wp:extent cx="1335405" cy="1335405"/>
            <wp:effectExtent l="0" t="0" r="0" b="0"/>
            <wp:wrapNone/>
            <wp:docPr id="898889867" name="Picture 8988898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Ethnicity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35405" cy="133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B9D5F" w14:textId="080E306B" w:rsidR="00F65C7B" w:rsidRPr="000C02E5" w:rsidRDefault="00F65C7B" w:rsidP="00F65C7B">
      <w:pPr>
        <w:pStyle w:val="contentspage"/>
        <w:rPr>
          <w:lang w:val="en-NZ" w:eastAsia="en-NZ"/>
        </w:rPr>
      </w:pPr>
      <w:hyperlink w:anchor="_Support_for_Ethnic" w:history="1">
        <w:r w:rsidRPr="000C02E5">
          <w:rPr>
            <w:rStyle w:val="Hyperlink"/>
            <w:color w:val="auto"/>
            <w:u w:val="none"/>
            <w:lang w:val="en-NZ" w:eastAsia="en-NZ"/>
          </w:rPr>
          <w:t xml:space="preserve">Support for </w:t>
        </w:r>
        <w:r w:rsidRPr="000C02E5">
          <w:rPr>
            <w:rStyle w:val="Hyperlink"/>
            <w:color w:val="auto"/>
            <w:u w:val="none"/>
            <w:lang w:val="en-NZ" w:eastAsia="en-NZ"/>
          </w:rPr>
          <w:br/>
          <w:t>Ethnic communities</w:t>
        </w:r>
        <w:r w:rsidRPr="000C02E5">
          <w:rPr>
            <w:rStyle w:val="Hyperlink"/>
            <w:color w:val="auto"/>
            <w:u w:val="none"/>
            <w:lang w:val="en-NZ" w:eastAsia="en-NZ"/>
          </w:rPr>
          <w:tab/>
        </w:r>
        <w:r w:rsidR="00B724E8" w:rsidRPr="000C02E5">
          <w:rPr>
            <w:rStyle w:val="Hyperlink"/>
            <w:color w:val="auto"/>
            <w:u w:val="none"/>
            <w:lang w:val="en-NZ" w:eastAsia="en-NZ"/>
          </w:rPr>
          <w:t>1</w:t>
        </w:r>
      </w:hyperlink>
      <w:r w:rsidR="00C61D2C">
        <w:t>7</w:t>
      </w:r>
    </w:p>
    <w:p w14:paraId="32A4052D" w14:textId="59675FD2" w:rsidR="00F65C7B" w:rsidRPr="000C02E5" w:rsidRDefault="00F65C7B" w:rsidP="00F65C7B">
      <w:pPr>
        <w:pStyle w:val="contentspage"/>
        <w:rPr>
          <w:lang w:val="en-NZ" w:eastAsia="en-NZ"/>
        </w:rPr>
      </w:pPr>
    </w:p>
    <w:p w14:paraId="0E0550F2" w14:textId="77777777" w:rsidR="00784C34" w:rsidRPr="00F65A36" w:rsidRDefault="00784C34" w:rsidP="00784C34">
      <w:pPr>
        <w:pStyle w:val="contentspage"/>
        <w:jc w:val="right"/>
        <w:rPr>
          <w:lang w:val="en-NZ" w:eastAsia="en-NZ"/>
        </w:rPr>
      </w:pPr>
      <w:r w:rsidRPr="00F65A36">
        <w:rPr>
          <w:b/>
          <w:lang w:val="en-NZ" w:eastAsia="en-NZ"/>
        </w:rPr>
        <w:lastRenderedPageBreak/>
        <w:t>Page number:</w:t>
      </w:r>
    </w:p>
    <w:p w14:paraId="6DD3D846" w14:textId="44F8EFE1" w:rsidR="00F65C7B" w:rsidRPr="000C02E5" w:rsidRDefault="00784C34" w:rsidP="00F65C7B">
      <w:pPr>
        <w:pStyle w:val="contentspage"/>
        <w:rPr>
          <w:lang w:val="en-NZ" w:eastAsia="en-NZ"/>
        </w:rPr>
      </w:pPr>
      <w:r w:rsidRPr="000C02E5">
        <w:rPr>
          <w:rStyle w:val="TitleChar"/>
          <w:noProof/>
          <w:color w:val="auto"/>
        </w:rPr>
        <w:drawing>
          <wp:anchor distT="0" distB="0" distL="114300" distR="114300" simplePos="0" relativeHeight="252490752" behindDoc="0" locked="0" layoutInCell="1" allowOverlap="1" wp14:anchorId="1E83278A" wp14:editId="536CD8D4">
            <wp:simplePos x="0" y="0"/>
            <wp:positionH relativeFrom="margin">
              <wp:align>left</wp:align>
            </wp:positionH>
            <wp:positionV relativeFrom="paragraph">
              <wp:posOffset>181140</wp:posOffset>
            </wp:positionV>
            <wp:extent cx="1224501" cy="1224501"/>
            <wp:effectExtent l="0" t="0" r="0" b="0"/>
            <wp:wrapNone/>
            <wp:docPr id="657391074" name="Picture 6573910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391074" name="Picture 65739107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26177" cy="12261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ACA031" w14:textId="1A640B6C" w:rsidR="00F65C7B" w:rsidRPr="000C02E5" w:rsidRDefault="000C02E5" w:rsidP="00F65C7B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"_Support_for_foreign"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 xml:space="preserve">Support for </w:t>
      </w:r>
      <w:r w:rsidR="00F65C7B" w:rsidRPr="000C02E5">
        <w:rPr>
          <w:rStyle w:val="Hyperlink"/>
          <w:color w:val="auto"/>
          <w:u w:val="none"/>
          <w:lang w:val="en-NZ" w:eastAsia="en-NZ"/>
        </w:rPr>
        <w:br/>
        <w:t>foreign nationals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C61D2C">
        <w:rPr>
          <w:rStyle w:val="Hyperlink"/>
          <w:color w:val="auto"/>
          <w:u w:val="none"/>
          <w:lang w:val="en-NZ" w:eastAsia="en-NZ"/>
        </w:rPr>
        <w:t>21</w:t>
      </w:r>
    </w:p>
    <w:p w14:paraId="25AA41D3" w14:textId="2D64C5CF" w:rsidR="00F65C7B" w:rsidRPr="00F65A36" w:rsidRDefault="000C02E5" w:rsidP="00F65A36">
      <w:pPr>
        <w:pStyle w:val="contentspage"/>
        <w:jc w:val="right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599B1F43" w14:textId="1C4AFDDE" w:rsidR="00F65A36" w:rsidRPr="00F65A36" w:rsidRDefault="00ED3829" w:rsidP="00F65C7B">
      <w:pPr>
        <w:pStyle w:val="contentspage"/>
        <w:rPr>
          <w:lang w:val="en-NZ" w:eastAsia="en-NZ"/>
        </w:rPr>
      </w:pPr>
      <w:r w:rsidRPr="00F65A36">
        <w:rPr>
          <w:noProof/>
        </w:rPr>
        <w:drawing>
          <wp:anchor distT="0" distB="0" distL="114300" distR="114300" simplePos="0" relativeHeight="252395520" behindDoc="0" locked="0" layoutInCell="1" allowOverlap="1" wp14:anchorId="29DD0396" wp14:editId="55C37429">
            <wp:simplePos x="0" y="0"/>
            <wp:positionH relativeFrom="margin">
              <wp:align>left</wp:align>
            </wp:positionH>
            <wp:positionV relativeFrom="paragraph">
              <wp:posOffset>288318</wp:posOffset>
            </wp:positionV>
            <wp:extent cx="1368000" cy="666246"/>
            <wp:effectExtent l="0" t="0" r="3810" b="635"/>
            <wp:wrapNone/>
            <wp:docPr id="898889868" name="Picture 8988898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Evacuating with grab bag and a number of animals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68000" cy="666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617C51" w14:textId="0C757FE6" w:rsidR="00F65C7B" w:rsidRPr="000C02E5" w:rsidRDefault="000C02E5" w:rsidP="00F65A36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"_Looking_after_animals"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Looking after animals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2</w:t>
      </w:r>
      <w:r w:rsidR="00C61D2C">
        <w:rPr>
          <w:rStyle w:val="Hyperlink"/>
          <w:color w:val="auto"/>
          <w:u w:val="none"/>
          <w:lang w:val="en-NZ" w:eastAsia="en-NZ"/>
        </w:rPr>
        <w:t>5</w:t>
      </w:r>
    </w:p>
    <w:p w14:paraId="488F8819" w14:textId="62FC66A5" w:rsidR="00F65C7B" w:rsidRPr="000C02E5" w:rsidRDefault="000C02E5" w:rsidP="00F65A36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555ECECA" w14:textId="3580EEEF" w:rsidR="00F65C7B" w:rsidRPr="000C02E5" w:rsidRDefault="00F65C7B" w:rsidP="00F65A36">
      <w:pPr>
        <w:pStyle w:val="contentspage"/>
        <w:rPr>
          <w:b/>
          <w:lang w:val="en-NZ" w:eastAsia="en-NZ"/>
        </w:rPr>
      </w:pPr>
    </w:p>
    <w:p w14:paraId="76E7C8B9" w14:textId="43E3F716" w:rsidR="00F65C7B" w:rsidRPr="000C02E5" w:rsidRDefault="00784C34" w:rsidP="00F65A36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rStyle w:val="Hyperlink"/>
          <w:noProof/>
          <w:color w:val="auto"/>
          <w:u w:val="none"/>
        </w:rPr>
        <w:drawing>
          <wp:anchor distT="0" distB="0" distL="114300" distR="114300" simplePos="0" relativeHeight="252397568" behindDoc="0" locked="0" layoutInCell="1" allowOverlap="1" wp14:anchorId="6788E09E" wp14:editId="771B2148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238250" cy="1238250"/>
            <wp:effectExtent l="0" t="0" r="0" b="0"/>
            <wp:wrapNone/>
            <wp:docPr id="898889869" name="Picture 8988898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2" name="Picture 21026475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02E5" w:rsidRPr="000C02E5">
        <w:rPr>
          <w:lang w:val="en-NZ" w:eastAsia="en-NZ"/>
        </w:rPr>
        <w:fldChar w:fldCharType="begin"/>
      </w:r>
      <w:r w:rsidR="000C02E5" w:rsidRPr="000C02E5">
        <w:rPr>
          <w:lang w:val="en-NZ" w:eastAsia="en-NZ"/>
        </w:rPr>
        <w:instrText xml:space="preserve"> HYPERLINK  \l "_Insurance" </w:instrText>
      </w:r>
      <w:r w:rsidR="000C02E5" w:rsidRPr="000C02E5">
        <w:rPr>
          <w:lang w:val="en-NZ" w:eastAsia="en-NZ"/>
        </w:rPr>
      </w:r>
      <w:r w:rsidR="000C02E5"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Insurance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2</w:t>
      </w:r>
      <w:r w:rsidR="00C61D2C">
        <w:rPr>
          <w:rStyle w:val="Hyperlink"/>
          <w:color w:val="auto"/>
          <w:u w:val="none"/>
          <w:lang w:val="en-NZ" w:eastAsia="en-NZ"/>
        </w:rPr>
        <w:t>8</w:t>
      </w:r>
    </w:p>
    <w:p w14:paraId="738413AD" w14:textId="331A2777" w:rsidR="00F65C7B" w:rsidRPr="000C02E5" w:rsidRDefault="000C02E5" w:rsidP="00F65A36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1EE761D2" w14:textId="41DFD9EA" w:rsidR="00F65C7B" w:rsidRPr="000C02E5" w:rsidRDefault="00F65C7B" w:rsidP="00F65A36">
      <w:pPr>
        <w:pStyle w:val="contentspage"/>
        <w:rPr>
          <w:lang w:val="en-NZ" w:eastAsia="en-NZ"/>
        </w:rPr>
      </w:pPr>
    </w:p>
    <w:p w14:paraId="7F2A8A00" w14:textId="3A61773B" w:rsidR="00F65C7B" w:rsidRPr="000C02E5" w:rsidRDefault="000C02E5" w:rsidP="00F65A36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"_Renting"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Renting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B724E8" w:rsidRPr="000C02E5">
        <w:rPr>
          <w:rStyle w:val="Hyperlink"/>
          <w:color w:val="auto"/>
          <w:u w:val="none"/>
          <w:lang w:val="en-NZ" w:eastAsia="en-NZ"/>
        </w:rPr>
        <w:t>3</w:t>
      </w:r>
      <w:r w:rsidR="00C61D2C">
        <w:rPr>
          <w:rStyle w:val="Hyperlink"/>
          <w:color w:val="auto"/>
          <w:u w:val="none"/>
          <w:lang w:val="en-NZ" w:eastAsia="en-NZ"/>
        </w:rPr>
        <w:t>9</w:t>
      </w:r>
    </w:p>
    <w:p w14:paraId="72B0ECF3" w14:textId="2D2D04CB" w:rsidR="00F65C7B" w:rsidRPr="000C02E5" w:rsidRDefault="000C02E5" w:rsidP="00F65A36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</w:p>
    <w:p w14:paraId="0C878163" w14:textId="696F42B5" w:rsidR="00F65C7B" w:rsidRPr="000C02E5" w:rsidRDefault="000A4318" w:rsidP="00F65A36">
      <w:pPr>
        <w:pStyle w:val="contentspage"/>
        <w:rPr>
          <w:lang w:val="en-NZ" w:eastAsia="en-NZ"/>
        </w:rPr>
      </w:pPr>
      <w:r w:rsidRPr="000C02E5">
        <w:rPr>
          <w:b/>
          <w:noProof/>
        </w:rPr>
        <w:drawing>
          <wp:anchor distT="0" distB="0" distL="114300" distR="114300" simplePos="0" relativeHeight="252401664" behindDoc="0" locked="0" layoutInCell="1" allowOverlap="1" wp14:anchorId="6574AC60" wp14:editId="39D7F253">
            <wp:simplePos x="0" y="0"/>
            <wp:positionH relativeFrom="margin">
              <wp:align>left</wp:align>
            </wp:positionH>
            <wp:positionV relativeFrom="paragraph">
              <wp:posOffset>263249</wp:posOffset>
            </wp:positionV>
            <wp:extent cx="1404000" cy="908882"/>
            <wp:effectExtent l="0" t="0" r="0" b="0"/>
            <wp:wrapNone/>
            <wp:docPr id="898889871" name="Picture 8988898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5" name="School building education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04000" cy="9088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EAAE3" w14:textId="391368A8" w:rsidR="00F65C7B" w:rsidRPr="000C02E5" w:rsidRDefault="000C02E5" w:rsidP="00F65A36">
      <w:pPr>
        <w:pStyle w:val="contentspage"/>
        <w:rPr>
          <w:rStyle w:val="Hyperlink"/>
          <w:color w:val="auto"/>
          <w:u w:val="none"/>
          <w:lang w:val="en-NZ" w:eastAsia="en-NZ"/>
        </w:rPr>
      </w:pPr>
      <w:r w:rsidRPr="000C02E5">
        <w:rPr>
          <w:lang w:val="en-NZ" w:eastAsia="en-NZ"/>
        </w:rPr>
        <w:fldChar w:fldCharType="begin"/>
      </w:r>
      <w:r w:rsidRPr="000C02E5">
        <w:rPr>
          <w:lang w:val="en-NZ" w:eastAsia="en-NZ"/>
        </w:rPr>
        <w:instrText xml:space="preserve"> HYPERLINK  \l "_Schools_/_Early" </w:instrText>
      </w:r>
      <w:r w:rsidRPr="000C02E5">
        <w:rPr>
          <w:lang w:val="en-NZ" w:eastAsia="en-NZ"/>
        </w:rPr>
      </w:r>
      <w:r w:rsidRPr="000C02E5">
        <w:rPr>
          <w:lang w:val="en-NZ" w:eastAsia="en-NZ"/>
        </w:rPr>
        <w:fldChar w:fldCharType="separate"/>
      </w:r>
      <w:r w:rsidR="00F65C7B" w:rsidRPr="000C02E5">
        <w:rPr>
          <w:rStyle w:val="Hyperlink"/>
          <w:color w:val="auto"/>
          <w:u w:val="none"/>
          <w:lang w:val="en-NZ" w:eastAsia="en-NZ"/>
        </w:rPr>
        <w:t>Schools / Early</w:t>
      </w:r>
      <w:r w:rsidR="00C61D2C">
        <w:rPr>
          <w:rStyle w:val="Hyperlink"/>
          <w:color w:val="auto"/>
          <w:u w:val="none"/>
          <w:lang w:val="en-NZ" w:eastAsia="en-NZ"/>
        </w:rPr>
        <w:t xml:space="preserve"> </w:t>
      </w:r>
      <w:r w:rsidR="00F65C7B" w:rsidRPr="000C02E5">
        <w:rPr>
          <w:rStyle w:val="Hyperlink"/>
          <w:color w:val="auto"/>
          <w:u w:val="none"/>
          <w:lang w:val="en-NZ" w:eastAsia="en-NZ"/>
        </w:rPr>
        <w:t xml:space="preserve">Childhood </w:t>
      </w:r>
      <w:r w:rsidR="00C61D2C">
        <w:rPr>
          <w:rStyle w:val="Hyperlink"/>
          <w:color w:val="auto"/>
          <w:u w:val="none"/>
          <w:lang w:val="en-NZ" w:eastAsia="en-NZ"/>
        </w:rPr>
        <w:br/>
      </w:r>
      <w:r w:rsidR="00F65C7B" w:rsidRPr="000C02E5">
        <w:rPr>
          <w:rStyle w:val="Hyperlink"/>
          <w:color w:val="auto"/>
          <w:u w:val="none"/>
          <w:lang w:val="en-NZ" w:eastAsia="en-NZ"/>
        </w:rPr>
        <w:t>Centres</w:t>
      </w:r>
      <w:r w:rsidR="00F65C7B" w:rsidRPr="000C02E5">
        <w:rPr>
          <w:rStyle w:val="Hyperlink"/>
          <w:color w:val="auto"/>
          <w:u w:val="none"/>
          <w:lang w:val="en-NZ" w:eastAsia="en-NZ"/>
        </w:rPr>
        <w:tab/>
      </w:r>
      <w:r w:rsidR="00C61D2C">
        <w:rPr>
          <w:rStyle w:val="Hyperlink"/>
          <w:color w:val="auto"/>
          <w:u w:val="none"/>
          <w:lang w:val="en-NZ" w:eastAsia="en-NZ"/>
        </w:rPr>
        <w:t>41</w:t>
      </w:r>
    </w:p>
    <w:p w14:paraId="388F558E" w14:textId="61D5C878" w:rsidR="00D703B6" w:rsidRPr="000C02E5" w:rsidRDefault="000C02E5" w:rsidP="00F65A36">
      <w:pPr>
        <w:pStyle w:val="contentspage"/>
        <w:rPr>
          <w:lang w:val="en-NZ" w:eastAsia="en-NZ"/>
        </w:rPr>
      </w:pPr>
      <w:r w:rsidRPr="000C02E5">
        <w:rPr>
          <w:lang w:val="en-NZ" w:eastAsia="en-NZ"/>
        </w:rPr>
        <w:fldChar w:fldCharType="end"/>
      </w:r>
      <w:r w:rsidR="00D703B6" w:rsidRPr="000C02E5">
        <w:rPr>
          <w:lang w:val="en-NZ" w:eastAsia="en-NZ"/>
        </w:rPr>
        <w:br w:type="page"/>
      </w:r>
    </w:p>
    <w:p w14:paraId="2B5AF0CA" w14:textId="575A1A2E" w:rsidR="00D703B6" w:rsidRPr="00D703B6" w:rsidRDefault="00D703B6" w:rsidP="00D703B6">
      <w:pPr>
        <w:pStyle w:val="Heading1"/>
        <w:rPr>
          <w:lang w:val="en-NZ" w:eastAsia="en-NZ"/>
        </w:rPr>
      </w:pPr>
      <w:bookmarkStart w:id="0" w:name="_About_this_Easy"/>
      <w:bookmarkEnd w:id="0"/>
      <w:r>
        <w:rPr>
          <w:lang w:val="en-NZ" w:eastAsia="en-NZ"/>
        </w:rPr>
        <w:lastRenderedPageBreak/>
        <w:t>About this Easy Read</w:t>
      </w:r>
    </w:p>
    <w:p w14:paraId="51B8D491" w14:textId="575211CA" w:rsidR="00D852B6" w:rsidRDefault="00D852B6" w:rsidP="00124EA8"/>
    <w:p w14:paraId="603BC55A" w14:textId="02815358" w:rsidR="00D703B6" w:rsidRDefault="00896318" w:rsidP="00124EA8">
      <w:r>
        <w:rPr>
          <w:noProof/>
        </w:rPr>
        <w:drawing>
          <wp:anchor distT="0" distB="0" distL="114300" distR="114300" simplePos="0" relativeHeight="251990016" behindDoc="0" locked="0" layoutInCell="1" allowOverlap="1" wp14:anchorId="6F9BA731" wp14:editId="1B4ABD63">
            <wp:simplePos x="0" y="0"/>
            <wp:positionH relativeFrom="column">
              <wp:posOffset>0</wp:posOffset>
            </wp:positionH>
            <wp:positionV relativeFrom="paragraph">
              <wp:posOffset>126365</wp:posOffset>
            </wp:positionV>
            <wp:extent cx="1257300" cy="1257300"/>
            <wp:effectExtent l="0" t="0" r="0" b="0"/>
            <wp:wrapNone/>
            <wp:docPr id="1786680978" name="Picture 17866809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8" name="Easy Read person reading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BA141B" w14:textId="18A7B086" w:rsidR="00D703B6" w:rsidRDefault="00D703B6" w:rsidP="00D703B6">
      <w:r>
        <w:t>This Easy Read tells you what support you can get after</w:t>
      </w:r>
      <w:r w:rsidR="00B42E31">
        <w:t xml:space="preserve"> an </w:t>
      </w:r>
      <w:r w:rsidR="00B42E31" w:rsidRPr="00303198">
        <w:rPr>
          <w:b/>
          <w:bCs/>
        </w:rPr>
        <w:t>emergency</w:t>
      </w:r>
      <w:r>
        <w:t>.</w:t>
      </w:r>
    </w:p>
    <w:p w14:paraId="4477B3C1" w14:textId="3F37C695" w:rsidR="00D703B6" w:rsidRDefault="00D703B6" w:rsidP="00D703B6"/>
    <w:p w14:paraId="59CA294E" w14:textId="6F711CA7" w:rsidR="00D703B6" w:rsidRDefault="00825A27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3CB3088E" wp14:editId="7BAED9A1">
                <wp:simplePos x="0" y="0"/>
                <wp:positionH relativeFrom="margin">
                  <wp:posOffset>2171700</wp:posOffset>
                </wp:positionH>
                <wp:positionV relativeFrom="paragraph">
                  <wp:posOffset>240665</wp:posOffset>
                </wp:positionV>
                <wp:extent cx="3557270" cy="3848100"/>
                <wp:effectExtent l="0" t="0" r="5080" b="0"/>
                <wp:wrapNone/>
                <wp:docPr id="3" name="Rectangle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848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84708" id="Rectangle 3" o:spid="_x0000_s1026" alt="&quot;&quot;" style="position:absolute;margin-left:171pt;margin-top:18.95pt;width:280.1pt;height:303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6F283B21" w14:textId="06FB94AD" w:rsidR="00D703B6" w:rsidRDefault="00303198" w:rsidP="00D703B6">
      <w:r>
        <w:rPr>
          <w:b/>
          <w:bCs/>
          <w:noProof/>
        </w:rPr>
        <w:drawing>
          <wp:anchor distT="0" distB="0" distL="114300" distR="114300" simplePos="0" relativeHeight="252407808" behindDoc="0" locked="0" layoutInCell="1" allowOverlap="1" wp14:anchorId="7D5B27F2" wp14:editId="4189DA93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1600200" cy="1600200"/>
            <wp:effectExtent l="0" t="0" r="0" b="0"/>
            <wp:wrapNone/>
            <wp:docPr id="10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7" name="flood tsunami disaster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An </w:t>
      </w:r>
      <w:r>
        <w:rPr>
          <w:b/>
          <w:bCs/>
        </w:rPr>
        <w:t>emergency</w:t>
      </w:r>
      <w:r>
        <w:t xml:space="preserve"> is when something dangerous happens that can put people at risk like:</w:t>
      </w:r>
    </w:p>
    <w:p w14:paraId="3FA75BC3" w14:textId="31FC4F76" w:rsidR="00303198" w:rsidRDefault="00303198" w:rsidP="00303198">
      <w:pPr>
        <w:pStyle w:val="Listtoplevel"/>
      </w:pPr>
      <w:r>
        <w:t>an earthquake</w:t>
      </w:r>
    </w:p>
    <w:p w14:paraId="490F5A9B" w14:textId="0EE8E6A4" w:rsidR="00303198" w:rsidRDefault="00303198" w:rsidP="00303198">
      <w:pPr>
        <w:pStyle w:val="Listtoplevel"/>
      </w:pPr>
      <w:r>
        <w:drawing>
          <wp:anchor distT="0" distB="0" distL="114300" distR="114300" simplePos="0" relativeHeight="252409856" behindDoc="0" locked="0" layoutInCell="1" allowOverlap="1" wp14:anchorId="7235D9B8" wp14:editId="306913FC">
            <wp:simplePos x="0" y="0"/>
            <wp:positionH relativeFrom="margin">
              <wp:align>left</wp:align>
            </wp:positionH>
            <wp:positionV relativeFrom="paragraph">
              <wp:posOffset>560319</wp:posOffset>
            </wp:positionV>
            <wp:extent cx="1620000" cy="1137956"/>
            <wp:effectExtent l="0" t="0" r="0" b="5080"/>
            <wp:wrapNone/>
            <wp:docPr id="16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4" name="Home hit by a landslid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7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a flood</w:t>
      </w:r>
    </w:p>
    <w:p w14:paraId="6D56BAFE" w14:textId="79B6EC36" w:rsidR="00303198" w:rsidRDefault="00303198" w:rsidP="00303198">
      <w:pPr>
        <w:pStyle w:val="Listtoplevel"/>
      </w:pPr>
      <w:r>
        <w:t>a storm</w:t>
      </w:r>
    </w:p>
    <w:p w14:paraId="7203718E" w14:textId="0683F209" w:rsidR="00303198" w:rsidRPr="00303198" w:rsidRDefault="00303198" w:rsidP="00303198">
      <w:pPr>
        <w:pStyle w:val="Listtoplevel"/>
      </w:pPr>
      <w:r>
        <w:t xml:space="preserve">a landslide. </w:t>
      </w:r>
    </w:p>
    <w:p w14:paraId="2D3CD95D" w14:textId="3B4CC9BE" w:rsidR="00D703B6" w:rsidRDefault="00D703B6" w:rsidP="00D703B6"/>
    <w:p w14:paraId="0BE4529F" w14:textId="51425402" w:rsidR="00F65A36" w:rsidRDefault="00F65A36" w:rsidP="00D703B6"/>
    <w:p w14:paraId="0043BBA5" w14:textId="77777777" w:rsidR="00F65A36" w:rsidRDefault="00F65A36">
      <w:pPr>
        <w:spacing w:line="240" w:lineRule="auto"/>
        <w:ind w:left="0"/>
      </w:pPr>
      <w:r>
        <w:br w:type="page"/>
      </w:r>
    </w:p>
    <w:p w14:paraId="789DBE0B" w14:textId="25C8FB93" w:rsidR="00F65A36" w:rsidRDefault="00ED3829" w:rsidP="00D703B6">
      <w:r>
        <w:rPr>
          <w:noProof/>
        </w:rPr>
        <w:lastRenderedPageBreak/>
        <w:drawing>
          <wp:anchor distT="0" distB="0" distL="114300" distR="114300" simplePos="0" relativeHeight="252416000" behindDoc="0" locked="0" layoutInCell="1" allowOverlap="1" wp14:anchorId="662FE566" wp14:editId="18637843">
            <wp:simplePos x="0" y="0"/>
            <wp:positionH relativeFrom="column">
              <wp:posOffset>0</wp:posOffset>
            </wp:positionH>
            <wp:positionV relativeFrom="paragraph">
              <wp:posOffset>158750</wp:posOffset>
            </wp:positionV>
            <wp:extent cx="1620000" cy="1500597"/>
            <wp:effectExtent l="0" t="0" r="0" b="4445"/>
            <wp:wrapNone/>
            <wp:docPr id="7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nformation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005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A36">
        <w:t>This Easy Read has information that is:</w:t>
      </w:r>
    </w:p>
    <w:p w14:paraId="2F98A140" w14:textId="3CEE874A" w:rsidR="00F65A36" w:rsidRDefault="00F65A36" w:rsidP="00F65A36">
      <w:pPr>
        <w:pStyle w:val="Listtoplevel"/>
      </w:pPr>
      <w:r>
        <w:t>helpful to know</w:t>
      </w:r>
    </w:p>
    <w:p w14:paraId="6504BC68" w14:textId="41824B2F" w:rsidR="00F65A36" w:rsidRDefault="00F65A36" w:rsidP="00F65A36">
      <w:pPr>
        <w:pStyle w:val="Listtoplevel"/>
      </w:pPr>
      <w:r>
        <w:rPr>
          <w:b/>
          <w:bCs/>
        </w:rPr>
        <w:t xml:space="preserve">not </w:t>
      </w:r>
      <w:r>
        <w:t>the most important information.</w:t>
      </w:r>
    </w:p>
    <w:p w14:paraId="3E8B244A" w14:textId="05E56CD0" w:rsidR="00F65A36" w:rsidRDefault="00F65A36" w:rsidP="00F65A36"/>
    <w:p w14:paraId="2805E242" w14:textId="4D8C10FF" w:rsidR="00F65A36" w:rsidRDefault="00F25D22" w:rsidP="00F65A36">
      <w:r>
        <w:rPr>
          <w:noProof/>
        </w:rPr>
        <w:drawing>
          <wp:anchor distT="0" distB="0" distL="114300" distR="114300" simplePos="0" relativeHeight="252427264" behindDoc="0" locked="0" layoutInCell="1" allowOverlap="1" wp14:anchorId="68E0F6D1" wp14:editId="43A22209">
            <wp:simplePos x="0" y="0"/>
            <wp:positionH relativeFrom="column">
              <wp:posOffset>0</wp:posOffset>
            </wp:positionH>
            <wp:positionV relativeFrom="paragraph">
              <wp:posOffset>231140</wp:posOffset>
            </wp:positionV>
            <wp:extent cx="1257300" cy="1777472"/>
            <wp:effectExtent l="0" t="0" r="0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shot (139)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77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2041A8" w14:textId="77777777" w:rsidR="0022098B" w:rsidRDefault="0022098B" w:rsidP="0022098B">
      <w:r>
        <w:rPr>
          <w:noProof/>
        </w:rPr>
        <w:drawing>
          <wp:anchor distT="0" distB="0" distL="114300" distR="114300" simplePos="0" relativeHeight="252429312" behindDoc="0" locked="0" layoutInCell="1" allowOverlap="1" wp14:anchorId="2D78A0F6" wp14:editId="3E008551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257300" cy="1761535"/>
            <wp:effectExtent l="19050" t="19050" r="19050" b="10160"/>
            <wp:wrapNone/>
            <wp:docPr id="5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reenshot (137)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61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find information about how to get </w:t>
      </w:r>
      <w:r>
        <w:rPr>
          <w:b/>
          <w:bCs/>
        </w:rPr>
        <w:t>healthcare</w:t>
      </w:r>
      <w:r>
        <w:t xml:space="preserve"> after an emergency in Easy Read at:</w:t>
      </w:r>
    </w:p>
    <w:p w14:paraId="4F83AE5C" w14:textId="77777777" w:rsidR="0022098B" w:rsidRDefault="0022098B" w:rsidP="0022098B"/>
    <w:p w14:paraId="09C4E1A8" w14:textId="77777777" w:rsidR="0022098B" w:rsidRPr="00471A60" w:rsidRDefault="0022098B" w:rsidP="0022098B">
      <w:pPr>
        <w:rPr>
          <w:b/>
          <w:bCs/>
          <w:color w:val="0D0D0D" w:themeColor="text1" w:themeTint="F2"/>
        </w:rPr>
      </w:pPr>
      <w:hyperlink r:id="rId31" w:history="1">
        <w:r w:rsidRPr="00471A60">
          <w:rPr>
            <w:rStyle w:val="Hyperlink"/>
            <w:b/>
            <w:bCs/>
            <w:color w:val="0D0D0D" w:themeColor="text1" w:themeTint="F2"/>
            <w:u w:val="none"/>
          </w:rPr>
          <w:t>https://tinyurl.com/aog-health</w:t>
        </w:r>
      </w:hyperlink>
      <w:r w:rsidRPr="00471A60">
        <w:rPr>
          <w:b/>
          <w:bCs/>
          <w:color w:val="0D0D0D" w:themeColor="text1" w:themeTint="F2"/>
        </w:rPr>
        <w:t xml:space="preserve"> </w:t>
      </w:r>
    </w:p>
    <w:p w14:paraId="6111A287" w14:textId="77777777" w:rsidR="0022098B" w:rsidRDefault="0022098B" w:rsidP="0022098B"/>
    <w:p w14:paraId="7C94ED3B" w14:textId="77777777" w:rsidR="0022098B" w:rsidRDefault="0022098B" w:rsidP="0022098B">
      <w:pPr>
        <w:ind w:left="2880"/>
        <w:rPr>
          <w:b/>
          <w:bCs/>
        </w:rPr>
      </w:pPr>
      <w:r>
        <w:rPr>
          <w:noProof/>
        </w:rPr>
        <w:drawing>
          <wp:anchor distT="0" distB="0" distL="114300" distR="114300" simplePos="0" relativeHeight="252430336" behindDoc="0" locked="0" layoutInCell="1" allowOverlap="1" wp14:anchorId="7B63C91E" wp14:editId="35074A4B">
            <wp:simplePos x="0" y="0"/>
            <wp:positionH relativeFrom="column">
              <wp:posOffset>369</wp:posOffset>
            </wp:positionH>
            <wp:positionV relativeFrom="paragraph">
              <wp:posOffset>180975</wp:posOffset>
            </wp:positionV>
            <wp:extent cx="1257300" cy="1786144"/>
            <wp:effectExtent l="19050" t="19050" r="19050" b="24130"/>
            <wp:wrapNone/>
            <wp:docPr id="1148491251" name="Picture 11484912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reenshot (138)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7861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DE89E" w14:textId="77777777" w:rsidR="0022098B" w:rsidRDefault="0022098B" w:rsidP="0022098B">
      <w:r>
        <w:t>You can find other information about what happens after an emergency in Easy Read at:</w:t>
      </w:r>
    </w:p>
    <w:p w14:paraId="45B1DCB9" w14:textId="77777777" w:rsidR="0022098B" w:rsidRDefault="0022098B" w:rsidP="0022098B"/>
    <w:p w14:paraId="536D91A1" w14:textId="77777777" w:rsidR="0022098B" w:rsidRPr="0093261E" w:rsidRDefault="0022098B" w:rsidP="0022098B">
      <w:pPr>
        <w:rPr>
          <w:b/>
          <w:bCs/>
          <w:color w:val="000000" w:themeColor="text1"/>
        </w:rPr>
      </w:pPr>
      <w:hyperlink r:id="rId33" w:history="1">
        <w:r w:rsidRPr="0093261E">
          <w:rPr>
            <w:rStyle w:val="Hyperlink"/>
            <w:b/>
            <w:bCs/>
            <w:color w:val="000000" w:themeColor="text1"/>
            <w:u w:val="none"/>
          </w:rPr>
          <w:t>https://tinyurl.com/aog-adsupport</w:t>
        </w:r>
      </w:hyperlink>
      <w:r w:rsidRPr="0093261E">
        <w:rPr>
          <w:b/>
          <w:bCs/>
          <w:color w:val="000000" w:themeColor="text1"/>
        </w:rPr>
        <w:t xml:space="preserve"> </w:t>
      </w:r>
    </w:p>
    <w:p w14:paraId="4127E60B" w14:textId="5891DF2F" w:rsidR="00D703B6" w:rsidRDefault="00D703B6" w:rsidP="00D703B6"/>
    <w:p w14:paraId="752EAAE2" w14:textId="7146AC63" w:rsidR="00ED3829" w:rsidRDefault="00ED3829" w:rsidP="00D703B6"/>
    <w:p w14:paraId="32DD280B" w14:textId="3C8A9350" w:rsidR="007E6D7B" w:rsidRDefault="007E6D7B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566FF38F" w14:textId="1974DA08" w:rsidR="00ED3829" w:rsidRDefault="00ED3829" w:rsidP="00ED3829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14976" behindDoc="1" locked="0" layoutInCell="1" allowOverlap="1" wp14:anchorId="596FB61B" wp14:editId="04FEF52E">
                <wp:simplePos x="0" y="0"/>
                <wp:positionH relativeFrom="margin">
                  <wp:posOffset>2171700</wp:posOffset>
                </wp:positionH>
                <wp:positionV relativeFrom="paragraph">
                  <wp:posOffset>-112395</wp:posOffset>
                </wp:positionV>
                <wp:extent cx="3557270" cy="2114550"/>
                <wp:effectExtent l="0" t="0" r="5080" b="0"/>
                <wp:wrapNone/>
                <wp:docPr id="29" name="Rectangle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14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9E6177" id="Rectangle 29" o:spid="_x0000_s1026" alt="&quot;&quot;" style="position:absolute;margin-left:171pt;margin-top:-8.85pt;width:280.1pt;height:166.5pt;z-index:-250901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12928" behindDoc="0" locked="0" layoutInCell="1" allowOverlap="1" wp14:anchorId="358E4215" wp14:editId="2FE1D040">
            <wp:simplePos x="0" y="0"/>
            <wp:positionH relativeFrom="column">
              <wp:posOffset>0</wp:posOffset>
            </wp:positionH>
            <wp:positionV relativeFrom="paragraph">
              <wp:posOffset>88266</wp:posOffset>
            </wp:positionV>
            <wp:extent cx="1371600" cy="1476908"/>
            <wp:effectExtent l="0" t="0" r="0" b="9525"/>
            <wp:wrapNone/>
            <wp:docPr id="310" name="Picture 3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03" name="Medicine medication pills prescription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73267" cy="14787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</w:rPr>
        <w:t>Healthcare</w:t>
      </w:r>
      <w:r>
        <w:t xml:space="preserve"> means looking after </w:t>
      </w:r>
      <w:r>
        <w:br/>
        <w:t>your health like:</w:t>
      </w:r>
    </w:p>
    <w:p w14:paraId="1FDFA86A" w14:textId="2F176B53" w:rsidR="00ED3829" w:rsidRDefault="00ED3829" w:rsidP="00ED3829">
      <w:pPr>
        <w:pStyle w:val="Listtoplevel"/>
      </w:pPr>
      <w:r>
        <w:t>going to the doctor</w:t>
      </w:r>
    </w:p>
    <w:p w14:paraId="624CC0D3" w14:textId="40730052" w:rsidR="00ED3829" w:rsidRDefault="00ED3829" w:rsidP="00ED3829">
      <w:pPr>
        <w:pStyle w:val="Listtoplevel"/>
      </w:pPr>
      <w:r>
        <w:t>taking medicine.</w:t>
      </w:r>
    </w:p>
    <w:p w14:paraId="3886C11F" w14:textId="3791D6A3" w:rsidR="00ED3829" w:rsidRDefault="00ED3829" w:rsidP="00D703B6"/>
    <w:p w14:paraId="32250DBF" w14:textId="70E40DE5" w:rsidR="00ED3829" w:rsidRDefault="00ED3829" w:rsidP="00D703B6">
      <w:r>
        <w:rPr>
          <w:noProof/>
        </w:rPr>
        <w:drawing>
          <wp:anchor distT="0" distB="0" distL="114300" distR="114300" simplePos="0" relativeHeight="251991040" behindDoc="0" locked="0" layoutInCell="1" allowOverlap="1" wp14:anchorId="7B198696" wp14:editId="1D502CAC">
            <wp:simplePos x="0" y="0"/>
            <wp:positionH relativeFrom="column">
              <wp:posOffset>171450</wp:posOffset>
            </wp:positionH>
            <wp:positionV relativeFrom="paragraph">
              <wp:posOffset>29845</wp:posOffset>
            </wp:positionV>
            <wp:extent cx="1168400" cy="1168400"/>
            <wp:effectExtent l="0" t="0" r="0" b="0"/>
            <wp:wrapNone/>
            <wp:docPr id="1786680979" name="Picture 17866809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9" name="phone home number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AB5B83" w14:textId="39CC2F09" w:rsidR="008248B8" w:rsidRDefault="008248B8" w:rsidP="00D703B6">
      <w:r>
        <w:t>This Easy Read has lots of phone numbers in it.</w:t>
      </w:r>
    </w:p>
    <w:p w14:paraId="642CC944" w14:textId="675BC7E4" w:rsidR="008248B8" w:rsidRDefault="008248B8" w:rsidP="00D703B6"/>
    <w:p w14:paraId="13389808" w14:textId="16132DD2" w:rsidR="008248B8" w:rsidRDefault="008248B8">
      <w:pPr>
        <w:spacing w:line="240" w:lineRule="auto"/>
        <w:ind w:left="0"/>
        <w:rPr>
          <w:rFonts w:eastAsia="Times New Roman"/>
          <w:lang w:val="en-GB" w:eastAsia="en-NZ"/>
        </w:rPr>
      </w:pPr>
    </w:p>
    <w:p w14:paraId="03759094" w14:textId="56FF1795" w:rsidR="008248B8" w:rsidRPr="00FA3993" w:rsidRDefault="008248B8" w:rsidP="008248B8">
      <w:pPr>
        <w:rPr>
          <w:b/>
          <w:bCs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5392" behindDoc="0" locked="0" layoutInCell="1" allowOverlap="1" wp14:anchorId="7BBAFD88" wp14:editId="2358860C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/>
          <w:lang w:val="en-GB" w:eastAsia="en-NZ"/>
        </w:rPr>
        <w:t xml:space="preserve">If you find it hard to use the phone the </w:t>
      </w:r>
      <w:r w:rsidRPr="00EF59FC">
        <w:rPr>
          <w:rFonts w:eastAsia="Times New Roman"/>
          <w:b/>
          <w:lang w:val="en-GB" w:eastAsia="en-NZ"/>
        </w:rPr>
        <w:t xml:space="preserve">New Zealand Relay </w:t>
      </w:r>
      <w:r w:rsidRPr="00EF59FC">
        <w:rPr>
          <w:rFonts w:eastAsia="Times New Roman"/>
          <w:lang w:val="en-GB" w:eastAsia="en-NZ"/>
        </w:rPr>
        <w:t>service is for people who</w:t>
      </w:r>
      <w:r>
        <w:rPr>
          <w:rFonts w:eastAsia="Times New Roman"/>
          <w:lang w:val="en-GB" w:eastAsia="en-NZ"/>
        </w:rPr>
        <w:t xml:space="preserve"> are</w:t>
      </w:r>
      <w:r w:rsidRPr="00EF59FC">
        <w:rPr>
          <w:rFonts w:eastAsia="Times New Roman"/>
          <w:lang w:val="en-GB" w:eastAsia="en-NZ"/>
        </w:rPr>
        <w:t>:</w:t>
      </w:r>
    </w:p>
    <w:p w14:paraId="50382F25" w14:textId="77777777" w:rsidR="008248B8" w:rsidRPr="00EF59FC" w:rsidRDefault="008248B8" w:rsidP="008248B8">
      <w:pPr>
        <w:rPr>
          <w:rFonts w:eastAsia="Times New Roman" w:cs="Arial"/>
          <w:sz w:val="26"/>
          <w:szCs w:val="32"/>
          <w:lang w:val="en-GB" w:eastAsia="en-NZ"/>
        </w:rPr>
      </w:pPr>
    </w:p>
    <w:p w14:paraId="16757851" w14:textId="039E8F36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339575CC" w14:textId="74E8ADD5" w:rsidR="008248B8" w:rsidRPr="00EF59FC" w:rsidRDefault="00F95142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34368" behindDoc="0" locked="0" layoutInCell="1" allowOverlap="1" wp14:anchorId="60B14F81" wp14:editId="77F8EAE7">
            <wp:simplePos x="0" y="0"/>
            <wp:positionH relativeFrom="column">
              <wp:posOffset>-160020</wp:posOffset>
            </wp:positionH>
            <wp:positionV relativeFrom="paragraph">
              <wp:posOffset>82550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4D9B2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0BB03930" w14:textId="77777777" w:rsidR="008248B8" w:rsidRPr="00EF59FC" w:rsidRDefault="008248B8" w:rsidP="008248B8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28EB0C5" w14:textId="77777777" w:rsidR="008248B8" w:rsidRPr="00EF59FC" w:rsidRDefault="008248B8" w:rsidP="008248B8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3720303C" w14:textId="221FC066" w:rsidR="008248B8" w:rsidRPr="00EF59FC" w:rsidRDefault="008248B8" w:rsidP="008248B8">
      <w:pPr>
        <w:rPr>
          <w:rFonts w:eastAsia="Times New Roman" w:cs="Arial"/>
          <w:b/>
          <w:bCs/>
          <w:szCs w:val="32"/>
        </w:rPr>
      </w:pPr>
    </w:p>
    <w:p w14:paraId="307EA9F7" w14:textId="447BB89B" w:rsidR="00ED3829" w:rsidRDefault="00ED3829">
      <w:pPr>
        <w:spacing w:line="240" w:lineRule="auto"/>
        <w:ind w:left="0"/>
        <w:rPr>
          <w:rFonts w:eastAsia="Times New Roman" w:cs="Arial"/>
          <w:szCs w:val="32"/>
        </w:rPr>
      </w:pPr>
      <w:r>
        <w:rPr>
          <w:rFonts w:eastAsia="Times New Roman" w:cs="Arial"/>
          <w:szCs w:val="32"/>
        </w:rPr>
        <w:br w:type="page"/>
      </w:r>
    </w:p>
    <w:p w14:paraId="68E75041" w14:textId="5965E88D" w:rsidR="008248B8" w:rsidRPr="00EF59FC" w:rsidRDefault="00ED3829" w:rsidP="008248B8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lastRenderedPageBreak/>
        <w:drawing>
          <wp:anchor distT="0" distB="0" distL="114300" distR="114300" simplePos="0" relativeHeight="251833344" behindDoc="0" locked="0" layoutInCell="1" allowOverlap="1" wp14:anchorId="00B7E23F" wp14:editId="67711329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257300" cy="1309394"/>
            <wp:effectExtent l="0" t="0" r="0" b="5080"/>
            <wp:wrapNone/>
            <wp:docPr id="2102647610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8559" cy="131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8B8" w:rsidRPr="00EF59FC">
        <w:rPr>
          <w:rFonts w:eastAsia="Times New Roman" w:cs="Arial"/>
          <w:szCs w:val="32"/>
        </w:rPr>
        <w:t>You can find out more about the New Zealand Relay service at:</w:t>
      </w:r>
    </w:p>
    <w:p w14:paraId="0CFEB205" w14:textId="77777777" w:rsidR="008248B8" w:rsidRPr="00EF59FC" w:rsidRDefault="008248B8" w:rsidP="008248B8">
      <w:pPr>
        <w:rPr>
          <w:rFonts w:eastAsia="Times New Roman" w:cs="Arial"/>
          <w:szCs w:val="32"/>
        </w:rPr>
      </w:pPr>
    </w:p>
    <w:p w14:paraId="0232C84A" w14:textId="3F475D59" w:rsidR="008248B8" w:rsidRDefault="008248B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hyperlink r:id="rId39" w:history="1">
        <w:r w:rsidRPr="00403252">
          <w:rPr>
            <w:rStyle w:val="Hyperlink"/>
            <w:rFonts w:eastAsia="Times New Roman" w:cs="Arial"/>
            <w:b/>
            <w:bCs/>
            <w:color w:val="auto"/>
            <w:szCs w:val="32"/>
            <w:u w:val="none"/>
          </w:rPr>
          <w:t>www.nzrelay.co.nz/index</w:t>
        </w:r>
      </w:hyperlink>
    </w:p>
    <w:p w14:paraId="2FD4E9BD" w14:textId="1430107D" w:rsidR="00303198" w:rsidRDefault="00303198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</w:p>
    <w:p w14:paraId="52211C16" w14:textId="12F53D64" w:rsidR="00303198" w:rsidRDefault="002959CB" w:rsidP="008248B8">
      <w:pPr>
        <w:rPr>
          <w:rStyle w:val="Hyperlink"/>
          <w:rFonts w:eastAsia="Times New Roman" w:cs="Arial"/>
          <w:b/>
          <w:bCs/>
          <w:color w:val="auto"/>
          <w:szCs w:val="32"/>
          <w:u w:val="none"/>
        </w:rPr>
      </w:pPr>
      <w:r>
        <w:rPr>
          <w:rFonts w:eastAsia="Times New Roman" w:cs="Arial"/>
          <w:b/>
          <w:bCs/>
          <w:noProof/>
          <w:szCs w:val="32"/>
        </w:rPr>
        <w:drawing>
          <wp:anchor distT="0" distB="0" distL="114300" distR="114300" simplePos="0" relativeHeight="252410880" behindDoc="0" locked="0" layoutInCell="1" allowOverlap="1" wp14:anchorId="613C1005" wp14:editId="01B148DE">
            <wp:simplePos x="0" y="0"/>
            <wp:positionH relativeFrom="column">
              <wp:posOffset>-114300</wp:posOffset>
            </wp:positionH>
            <wp:positionV relativeFrom="paragraph">
              <wp:posOffset>130175</wp:posOffset>
            </wp:positionV>
            <wp:extent cx="1620000" cy="1620000"/>
            <wp:effectExtent l="0" t="0" r="0" b="0"/>
            <wp:wrapNone/>
            <wp:docPr id="1786680971" name="Picture 17866809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71" name="Digital Easy Read 2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F675C0" w14:textId="471556B8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  <w:r>
        <w:rPr>
          <w:rStyle w:val="Hyperlink"/>
          <w:rFonts w:eastAsia="Times New Roman" w:cs="Arial"/>
          <w:color w:val="auto"/>
          <w:szCs w:val="32"/>
          <w:u w:val="none"/>
        </w:rPr>
        <w:t xml:space="preserve">You can find out more about how to get ready for an emergency </w:t>
      </w:r>
      <w:r w:rsidR="002959CB">
        <w:rPr>
          <w:rStyle w:val="Hyperlink"/>
          <w:rFonts w:eastAsia="Times New Roman" w:cs="Arial"/>
          <w:color w:val="auto"/>
          <w:szCs w:val="32"/>
          <w:u w:val="none"/>
        </w:rPr>
        <w:t xml:space="preserve">in Easy Read </w:t>
      </w:r>
      <w:r>
        <w:rPr>
          <w:rStyle w:val="Hyperlink"/>
          <w:rFonts w:eastAsia="Times New Roman" w:cs="Arial"/>
          <w:color w:val="auto"/>
          <w:szCs w:val="32"/>
          <w:u w:val="none"/>
        </w:rPr>
        <w:t>at:</w:t>
      </w:r>
    </w:p>
    <w:p w14:paraId="169A8159" w14:textId="08AF466E" w:rsidR="00303198" w:rsidRDefault="00303198" w:rsidP="008248B8">
      <w:pPr>
        <w:rPr>
          <w:rStyle w:val="Hyperlink"/>
          <w:rFonts w:eastAsia="Times New Roman" w:cs="Arial"/>
          <w:color w:val="auto"/>
          <w:szCs w:val="32"/>
          <w:u w:val="none"/>
        </w:rPr>
      </w:pPr>
    </w:p>
    <w:p w14:paraId="1FE6C214" w14:textId="019FE209" w:rsidR="008248B8" w:rsidRPr="00ED3829" w:rsidRDefault="002959CB" w:rsidP="00ED3829">
      <w:pPr>
        <w:rPr>
          <w:b/>
          <w:bCs/>
        </w:rPr>
      </w:pPr>
      <w:hyperlink r:id="rId41" w:history="1">
        <w:r w:rsidRPr="002959CB">
          <w:rPr>
            <w:rStyle w:val="Hyperlink"/>
            <w:b/>
            <w:bCs/>
            <w:color w:val="auto"/>
            <w:u w:val="none"/>
          </w:rPr>
          <w:t>https://tinyurl.com/2w2ykrzu</w:t>
        </w:r>
      </w:hyperlink>
      <w:r w:rsidRPr="002959CB">
        <w:rPr>
          <w:b/>
          <w:bCs/>
        </w:rPr>
        <w:t xml:space="preserve"> </w:t>
      </w:r>
      <w:r w:rsidR="008248B8">
        <w:br w:type="page"/>
      </w:r>
    </w:p>
    <w:p w14:paraId="6E6327A8" w14:textId="53E8C87F" w:rsidR="008248B8" w:rsidRDefault="008248B8" w:rsidP="008248B8">
      <w:pPr>
        <w:pStyle w:val="Heading1"/>
      </w:pPr>
      <w:bookmarkStart w:id="1" w:name="_What_to_do"/>
      <w:bookmarkEnd w:id="1"/>
      <w:r>
        <w:lastRenderedPageBreak/>
        <w:t>What to do right now</w:t>
      </w:r>
    </w:p>
    <w:p w14:paraId="26E1EA43" w14:textId="2F448B31" w:rsidR="008248B8" w:rsidRDefault="008248B8" w:rsidP="00D703B6"/>
    <w:p w14:paraId="3B5D128D" w14:textId="739CB163" w:rsidR="008248B8" w:rsidRDefault="00764D01" w:rsidP="00D703B6">
      <w:r>
        <w:rPr>
          <w:noProof/>
        </w:rPr>
        <w:drawing>
          <wp:anchor distT="0" distB="0" distL="114300" distR="114300" simplePos="0" relativeHeight="251992064" behindDoc="0" locked="0" layoutInCell="1" allowOverlap="1" wp14:anchorId="6829C325" wp14:editId="27CE94AF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1327150" cy="1327150"/>
            <wp:effectExtent l="0" t="0" r="6350" b="6350"/>
            <wp:wrapNone/>
            <wp:docPr id="1786680980" name="Picture 17866809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0" name="Emergency services 111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327150" cy="1327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A5C2CF" w14:textId="22B0C4EF" w:rsidR="00D703B6" w:rsidRDefault="008248B8" w:rsidP="00D703B6">
      <w:r>
        <w:t xml:space="preserve">Phone </w:t>
      </w:r>
      <w:r>
        <w:rPr>
          <w:b/>
          <w:bCs/>
        </w:rPr>
        <w:t>111</w:t>
      </w:r>
      <w:r>
        <w:t xml:space="preserve"> if you are </w:t>
      </w:r>
      <w:r w:rsidRPr="008248B8">
        <w:rPr>
          <w:b/>
          <w:bCs/>
        </w:rPr>
        <w:t>in danger</w:t>
      </w:r>
      <w:r>
        <w:t xml:space="preserve"> right now.</w:t>
      </w:r>
    </w:p>
    <w:p w14:paraId="49DCD5CA" w14:textId="3759D12E" w:rsidR="008248B8" w:rsidRDefault="008248B8" w:rsidP="00D703B6"/>
    <w:p w14:paraId="5328FA70" w14:textId="534B2885" w:rsidR="008248B8" w:rsidRDefault="00ED38C3" w:rsidP="00D703B6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9728" behindDoc="1" locked="0" layoutInCell="1" allowOverlap="1" wp14:anchorId="3E722935" wp14:editId="7DDFE86D">
                <wp:simplePos x="0" y="0"/>
                <wp:positionH relativeFrom="margin">
                  <wp:posOffset>2171700</wp:posOffset>
                </wp:positionH>
                <wp:positionV relativeFrom="paragraph">
                  <wp:posOffset>254635</wp:posOffset>
                </wp:positionV>
                <wp:extent cx="3557270" cy="1784350"/>
                <wp:effectExtent l="0" t="0" r="5080" b="6350"/>
                <wp:wrapNone/>
                <wp:docPr id="4" name="Rectangle 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784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CE6CA88" id="Rectangle 4" o:spid="_x0000_s1026" alt="&quot;&quot;" style="position:absolute;margin-left:171pt;margin-top:20.05pt;width:280.1pt;height:140.5pt;z-index:-251466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6ED9F7C1" w14:textId="055E461E" w:rsidR="008248B8" w:rsidRDefault="00ED38C3" w:rsidP="00D703B6">
      <w:r>
        <w:rPr>
          <w:noProof/>
        </w:rPr>
        <w:drawing>
          <wp:anchor distT="0" distB="0" distL="114300" distR="114300" simplePos="0" relativeHeight="251993088" behindDoc="0" locked="0" layoutInCell="1" allowOverlap="1" wp14:anchorId="0BCB5427" wp14:editId="3B2ABB04">
            <wp:simplePos x="0" y="0"/>
            <wp:positionH relativeFrom="column">
              <wp:posOffset>25400</wp:posOffset>
            </wp:positionH>
            <wp:positionV relativeFrom="paragraph">
              <wp:posOffset>43815</wp:posOffset>
            </wp:positionV>
            <wp:extent cx="1320800" cy="1320800"/>
            <wp:effectExtent l="0" t="0" r="0" b="0"/>
            <wp:wrapNone/>
            <wp:docPr id="1786680981" name="Picture 17866809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1" name="police report crime violence injured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320800" cy="132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Being </w:t>
      </w:r>
      <w:r w:rsidR="008248B8">
        <w:rPr>
          <w:b/>
          <w:bCs/>
        </w:rPr>
        <w:t>in danger</w:t>
      </w:r>
      <w:r w:rsidR="008248B8">
        <w:t xml:space="preserve"> means you might:</w:t>
      </w:r>
    </w:p>
    <w:p w14:paraId="14ABE4DA" w14:textId="0C56DB18" w:rsidR="008248B8" w:rsidRDefault="008248B8" w:rsidP="008248B8">
      <w:pPr>
        <w:pStyle w:val="Listtoplevel"/>
      </w:pPr>
      <w:r>
        <w:t>die</w:t>
      </w:r>
    </w:p>
    <w:p w14:paraId="09281484" w14:textId="10AA61FF" w:rsidR="008248B8" w:rsidRDefault="008248B8" w:rsidP="008248B8">
      <w:pPr>
        <w:pStyle w:val="Listtoplevel"/>
      </w:pPr>
      <w:r>
        <w:t>get badly hurt.</w:t>
      </w:r>
    </w:p>
    <w:p w14:paraId="737E2B61" w14:textId="7B1A6297" w:rsidR="008248B8" w:rsidRDefault="008248B8" w:rsidP="008248B8"/>
    <w:p w14:paraId="3E454673" w14:textId="4F02EB93" w:rsidR="008248B8" w:rsidRDefault="00CD432E" w:rsidP="008248B8">
      <w:r>
        <w:rPr>
          <w:noProof/>
        </w:rPr>
        <w:drawing>
          <wp:anchor distT="0" distB="0" distL="114300" distR="114300" simplePos="0" relativeHeight="251994112" behindDoc="0" locked="0" layoutInCell="1" allowOverlap="1" wp14:anchorId="6182D301" wp14:editId="5DBFBB85">
            <wp:simplePos x="0" y="0"/>
            <wp:positionH relativeFrom="column">
              <wp:posOffset>-252454</wp:posOffset>
            </wp:positionH>
            <wp:positionV relativeFrom="paragraph">
              <wp:posOffset>359134</wp:posOffset>
            </wp:positionV>
            <wp:extent cx="1620000" cy="1620000"/>
            <wp:effectExtent l="0" t="0" r="0" b="0"/>
            <wp:wrapNone/>
            <wp:docPr id="1786680982" name="Picture 17866809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2" name="In Case of Emergency Lock Screen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69AA4" w14:textId="537BCA0B" w:rsidR="00195399" w:rsidRDefault="00195399" w:rsidP="008248B8">
      <w:r>
        <w:t xml:space="preserve">You can sign up to </w:t>
      </w:r>
      <w:r>
        <w:rPr>
          <w:b/>
          <w:bCs/>
        </w:rPr>
        <w:t xml:space="preserve">text 111 </w:t>
      </w:r>
      <w:r>
        <w:t>if you find it hard to:</w:t>
      </w:r>
    </w:p>
    <w:p w14:paraId="04D7FA0E" w14:textId="4F565F76" w:rsidR="00195399" w:rsidRDefault="00195399" w:rsidP="00195399">
      <w:pPr>
        <w:pStyle w:val="Listtoplevel"/>
      </w:pPr>
      <w:r>
        <w:t>hear</w:t>
      </w:r>
    </w:p>
    <w:p w14:paraId="36BD4641" w14:textId="330454D1" w:rsidR="00195399" w:rsidRDefault="00195399" w:rsidP="00195399">
      <w:pPr>
        <w:pStyle w:val="Listtoplevel"/>
      </w:pPr>
      <w:r>
        <w:t>talk on the phone.</w:t>
      </w:r>
    </w:p>
    <w:p w14:paraId="7BADDB6C" w14:textId="4B4DAA55" w:rsidR="00195399" w:rsidRDefault="00195399" w:rsidP="00195399"/>
    <w:p w14:paraId="7D8C660D" w14:textId="0E340580" w:rsidR="00195399" w:rsidRDefault="00195399" w:rsidP="00195399"/>
    <w:p w14:paraId="07424AE1" w14:textId="77777777" w:rsidR="00195399" w:rsidRDefault="00195399">
      <w:pPr>
        <w:spacing w:line="240" w:lineRule="auto"/>
        <w:ind w:left="0"/>
      </w:pPr>
      <w:r>
        <w:br w:type="page"/>
      </w:r>
    </w:p>
    <w:p w14:paraId="7CC3ADE1" w14:textId="7F570EC9" w:rsidR="00195399" w:rsidRDefault="00CD432E" w:rsidP="00195399">
      <w:r>
        <w:rPr>
          <w:noProof/>
        </w:rPr>
        <w:lastRenderedPageBreak/>
        <w:drawing>
          <wp:anchor distT="0" distB="0" distL="114300" distR="114300" simplePos="0" relativeHeight="251995136" behindDoc="0" locked="0" layoutInCell="1" allowOverlap="1" wp14:anchorId="79CD8F23" wp14:editId="73582C89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485900" cy="1485900"/>
            <wp:effectExtent l="0" t="0" r="0" b="0"/>
            <wp:wrapNone/>
            <wp:docPr id="1786680983" name="Picture 17866809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399">
        <w:t xml:space="preserve">You can sign up to </w:t>
      </w:r>
      <w:r w:rsidR="00195399">
        <w:rPr>
          <w:b/>
          <w:bCs/>
        </w:rPr>
        <w:t>text 111</w:t>
      </w:r>
      <w:r w:rsidR="00195399">
        <w:t xml:space="preserve"> on this </w:t>
      </w:r>
      <w:r w:rsidR="00195399">
        <w:rPr>
          <w:b/>
          <w:bCs/>
        </w:rPr>
        <w:t>website</w:t>
      </w:r>
      <w:r w:rsidR="00195399">
        <w:t>:</w:t>
      </w:r>
    </w:p>
    <w:p w14:paraId="7940D09C" w14:textId="19DE4703" w:rsidR="00195399" w:rsidRDefault="00195399" w:rsidP="00195399"/>
    <w:p w14:paraId="17C2D99C" w14:textId="267F52B1" w:rsidR="00195399" w:rsidRPr="00195399" w:rsidRDefault="00195399" w:rsidP="00195399">
      <w:pPr>
        <w:rPr>
          <w:b/>
          <w:bCs/>
        </w:rPr>
      </w:pPr>
      <w:hyperlink r:id="rId46" w:history="1">
        <w:r w:rsidRPr="00195399">
          <w:rPr>
            <w:rStyle w:val="Hyperlink"/>
            <w:b/>
            <w:bCs/>
            <w:color w:val="auto"/>
            <w:u w:val="none"/>
          </w:rPr>
          <w:t>www.police.govt.nz/111-txt</w:t>
        </w:r>
      </w:hyperlink>
      <w:r w:rsidRPr="00195399">
        <w:rPr>
          <w:b/>
          <w:bCs/>
        </w:rPr>
        <w:t xml:space="preserve"> </w:t>
      </w:r>
    </w:p>
    <w:p w14:paraId="010E23F5" w14:textId="32800034" w:rsidR="00195399" w:rsidRDefault="00195399" w:rsidP="008248B8"/>
    <w:p w14:paraId="36330EFF" w14:textId="68757A2D" w:rsidR="00195399" w:rsidRPr="00195399" w:rsidRDefault="00195399" w:rsidP="00195399">
      <w:pPr>
        <w:ind w:left="0"/>
        <w:rPr>
          <w:b/>
          <w:bCs/>
        </w:rPr>
      </w:pPr>
    </w:p>
    <w:p w14:paraId="2BCCBDE7" w14:textId="544BEFE1" w:rsidR="008248B8" w:rsidRDefault="00CD432E" w:rsidP="008248B8">
      <w:r>
        <w:rPr>
          <w:noProof/>
        </w:rPr>
        <w:drawing>
          <wp:anchor distT="0" distB="0" distL="114300" distR="114300" simplePos="0" relativeHeight="251996160" behindDoc="0" locked="0" layoutInCell="1" allowOverlap="1" wp14:anchorId="003E66C1" wp14:editId="18B183F9">
            <wp:simplePos x="0" y="0"/>
            <wp:positionH relativeFrom="column">
              <wp:posOffset>498</wp:posOffset>
            </wp:positionH>
            <wp:positionV relativeFrom="paragraph">
              <wp:posOffset>180975</wp:posOffset>
            </wp:positionV>
            <wp:extent cx="1943100" cy="884147"/>
            <wp:effectExtent l="0" t="0" r="0" b="0"/>
            <wp:wrapNone/>
            <wp:docPr id="1786680984" name="Picture 17866809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4" name="Civil Defence Website and Banner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88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find new information about what is happening on this </w:t>
      </w:r>
      <w:r w:rsidR="008248B8">
        <w:rPr>
          <w:b/>
          <w:bCs/>
        </w:rPr>
        <w:t>website</w:t>
      </w:r>
      <w:r w:rsidR="008248B8">
        <w:t>:</w:t>
      </w:r>
    </w:p>
    <w:p w14:paraId="229826F3" w14:textId="421AFBCA" w:rsidR="008248B8" w:rsidRDefault="008248B8" w:rsidP="008248B8"/>
    <w:p w14:paraId="203A411D" w14:textId="1425E45C" w:rsidR="008248B8" w:rsidRPr="008248B8" w:rsidRDefault="008248B8" w:rsidP="008248B8">
      <w:pPr>
        <w:rPr>
          <w:b/>
          <w:bCs/>
        </w:rPr>
      </w:pPr>
      <w:hyperlink r:id="rId48" w:history="1">
        <w:r w:rsidRPr="008248B8">
          <w:rPr>
            <w:rStyle w:val="Hyperlink"/>
            <w:b/>
            <w:bCs/>
            <w:color w:val="auto"/>
            <w:u w:val="none"/>
          </w:rPr>
          <w:t>www.civildefence.govt.nz/</w:t>
        </w:r>
      </w:hyperlink>
      <w:r w:rsidRPr="008248B8">
        <w:rPr>
          <w:b/>
          <w:bCs/>
        </w:rPr>
        <w:t xml:space="preserve"> </w:t>
      </w:r>
    </w:p>
    <w:p w14:paraId="0CB64F2D" w14:textId="6BC00634" w:rsidR="008248B8" w:rsidRDefault="00CD432E" w:rsidP="008248B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997184" behindDoc="0" locked="0" layoutInCell="1" allowOverlap="1" wp14:anchorId="248FD55C" wp14:editId="6D20B934">
            <wp:simplePos x="0" y="0"/>
            <wp:positionH relativeFrom="column">
              <wp:posOffset>336554</wp:posOffset>
            </wp:positionH>
            <wp:positionV relativeFrom="paragraph">
              <wp:posOffset>241300</wp:posOffset>
            </wp:positionV>
            <wp:extent cx="1143000" cy="1464315"/>
            <wp:effectExtent l="0" t="0" r="0" b="2540"/>
            <wp:wrapNone/>
            <wp:docPr id="1786680985" name="Picture 17866809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464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FA5BF9" w14:textId="091452FA" w:rsidR="008248B8" w:rsidRDefault="008248B8" w:rsidP="008248B8">
      <w:pPr>
        <w:rPr>
          <w:b/>
          <w:bCs/>
        </w:rPr>
      </w:pPr>
    </w:p>
    <w:p w14:paraId="3273410B" w14:textId="36E033D0" w:rsidR="008248B8" w:rsidRDefault="008248B8" w:rsidP="008248B8">
      <w:r>
        <w:t>Th</w:t>
      </w:r>
      <w:r w:rsidR="00195399">
        <w:t>ese</w:t>
      </w:r>
      <w:r>
        <w:t xml:space="preserve"> website</w:t>
      </w:r>
      <w:r w:rsidR="00195399">
        <w:t>s are</w:t>
      </w:r>
      <w:r>
        <w:t xml:space="preserve"> </w:t>
      </w:r>
      <w:r>
        <w:rPr>
          <w:b/>
          <w:bCs/>
        </w:rPr>
        <w:t>not</w:t>
      </w:r>
      <w:r>
        <w:t xml:space="preserve"> in Easy Read.</w:t>
      </w:r>
    </w:p>
    <w:p w14:paraId="43F7D21C" w14:textId="62CF2EC5" w:rsidR="008248B8" w:rsidRDefault="008248B8" w:rsidP="008248B8"/>
    <w:p w14:paraId="7BFA67DC" w14:textId="0BD391A0" w:rsidR="008248B8" w:rsidRDefault="008248B8" w:rsidP="008248B8"/>
    <w:p w14:paraId="5A2F6BE8" w14:textId="4E86574E" w:rsidR="008248B8" w:rsidRDefault="00CD432E" w:rsidP="008248B8">
      <w:r>
        <w:rPr>
          <w:noProof/>
        </w:rPr>
        <w:drawing>
          <wp:anchor distT="0" distB="0" distL="114300" distR="114300" simplePos="0" relativeHeight="251998208" behindDoc="0" locked="0" layoutInCell="1" allowOverlap="1" wp14:anchorId="76F8636A" wp14:editId="23990282">
            <wp:simplePos x="0" y="0"/>
            <wp:positionH relativeFrom="margin">
              <wp:align>left</wp:align>
            </wp:positionH>
            <wp:positionV relativeFrom="paragraph">
              <wp:posOffset>423379</wp:posOffset>
            </wp:positionV>
            <wp:extent cx="1620000" cy="1539414"/>
            <wp:effectExtent l="0" t="0" r="0" b="0"/>
            <wp:wrapNone/>
            <wp:docPr id="1786680986" name="Picture 17866809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6" name="Woman business laptop smile work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39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48B8">
        <w:t xml:space="preserve">You can also find new information about what is happening by following your local </w:t>
      </w:r>
      <w:r w:rsidR="008248B8">
        <w:rPr>
          <w:b/>
          <w:bCs/>
        </w:rPr>
        <w:t>Civil Defence Emergency Management Group</w:t>
      </w:r>
      <w:r w:rsidR="00246DE4">
        <w:rPr>
          <w:b/>
          <w:bCs/>
        </w:rPr>
        <w:t xml:space="preserve"> </w:t>
      </w:r>
      <w:r w:rsidR="00246DE4">
        <w:t>on their</w:t>
      </w:r>
      <w:r w:rsidR="008248B8">
        <w:t>:</w:t>
      </w:r>
    </w:p>
    <w:p w14:paraId="18163C7A" w14:textId="34DE20BF" w:rsidR="008248B8" w:rsidRDefault="008248B8" w:rsidP="008248B8">
      <w:pPr>
        <w:pStyle w:val="Listtoplevel"/>
      </w:pPr>
      <w:r>
        <w:t>website</w:t>
      </w:r>
    </w:p>
    <w:p w14:paraId="0AEA04F6" w14:textId="4CF01555" w:rsidR="008248B8" w:rsidRDefault="008248B8" w:rsidP="008248B8">
      <w:pPr>
        <w:pStyle w:val="Listtoplevel"/>
      </w:pPr>
      <w:r w:rsidRPr="00246DE4">
        <w:rPr>
          <w:b/>
          <w:bCs/>
        </w:rPr>
        <w:t>social media</w:t>
      </w:r>
      <w:r>
        <w:t xml:space="preserve">. </w:t>
      </w:r>
    </w:p>
    <w:p w14:paraId="2754E479" w14:textId="7ECDBABD" w:rsidR="00B050BD" w:rsidRDefault="00B050BD" w:rsidP="00195399">
      <w:pPr>
        <w:ind w:left="0"/>
      </w:pPr>
    </w:p>
    <w:p w14:paraId="3581DB1F" w14:textId="2807ED11" w:rsidR="00B050BD" w:rsidRDefault="00CD432E" w:rsidP="00B050BD">
      <w:r>
        <w:rPr>
          <w:noProof/>
          <w:lang w:eastAsia="en-GB"/>
        </w:rPr>
        <w:lastRenderedPageBreak/>
        <w:drawing>
          <wp:anchor distT="0" distB="0" distL="114300" distR="114300" simplePos="0" relativeHeight="252000256" behindDoc="0" locked="0" layoutInCell="1" allowOverlap="1" wp14:anchorId="440621E3" wp14:editId="6140C181">
            <wp:simplePos x="0" y="0"/>
            <wp:positionH relativeFrom="margin">
              <wp:posOffset>0</wp:posOffset>
            </wp:positionH>
            <wp:positionV relativeFrom="paragraph">
              <wp:posOffset>-44450</wp:posOffset>
            </wp:positionV>
            <wp:extent cx="1257300" cy="1257300"/>
            <wp:effectExtent l="0" t="0" r="0" b="0"/>
            <wp:wrapNone/>
            <wp:docPr id="1786680987" name="Picture 17866809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ient logo placeholder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5A2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39E02581" wp14:editId="11E49004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485900"/>
                <wp:effectExtent l="0" t="0" r="5080" b="0"/>
                <wp:wrapNone/>
                <wp:docPr id="6" name="Rectangle 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943735" id="Rectangle 6" o:spid="_x0000_s1026" alt="&quot;&quot;" style="position:absolute;margin-left:171pt;margin-top:-9pt;width:280.1pt;height:117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B050BD">
        <w:t xml:space="preserve">Your local </w:t>
      </w:r>
      <w:r w:rsidR="00B050BD">
        <w:rPr>
          <w:b/>
          <w:bCs/>
        </w:rPr>
        <w:t xml:space="preserve">Civil Defence </w:t>
      </w:r>
      <w:r w:rsidR="00825A27">
        <w:rPr>
          <w:b/>
          <w:bCs/>
        </w:rPr>
        <w:br/>
      </w:r>
      <w:r w:rsidR="00B050BD">
        <w:rPr>
          <w:b/>
          <w:bCs/>
        </w:rPr>
        <w:t>Emergency Management Group</w:t>
      </w:r>
      <w:r w:rsidR="00B050BD">
        <w:t xml:space="preserve"> is the part of the government that is in charge after an </w:t>
      </w:r>
      <w:r w:rsidR="00B050BD" w:rsidRPr="00B050BD">
        <w:rPr>
          <w:b/>
          <w:bCs/>
        </w:rPr>
        <w:t>emergency</w:t>
      </w:r>
      <w:r w:rsidR="00B050BD">
        <w:t>.</w:t>
      </w:r>
      <w:r w:rsidR="00825A27" w:rsidRPr="00825A27">
        <w:rPr>
          <w:noProof/>
          <w:lang w:val="en-NZ" w:eastAsia="en-NZ"/>
        </w:rPr>
        <w:t xml:space="preserve"> </w:t>
      </w:r>
    </w:p>
    <w:p w14:paraId="7E2ADEEF" w14:textId="38D1F3FB" w:rsidR="00246DE4" w:rsidRDefault="00246DE4" w:rsidP="00195399"/>
    <w:p w14:paraId="0C0AF7B4" w14:textId="366F0E1E" w:rsidR="00246DE4" w:rsidRDefault="00825A27" w:rsidP="00195399">
      <w:pPr>
        <w:rPr>
          <w:b/>
          <w:bCs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512CE5D4" wp14:editId="0875AB05">
                <wp:simplePos x="0" y="0"/>
                <wp:positionH relativeFrom="margin">
                  <wp:posOffset>2171700</wp:posOffset>
                </wp:positionH>
                <wp:positionV relativeFrom="paragraph">
                  <wp:posOffset>273050</wp:posOffset>
                </wp:positionV>
                <wp:extent cx="3557270" cy="2108200"/>
                <wp:effectExtent l="0" t="0" r="5080" b="6350"/>
                <wp:wrapNone/>
                <wp:docPr id="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08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6DCFDA" id="Rectangle 8" o:spid="_x0000_s1026" alt="&quot;&quot;" style="position:absolute;margin-left:171pt;margin-top:21.5pt;width:280.1pt;height:166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61765EBF" w14:textId="2CEBE963" w:rsidR="00246DE4" w:rsidRDefault="0022098B" w:rsidP="00195399">
      <w:r w:rsidRPr="00471A60">
        <w:rPr>
          <w:b/>
          <w:bCs/>
          <w:noProof/>
        </w:rPr>
        <w:drawing>
          <wp:anchor distT="0" distB="0" distL="114300" distR="114300" simplePos="0" relativeHeight="252432384" behindDoc="0" locked="0" layoutInCell="1" allowOverlap="1" wp14:anchorId="660481A2" wp14:editId="73B9FF3A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1609725" cy="1609725"/>
            <wp:effectExtent l="0" t="0" r="9525" b="0"/>
            <wp:wrapNone/>
            <wp:docPr id="404100639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100639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6DE4">
        <w:rPr>
          <w:b/>
          <w:bCs/>
        </w:rPr>
        <w:t>Social media</w:t>
      </w:r>
      <w:r w:rsidR="00246DE4">
        <w:t xml:space="preserve"> means </w:t>
      </w:r>
      <w:r w:rsidR="00FA0A8A">
        <w:br/>
      </w:r>
      <w:r w:rsidR="00246DE4">
        <w:t>websites /</w:t>
      </w:r>
      <w:r w:rsidR="00FA0A8A">
        <w:t xml:space="preserve"> </w:t>
      </w:r>
      <w:r w:rsidR="00246DE4">
        <w:t>apps like:</w:t>
      </w:r>
    </w:p>
    <w:p w14:paraId="506BCCE3" w14:textId="1FF7A55E" w:rsidR="00246DE4" w:rsidRDefault="00246DE4" w:rsidP="00246DE4">
      <w:pPr>
        <w:pStyle w:val="Listtoplevel"/>
      </w:pPr>
      <w:r>
        <w:t>Facebook</w:t>
      </w:r>
    </w:p>
    <w:p w14:paraId="560E61E6" w14:textId="1763CC5E" w:rsidR="00FF6EFC" w:rsidRDefault="00246DE4" w:rsidP="00B724E8">
      <w:pPr>
        <w:pStyle w:val="Listtoplevel"/>
      </w:pPr>
      <w:r>
        <w:t>X</w:t>
      </w:r>
      <w:r w:rsidR="00CB5417">
        <w:t xml:space="preserve"> / Twitter</w:t>
      </w:r>
      <w:r>
        <w:t>.</w:t>
      </w:r>
    </w:p>
    <w:p w14:paraId="24D3BC1D" w14:textId="1704A907" w:rsidR="00CB5417" w:rsidRDefault="00CB5417" w:rsidP="00B724E8"/>
    <w:p w14:paraId="5E8EBB23" w14:textId="3FB0D51A" w:rsidR="00CB5417" w:rsidRDefault="00CB5417" w:rsidP="00B724E8"/>
    <w:p w14:paraId="0F228B67" w14:textId="083118BD" w:rsidR="00FF6EFC" w:rsidRDefault="00CD432E" w:rsidP="00195399">
      <w:r>
        <w:rPr>
          <w:noProof/>
        </w:rPr>
        <w:drawing>
          <wp:anchor distT="0" distB="0" distL="114300" distR="114300" simplePos="0" relativeHeight="252003328" behindDoc="0" locked="0" layoutInCell="1" allowOverlap="1" wp14:anchorId="79A1B4DE" wp14:editId="0C4C4BEE">
            <wp:simplePos x="0" y="0"/>
            <wp:positionH relativeFrom="column">
              <wp:posOffset>0</wp:posOffset>
            </wp:positionH>
            <wp:positionV relativeFrom="paragraph">
              <wp:posOffset>60325</wp:posOffset>
            </wp:positionV>
            <wp:extent cx="1485900" cy="1485900"/>
            <wp:effectExtent l="0" t="0" r="0" b="0"/>
            <wp:wrapNone/>
            <wp:docPr id="1786680989" name="Picture 17866809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6EFC">
        <w:t xml:space="preserve">You can find out how to contact your local Civil Defence Emergency Management Group on this </w:t>
      </w:r>
      <w:r w:rsidR="00FF6EFC">
        <w:rPr>
          <w:b/>
          <w:bCs/>
        </w:rPr>
        <w:t>website</w:t>
      </w:r>
      <w:r w:rsidR="00FF6EFC">
        <w:t>:</w:t>
      </w:r>
    </w:p>
    <w:p w14:paraId="18A1E5A7" w14:textId="7FE42578" w:rsidR="00FF6EFC" w:rsidRDefault="00FF6EFC" w:rsidP="00B050BD"/>
    <w:p w14:paraId="5A80D2FB" w14:textId="136DD699" w:rsidR="00246DE4" w:rsidRDefault="002468D8" w:rsidP="00195399">
      <w:hyperlink r:id="rId52" w:history="1">
        <w:r w:rsidRPr="002468D8">
          <w:rPr>
            <w:rStyle w:val="Hyperlink"/>
            <w:b/>
            <w:bCs/>
            <w:color w:val="auto"/>
            <w:u w:val="none"/>
          </w:rPr>
          <w:t>https://tinyurl.com/4u4bnp26</w:t>
        </w:r>
      </w:hyperlink>
      <w:r w:rsidRPr="002468D8">
        <w:rPr>
          <w:b/>
          <w:bCs/>
        </w:rPr>
        <w:t xml:space="preserve"> </w:t>
      </w:r>
    </w:p>
    <w:p w14:paraId="466421BA" w14:textId="126B96C0" w:rsidR="00CB5417" w:rsidRDefault="00F95142" w:rsidP="00764D01">
      <w:r>
        <w:rPr>
          <w:noProof/>
        </w:rPr>
        <w:drawing>
          <wp:anchor distT="0" distB="0" distL="114300" distR="114300" simplePos="0" relativeHeight="252020736" behindDoc="0" locked="0" layoutInCell="1" allowOverlap="1" wp14:anchorId="7CF46BFB" wp14:editId="6609A9AC">
            <wp:simplePos x="0" y="0"/>
            <wp:positionH relativeFrom="margin">
              <wp:align>left</wp:align>
            </wp:positionH>
            <wp:positionV relativeFrom="paragraph">
              <wp:posOffset>306539</wp:posOffset>
            </wp:positionV>
            <wp:extent cx="1065475" cy="1364997"/>
            <wp:effectExtent l="0" t="0" r="1905" b="6985"/>
            <wp:wrapNone/>
            <wp:docPr id="1786681001" name="Picture 17866810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065475" cy="13649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BF783" w14:textId="4EA49577" w:rsidR="00CB5417" w:rsidRDefault="00CB5417" w:rsidP="00764D01"/>
    <w:p w14:paraId="6DA1DF7C" w14:textId="10F497AE" w:rsidR="00FF6EFC" w:rsidRPr="00FF6EFC" w:rsidRDefault="00FF6EFC" w:rsidP="008248B8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3674F875" w14:textId="0CF2DE02" w:rsidR="00B050BD" w:rsidRDefault="00B050BD" w:rsidP="008248B8"/>
    <w:p w14:paraId="1A624D61" w14:textId="77777777" w:rsidR="00B050BD" w:rsidRDefault="00B050BD" w:rsidP="008248B8"/>
    <w:p w14:paraId="090A073D" w14:textId="18014F3B" w:rsidR="00B050BD" w:rsidRDefault="00B050BD">
      <w:pPr>
        <w:spacing w:line="240" w:lineRule="auto"/>
        <w:ind w:left="0"/>
      </w:pPr>
      <w:r>
        <w:br w:type="page"/>
      </w:r>
    </w:p>
    <w:p w14:paraId="529F2C1E" w14:textId="1A707AFF" w:rsidR="00FA0A8A" w:rsidRDefault="00FA0A8A" w:rsidP="00FA0A8A">
      <w:pPr>
        <w:pStyle w:val="Heading1"/>
      </w:pPr>
      <w:bookmarkStart w:id="2" w:name="_Evacuation"/>
      <w:bookmarkStart w:id="3" w:name="_Support_for_whānau"/>
      <w:bookmarkStart w:id="4" w:name="_Support_from_banks"/>
      <w:bookmarkEnd w:id="2"/>
      <w:bookmarkEnd w:id="3"/>
      <w:bookmarkEnd w:id="4"/>
      <w:r>
        <w:lastRenderedPageBreak/>
        <w:t>Support from banks</w:t>
      </w:r>
    </w:p>
    <w:p w14:paraId="07A32FE1" w14:textId="77777777" w:rsidR="00FA0A8A" w:rsidRDefault="00FA0A8A" w:rsidP="00FA0A8A"/>
    <w:p w14:paraId="4ACD159A" w14:textId="151A8308" w:rsidR="00FA0A8A" w:rsidRDefault="00B75C26" w:rsidP="00FA0A8A">
      <w:r>
        <w:rPr>
          <w:noProof/>
        </w:rPr>
        <w:drawing>
          <wp:anchor distT="0" distB="0" distL="114300" distR="114300" simplePos="0" relativeHeight="252448768" behindDoc="0" locked="0" layoutInCell="1" allowOverlap="1" wp14:anchorId="629ABF70" wp14:editId="309296D5">
            <wp:simplePos x="0" y="0"/>
            <wp:positionH relativeFrom="margin">
              <wp:align>left</wp:align>
            </wp:positionH>
            <wp:positionV relativeFrom="paragraph">
              <wp:posOffset>56709</wp:posOffset>
            </wp:positionV>
            <wp:extent cx="1483423" cy="1485900"/>
            <wp:effectExtent l="0" t="0" r="0" b="0"/>
            <wp:wrapNone/>
            <wp:docPr id="1548674391" name="Picture 15486743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674391" name="Picture 15486743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1483423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ECE93C" w14:textId="3CC60E2C" w:rsidR="00C35C68" w:rsidRDefault="00FA0A8A" w:rsidP="00FA0A8A">
      <w:r>
        <w:t>You might have a problem with money because of an emergency</w:t>
      </w:r>
      <w:r w:rsidR="00C35C68">
        <w:t xml:space="preserve"> like not being able to work.</w:t>
      </w:r>
    </w:p>
    <w:p w14:paraId="5D50EB13" w14:textId="77777777" w:rsidR="00FA0A8A" w:rsidRDefault="00FA0A8A" w:rsidP="00FA0A8A"/>
    <w:p w14:paraId="1BEBB0B7" w14:textId="40BFE1F6" w:rsidR="00FA0A8A" w:rsidRDefault="00B75C26" w:rsidP="00FA0A8A">
      <w:r>
        <w:rPr>
          <w:noProof/>
        </w:rPr>
        <w:drawing>
          <wp:anchor distT="0" distB="0" distL="114300" distR="114300" simplePos="0" relativeHeight="252450816" behindDoc="0" locked="0" layoutInCell="1" allowOverlap="1" wp14:anchorId="1C4C5F87" wp14:editId="02B14326">
            <wp:simplePos x="0" y="0"/>
            <wp:positionH relativeFrom="margin">
              <wp:align>left</wp:align>
            </wp:positionH>
            <wp:positionV relativeFrom="paragraph">
              <wp:posOffset>229622</wp:posOffset>
            </wp:positionV>
            <wp:extent cx="1200647" cy="1200647"/>
            <wp:effectExtent l="0" t="0" r="0" b="0"/>
            <wp:wrapNone/>
            <wp:docPr id="1368004105" name="Picture 13680041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004105" name="Picture 136800410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200647" cy="1200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FEF43" w14:textId="38CB7F0D" w:rsidR="00FA0A8A" w:rsidRDefault="00FA0A8A" w:rsidP="00FA0A8A">
      <w:r>
        <w:t xml:space="preserve">It is good to speak to your bank as soon as you can. </w:t>
      </w:r>
    </w:p>
    <w:p w14:paraId="3509D35E" w14:textId="77777777" w:rsidR="00FA0A8A" w:rsidRDefault="00FA0A8A" w:rsidP="00FA0A8A"/>
    <w:p w14:paraId="45693FCA" w14:textId="281ECFEF" w:rsidR="00FA0A8A" w:rsidRDefault="00B75C26" w:rsidP="00FA0A8A">
      <w:r>
        <w:rPr>
          <w:noProof/>
        </w:rPr>
        <w:drawing>
          <wp:anchor distT="0" distB="0" distL="114300" distR="114300" simplePos="0" relativeHeight="252452864" behindDoc="0" locked="0" layoutInCell="1" allowOverlap="1" wp14:anchorId="5BB40B63" wp14:editId="6569AD25">
            <wp:simplePos x="0" y="0"/>
            <wp:positionH relativeFrom="margin">
              <wp:align>left</wp:align>
            </wp:positionH>
            <wp:positionV relativeFrom="paragraph">
              <wp:posOffset>353612</wp:posOffset>
            </wp:positionV>
            <wp:extent cx="1256306" cy="1256306"/>
            <wp:effectExtent l="0" t="0" r="1270" b="0"/>
            <wp:wrapNone/>
            <wp:docPr id="2095526670" name="Picture 20955266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526670" name="Picture 20955266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56306" cy="1256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3CCD0" w14:textId="4AB54B83" w:rsidR="00FA0A8A" w:rsidRDefault="00FA0A8A" w:rsidP="00FA0A8A">
      <w:r>
        <w:t xml:space="preserve">Banks have </w:t>
      </w:r>
      <w:r w:rsidRPr="00FA0A8A">
        <w:rPr>
          <w:b/>
          <w:bCs/>
        </w:rPr>
        <w:t>hardship teams</w:t>
      </w:r>
      <w:r>
        <w:t xml:space="preserve"> who can tell you about the things you might be able to do.</w:t>
      </w:r>
    </w:p>
    <w:p w14:paraId="7A07F779" w14:textId="77777777" w:rsidR="00FA0A8A" w:rsidRDefault="00FA0A8A" w:rsidP="00FA0A8A"/>
    <w:p w14:paraId="10633020" w14:textId="799734D6" w:rsidR="00FA0A8A" w:rsidRDefault="00B75C26" w:rsidP="00FA0A8A">
      <w:r>
        <w:rPr>
          <w:noProof/>
        </w:rPr>
        <w:drawing>
          <wp:anchor distT="0" distB="0" distL="114300" distR="114300" simplePos="0" relativeHeight="252454912" behindDoc="0" locked="0" layoutInCell="1" allowOverlap="1" wp14:anchorId="21BAD0FF" wp14:editId="222441F5">
            <wp:simplePos x="0" y="0"/>
            <wp:positionH relativeFrom="margin">
              <wp:align>left</wp:align>
            </wp:positionH>
            <wp:positionV relativeFrom="paragraph">
              <wp:posOffset>326031</wp:posOffset>
            </wp:positionV>
            <wp:extent cx="1073426" cy="1273716"/>
            <wp:effectExtent l="0" t="0" r="0" b="0"/>
            <wp:wrapNone/>
            <wp:docPr id="2039300127" name="Picture 20393001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9300127" name="Picture 20393001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074896" cy="1275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999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36480" behindDoc="1" locked="0" layoutInCell="1" allowOverlap="1" wp14:anchorId="025F3B40" wp14:editId="17B6482F">
                <wp:simplePos x="0" y="0"/>
                <wp:positionH relativeFrom="margin">
                  <wp:align>right</wp:align>
                </wp:positionH>
                <wp:positionV relativeFrom="paragraph">
                  <wp:posOffset>318715</wp:posOffset>
                </wp:positionV>
                <wp:extent cx="3600000" cy="2496709"/>
                <wp:effectExtent l="0" t="0" r="635" b="0"/>
                <wp:wrapNone/>
                <wp:docPr id="528772455" name="Rectangle 5287724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496709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88723E" id="Rectangle 528772455" o:spid="_x0000_s1026" alt="&quot;&quot;" style="position:absolute;margin-left:232.25pt;margin-top:25.1pt;width:283.45pt;height:196.6pt;z-index:-2508800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" fillcolor="#bdd6ee [1304]" stroked="f" strokeweight="1pt">
                <w10:wrap anchorx="margin"/>
              </v:rect>
            </w:pict>
          </mc:Fallback>
        </mc:AlternateContent>
      </w:r>
    </w:p>
    <w:p w14:paraId="7331979F" w14:textId="4000CBCC" w:rsidR="00FA0A8A" w:rsidRDefault="00FA0A8A" w:rsidP="00FA0A8A">
      <w:r w:rsidRPr="00603999">
        <w:rPr>
          <w:b/>
          <w:bCs/>
        </w:rPr>
        <w:t>Hardship</w:t>
      </w:r>
      <w:r>
        <w:t xml:space="preserve"> means </w:t>
      </w:r>
      <w:r w:rsidR="00603999">
        <w:t xml:space="preserve">going through something difficult. </w:t>
      </w:r>
    </w:p>
    <w:p w14:paraId="23BBB11F" w14:textId="77777777" w:rsidR="00603999" w:rsidRDefault="00603999" w:rsidP="00FA0A8A"/>
    <w:p w14:paraId="361A8C98" w14:textId="77777777" w:rsidR="00603999" w:rsidRDefault="00603999" w:rsidP="00FA0A8A"/>
    <w:p w14:paraId="49FAB009" w14:textId="501F53EA" w:rsidR="00603999" w:rsidRDefault="00B75C26" w:rsidP="00FA0A8A">
      <w:r>
        <w:rPr>
          <w:noProof/>
        </w:rPr>
        <w:drawing>
          <wp:anchor distT="0" distB="0" distL="114300" distR="114300" simplePos="0" relativeHeight="252456960" behindDoc="0" locked="0" layoutInCell="1" allowOverlap="1" wp14:anchorId="3E0A258B" wp14:editId="6403127E">
            <wp:simplePos x="0" y="0"/>
            <wp:positionH relativeFrom="margin">
              <wp:align>left</wp:align>
            </wp:positionH>
            <wp:positionV relativeFrom="paragraph">
              <wp:posOffset>184011</wp:posOffset>
            </wp:positionV>
            <wp:extent cx="1485900" cy="984387"/>
            <wp:effectExtent l="0" t="0" r="0" b="0"/>
            <wp:wrapNone/>
            <wp:docPr id="49036371" name="Picture 49036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6371" name="Picture 490363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9843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999">
        <w:t xml:space="preserve">A </w:t>
      </w:r>
      <w:r w:rsidR="00603999" w:rsidRPr="00603999">
        <w:rPr>
          <w:b/>
          <w:bCs/>
        </w:rPr>
        <w:t>hardship team</w:t>
      </w:r>
      <w:r w:rsidR="00603999">
        <w:t xml:space="preserve"> is a group of people with the skills to support other people through a difficult time. </w:t>
      </w:r>
    </w:p>
    <w:p w14:paraId="7D405334" w14:textId="7F6E2F07" w:rsidR="00ED5E0A" w:rsidRDefault="00ED5E0A" w:rsidP="00FA0A8A">
      <w:r>
        <w:rPr>
          <w:noProof/>
        </w:rPr>
        <w:lastRenderedPageBreak/>
        <w:drawing>
          <wp:anchor distT="0" distB="0" distL="114300" distR="114300" simplePos="0" relativeHeight="252494848" behindDoc="0" locked="0" layoutInCell="1" allowOverlap="1" wp14:anchorId="410F243E" wp14:editId="7CEE2C5F">
            <wp:simplePos x="0" y="0"/>
            <wp:positionH relativeFrom="margin">
              <wp:posOffset>0</wp:posOffset>
            </wp:positionH>
            <wp:positionV relativeFrom="paragraph">
              <wp:posOffset>0</wp:posOffset>
            </wp:positionV>
            <wp:extent cx="1256306" cy="1256306"/>
            <wp:effectExtent l="0" t="0" r="1270" b="0"/>
            <wp:wrapNone/>
            <wp:docPr id="1126341117" name="Picture 11263411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526670" name="Picture 209552667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256306" cy="1256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3999">
        <w:t>Banks can support you in many ways</w:t>
      </w:r>
      <w:r>
        <w:t>.</w:t>
      </w:r>
    </w:p>
    <w:p w14:paraId="4AAAA754" w14:textId="5BD24DB5" w:rsidR="00ED5E0A" w:rsidRDefault="00ED5E0A" w:rsidP="00FA0A8A"/>
    <w:p w14:paraId="710C5A8C" w14:textId="5923EA89" w:rsidR="00ED5E0A" w:rsidRDefault="00ED5E0A" w:rsidP="00FA0A8A"/>
    <w:p w14:paraId="28980D2A" w14:textId="6DF1AA3B" w:rsidR="00603999" w:rsidRDefault="00ED5E0A" w:rsidP="00ED5E0A">
      <w:r>
        <w:rPr>
          <w:noProof/>
        </w:rPr>
        <w:drawing>
          <wp:anchor distT="0" distB="0" distL="114300" distR="114300" simplePos="0" relativeHeight="252459008" behindDoc="0" locked="0" layoutInCell="1" allowOverlap="1" wp14:anchorId="340787DA" wp14:editId="6B1C8C12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547495" cy="1547495"/>
            <wp:effectExtent l="0" t="0" r="0" b="0"/>
            <wp:wrapNone/>
            <wp:docPr id="567487168" name="Picture 5674871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487168" name="Picture 56748716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54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1 way your bank might be able to support you is </w:t>
      </w:r>
      <w:r w:rsidR="00603999">
        <w:t xml:space="preserve">changing your </w:t>
      </w:r>
      <w:r w:rsidR="00603999" w:rsidRPr="00603999">
        <w:rPr>
          <w:b/>
          <w:bCs/>
        </w:rPr>
        <w:t>mortgage</w:t>
      </w:r>
      <w:r w:rsidR="00603999">
        <w:t xml:space="preserve"> payments to </w:t>
      </w:r>
      <w:r w:rsidR="00603999" w:rsidRPr="00603999">
        <w:rPr>
          <w:b/>
          <w:bCs/>
        </w:rPr>
        <w:t>interest-only</w:t>
      </w:r>
      <w:r w:rsidR="00603999">
        <w:t xml:space="preserve"> for a short time</w:t>
      </w:r>
      <w:r>
        <w:t>.</w:t>
      </w:r>
    </w:p>
    <w:p w14:paraId="011D204C" w14:textId="77777777" w:rsidR="00603999" w:rsidRDefault="00603999" w:rsidP="00603999"/>
    <w:p w14:paraId="51AEBCD1" w14:textId="685A4064" w:rsidR="00603999" w:rsidRDefault="00E379F8" w:rsidP="00603999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66176" behindDoc="0" locked="0" layoutInCell="1" allowOverlap="1" wp14:anchorId="696528D2" wp14:editId="7B4786CE">
                <wp:simplePos x="0" y="0"/>
                <wp:positionH relativeFrom="column">
                  <wp:posOffset>0</wp:posOffset>
                </wp:positionH>
                <wp:positionV relativeFrom="paragraph">
                  <wp:posOffset>255629</wp:posOffset>
                </wp:positionV>
                <wp:extent cx="1589709" cy="1287559"/>
                <wp:effectExtent l="0" t="0" r="0" b="8255"/>
                <wp:wrapNone/>
                <wp:docPr id="1591701727" name="Group 4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9709" cy="1287559"/>
                          <a:chOff x="0" y="0"/>
                          <a:chExt cx="1589709" cy="1287559"/>
                        </a:xfrm>
                      </wpg:grpSpPr>
                      <pic:pic xmlns:pic="http://schemas.openxmlformats.org/drawingml/2006/picture">
                        <pic:nvPicPr>
                          <pic:cNvPr id="1631441197" name="Picture 173600079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440" cy="834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9596827" name="Picture 1301477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723569" y="421419"/>
                            <a:ext cx="866140" cy="866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798621" id="Group 42" o:spid="_x0000_s1026" alt="&quot;&quot;" style="position:absolute;margin-left:0;margin-top:20.15pt;width:125.15pt;height:101.4pt;z-index:252466176" coordsize="15897,128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36000798" o:spid="_x0000_s1027" type="#_x0000_t75" alt="&quot;&quot;" style="position:absolute;width:11074;height:8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">
                  <v:imagedata r:id="rId61" o:title=""/>
                </v:shape>
                <v:shape id="Picture 130147747" o:spid="_x0000_s1028" type="#_x0000_t75" alt="&quot;&quot;" style="position:absolute;left:7235;top:4214;width:8662;height:8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">
                  <v:imagedata r:id="rId62" o:title=""/>
                </v:shape>
              </v:group>
            </w:pict>
          </mc:Fallback>
        </mc:AlternateContent>
      </w:r>
      <w:r w:rsidR="00C35C6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38528" behindDoc="1" locked="0" layoutInCell="1" allowOverlap="1" wp14:anchorId="055715F2" wp14:editId="46FBF9A8">
                <wp:simplePos x="0" y="0"/>
                <wp:positionH relativeFrom="margin">
                  <wp:align>right</wp:align>
                </wp:positionH>
                <wp:positionV relativeFrom="paragraph">
                  <wp:posOffset>255132</wp:posOffset>
                </wp:positionV>
                <wp:extent cx="3600000" cy="826936"/>
                <wp:effectExtent l="0" t="0" r="635" b="0"/>
                <wp:wrapNone/>
                <wp:docPr id="1510790214" name="Rectangle 15107902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82693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803E3E" id="Rectangle 1510790214" o:spid="_x0000_s1026" alt="&quot;&quot;" style="position:absolute;margin-left:232.25pt;margin-top:20.1pt;width:283.45pt;height:65.1pt;z-index:-2508779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" fillcolor="#bdd6ee [1304]" stroked="f" strokeweight="1pt">
                <w10:wrap anchorx="margin"/>
              </v:rect>
            </w:pict>
          </mc:Fallback>
        </mc:AlternateContent>
      </w:r>
    </w:p>
    <w:p w14:paraId="40FF144D" w14:textId="38A28C94" w:rsidR="00C35C68" w:rsidRDefault="00C35C68" w:rsidP="00603999">
      <w:r>
        <w:t xml:space="preserve">A </w:t>
      </w:r>
      <w:r w:rsidRPr="00C35C68">
        <w:rPr>
          <w:b/>
          <w:bCs/>
        </w:rPr>
        <w:t>mortgage</w:t>
      </w:r>
      <w:r>
        <w:t xml:space="preserve"> is a loan you get to buy a house. </w:t>
      </w:r>
    </w:p>
    <w:p w14:paraId="419D9439" w14:textId="6D739A0C" w:rsidR="00C35C68" w:rsidRDefault="00C35C68" w:rsidP="00603999"/>
    <w:p w14:paraId="65325ABD" w14:textId="5E1C5089" w:rsidR="00C35C68" w:rsidRDefault="00ED5E0A" w:rsidP="0060399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40576" behindDoc="1" locked="0" layoutInCell="1" allowOverlap="1" wp14:anchorId="0E84FD9F" wp14:editId="0C033D3D">
                <wp:simplePos x="0" y="0"/>
                <wp:positionH relativeFrom="margin">
                  <wp:align>right</wp:align>
                </wp:positionH>
                <wp:positionV relativeFrom="paragraph">
                  <wp:posOffset>311150</wp:posOffset>
                </wp:positionV>
                <wp:extent cx="3599815" cy="3886200"/>
                <wp:effectExtent l="0" t="0" r="635" b="0"/>
                <wp:wrapNone/>
                <wp:docPr id="1594474425" name="Rectangle 15944744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3886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54E122" id="Rectangle 1594474425" o:spid="_x0000_s1026" alt="&quot;&quot;" style="position:absolute;margin-left:232.25pt;margin-top:24.5pt;width:283.45pt;height:306pt;z-index:-2508759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54F2FA21" w14:textId="7F4A7534" w:rsidR="00C35C68" w:rsidRDefault="00ED5E0A" w:rsidP="00603999">
      <w:r>
        <w:rPr>
          <w:noProof/>
        </w:rPr>
        <w:drawing>
          <wp:anchor distT="0" distB="0" distL="114300" distR="114300" simplePos="0" relativeHeight="252470272" behindDoc="0" locked="0" layoutInCell="1" allowOverlap="1" wp14:anchorId="71FDCFB3" wp14:editId="667F3922">
            <wp:simplePos x="0" y="0"/>
            <wp:positionH relativeFrom="margin">
              <wp:align>left</wp:align>
            </wp:positionH>
            <wp:positionV relativeFrom="paragraph">
              <wp:posOffset>378460</wp:posOffset>
            </wp:positionV>
            <wp:extent cx="1081377" cy="1081377"/>
            <wp:effectExtent l="0" t="0" r="5080" b="5080"/>
            <wp:wrapNone/>
            <wp:docPr id="410116973" name="Picture 4101169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116973" name="Picture 41011697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081377" cy="1081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C68" w:rsidRPr="00C35C68">
        <w:t>Here</w:t>
      </w:r>
      <w:r w:rsidR="00C35C68">
        <w:rPr>
          <w:b/>
          <w:bCs/>
        </w:rPr>
        <w:t xml:space="preserve"> i</w:t>
      </w:r>
      <w:r w:rsidR="00C35C68" w:rsidRPr="00C35C68">
        <w:rPr>
          <w:b/>
          <w:bCs/>
        </w:rPr>
        <w:t>nterest</w:t>
      </w:r>
      <w:r w:rsidR="00C35C68">
        <w:t xml:space="preserve"> is </w:t>
      </w:r>
      <w:r>
        <w:t>money</w:t>
      </w:r>
      <w:r w:rsidR="00C35C68">
        <w:t xml:space="preserve"> you pay to the bank for having a mortgage.</w:t>
      </w:r>
    </w:p>
    <w:p w14:paraId="6CB5421A" w14:textId="177A5F98" w:rsidR="00C35C68" w:rsidRDefault="00C35C68" w:rsidP="00603999"/>
    <w:p w14:paraId="5C5494D9" w14:textId="629F88D5" w:rsidR="00C35C68" w:rsidRDefault="00C35C68" w:rsidP="00603999"/>
    <w:p w14:paraId="1192A583" w14:textId="618D1099" w:rsidR="00C35C68" w:rsidRDefault="00E379F8" w:rsidP="00603999">
      <w:r>
        <w:rPr>
          <w:noProof/>
        </w:rPr>
        <w:drawing>
          <wp:anchor distT="0" distB="0" distL="114300" distR="114300" simplePos="0" relativeHeight="252468224" behindDoc="0" locked="0" layoutInCell="1" allowOverlap="1" wp14:anchorId="142335CA" wp14:editId="4DCF919C">
            <wp:simplePos x="0" y="0"/>
            <wp:positionH relativeFrom="margin">
              <wp:align>left</wp:align>
            </wp:positionH>
            <wp:positionV relativeFrom="paragraph">
              <wp:posOffset>532765</wp:posOffset>
            </wp:positionV>
            <wp:extent cx="1485900" cy="1251871"/>
            <wp:effectExtent l="0" t="0" r="0" b="5715"/>
            <wp:wrapNone/>
            <wp:docPr id="844246930" name="Picture 8442469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246930" name="Picture 8442469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2518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C68" w:rsidRPr="00C35C68">
        <w:t>Interest</w:t>
      </w:r>
      <w:r w:rsidR="00C35C68">
        <w:t xml:space="preserve"> is part of each payment you make to the bank to pay back your mortgage.</w:t>
      </w:r>
    </w:p>
    <w:p w14:paraId="6EF8871C" w14:textId="77777777" w:rsidR="00ED5E0A" w:rsidRDefault="00ED5E0A" w:rsidP="00603999"/>
    <w:p w14:paraId="4F5A8E3F" w14:textId="77777777" w:rsidR="00ED5E0A" w:rsidRDefault="00ED5E0A" w:rsidP="00603999"/>
    <w:p w14:paraId="5F660C20" w14:textId="77B4B148" w:rsidR="00ED5E0A" w:rsidRDefault="00ED5E0A" w:rsidP="00603999">
      <w:r>
        <w:t>The rest of the payment is to pay back the money you borrowed.</w:t>
      </w:r>
    </w:p>
    <w:p w14:paraId="405D4D5C" w14:textId="10403B46" w:rsidR="00C35C68" w:rsidRDefault="00ED5E0A" w:rsidP="00603999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2442624" behindDoc="1" locked="0" layoutInCell="1" allowOverlap="1" wp14:anchorId="12261A7C" wp14:editId="1F4A6A41">
                <wp:simplePos x="0" y="0"/>
                <wp:positionH relativeFrom="margin">
                  <wp:align>right</wp:align>
                </wp:positionH>
                <wp:positionV relativeFrom="paragraph">
                  <wp:posOffset>-118524</wp:posOffset>
                </wp:positionV>
                <wp:extent cx="3599815" cy="1181100"/>
                <wp:effectExtent l="0" t="0" r="635" b="0"/>
                <wp:wrapNone/>
                <wp:docPr id="862167646" name="Rectangle 8621676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181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E0B1C" id="Rectangle 862167646" o:spid="_x0000_s1026" alt="&quot;&quot;" style="position:absolute;margin-left:232.25pt;margin-top:-9.35pt;width:283.45pt;height:93pt;z-index:-2508738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  <w:r w:rsidR="00E379F8">
        <w:rPr>
          <w:noProof/>
        </w:rPr>
        <w:drawing>
          <wp:anchor distT="0" distB="0" distL="114300" distR="114300" simplePos="0" relativeHeight="252472320" behindDoc="0" locked="0" layoutInCell="1" allowOverlap="1" wp14:anchorId="32E564E0" wp14:editId="0B8A332D">
            <wp:simplePos x="0" y="0"/>
            <wp:positionH relativeFrom="margin">
              <wp:align>left</wp:align>
            </wp:positionH>
            <wp:positionV relativeFrom="paragraph">
              <wp:posOffset>-87465</wp:posOffset>
            </wp:positionV>
            <wp:extent cx="1485900" cy="1485900"/>
            <wp:effectExtent l="0" t="0" r="0" b="0"/>
            <wp:wrapNone/>
            <wp:docPr id="805040112" name="Picture 8050401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040112" name="Picture 8050401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5C68" w:rsidRPr="00C35C68">
        <w:rPr>
          <w:b/>
          <w:bCs/>
        </w:rPr>
        <w:t>Interest-only payments</w:t>
      </w:r>
      <w:r w:rsidR="00C35C68">
        <w:t xml:space="preserve"> </w:t>
      </w:r>
      <w:proofErr w:type="gramStart"/>
      <w:r w:rsidR="00C35C68">
        <w:t>means</w:t>
      </w:r>
      <w:proofErr w:type="gramEnd"/>
      <w:r w:rsidR="00C35C68">
        <w:t xml:space="preserve"> </w:t>
      </w:r>
      <w:r>
        <w:t xml:space="preserve">you only pay the interest part of </w:t>
      </w:r>
      <w:proofErr w:type="gramStart"/>
      <w:r>
        <w:t xml:space="preserve">the </w:t>
      </w:r>
      <w:r w:rsidR="00075BE5">
        <w:t xml:space="preserve"> mortgage</w:t>
      </w:r>
      <w:proofErr w:type="gramEnd"/>
      <w:r w:rsidR="00075BE5">
        <w:t xml:space="preserve"> payments for a short time. </w:t>
      </w:r>
    </w:p>
    <w:p w14:paraId="1388D9EB" w14:textId="77777777" w:rsidR="00075BE5" w:rsidRDefault="00075BE5" w:rsidP="00603999"/>
    <w:p w14:paraId="6617DBC2" w14:textId="77777777" w:rsidR="00ED5E0A" w:rsidRDefault="00ED5E0A" w:rsidP="00603999"/>
    <w:p w14:paraId="3E0DDE69" w14:textId="74E6C8C2" w:rsidR="00ED5E0A" w:rsidRDefault="00ED5E0A" w:rsidP="00ED5E0A">
      <w:r>
        <w:t xml:space="preserve">Another way your bank might be able to support you is by </w:t>
      </w:r>
      <w:r>
        <w:rPr>
          <w:noProof/>
        </w:rPr>
        <w:drawing>
          <wp:anchor distT="0" distB="0" distL="114300" distR="114300" simplePos="0" relativeHeight="252492800" behindDoc="0" locked="0" layoutInCell="1" allowOverlap="1" wp14:anchorId="351A2DE6" wp14:editId="485F9C88">
            <wp:simplePos x="0" y="0"/>
            <wp:positionH relativeFrom="margin">
              <wp:align>left</wp:align>
            </wp:positionH>
            <wp:positionV relativeFrom="paragraph">
              <wp:posOffset>433926</wp:posOffset>
            </wp:positionV>
            <wp:extent cx="1620000" cy="663004"/>
            <wp:effectExtent l="0" t="0" r="0" b="3810"/>
            <wp:wrapNone/>
            <wp:docPr id="1701494219" name="Picture 17014942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494219" name="Picture 17014942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630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letting you get money from a </w:t>
      </w:r>
      <w:r w:rsidRPr="00603999">
        <w:rPr>
          <w:b/>
          <w:bCs/>
        </w:rPr>
        <w:t>term deposit</w:t>
      </w:r>
      <w:r>
        <w:t xml:space="preserve"> without having to </w:t>
      </w:r>
      <w:r w:rsidRPr="00C35C68">
        <w:t>pay a</w:t>
      </w:r>
      <w:r w:rsidRPr="00603999">
        <w:rPr>
          <w:b/>
          <w:bCs/>
        </w:rPr>
        <w:t xml:space="preserve"> break fee</w:t>
      </w:r>
      <w:r>
        <w:t>.</w:t>
      </w:r>
    </w:p>
    <w:p w14:paraId="614C0FFA" w14:textId="77777777" w:rsidR="00ED5E0A" w:rsidRDefault="00ED5E0A" w:rsidP="00603999"/>
    <w:p w14:paraId="27F209AC" w14:textId="0F15EE6D" w:rsidR="00075BE5" w:rsidRDefault="00E379F8" w:rsidP="0060399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44672" behindDoc="1" locked="0" layoutInCell="1" allowOverlap="1" wp14:anchorId="1C7465B1" wp14:editId="7071C80F">
                <wp:simplePos x="0" y="0"/>
                <wp:positionH relativeFrom="margin">
                  <wp:align>right</wp:align>
                </wp:positionH>
                <wp:positionV relativeFrom="paragraph">
                  <wp:posOffset>274955</wp:posOffset>
                </wp:positionV>
                <wp:extent cx="3599815" cy="2854518"/>
                <wp:effectExtent l="0" t="0" r="635" b="3175"/>
                <wp:wrapNone/>
                <wp:docPr id="1944505109" name="Rectangle 194450510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5451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F19C2" id="Rectangle 1944505109" o:spid="_x0000_s1026" alt="&quot;&quot;" style="position:absolute;margin-left:232.25pt;margin-top:21.65pt;width:283.45pt;height:224.75pt;z-index:-2508718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481536" behindDoc="0" locked="0" layoutInCell="1" allowOverlap="1" wp14:anchorId="7718BC96" wp14:editId="047C18CC">
            <wp:simplePos x="0" y="0"/>
            <wp:positionH relativeFrom="margin">
              <wp:posOffset>15847</wp:posOffset>
            </wp:positionH>
            <wp:positionV relativeFrom="paragraph">
              <wp:posOffset>20347</wp:posOffset>
            </wp:positionV>
            <wp:extent cx="882595" cy="882595"/>
            <wp:effectExtent l="76200" t="38100" r="89535" b="70485"/>
            <wp:wrapNone/>
            <wp:docPr id="145374394" name="Picture 145374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74394" name="Picture 14537439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20769921">
                      <a:off x="0" y="0"/>
                      <a:ext cx="882595" cy="882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4368" behindDoc="0" locked="0" layoutInCell="1" allowOverlap="1" wp14:anchorId="4D051111" wp14:editId="648BF5F9">
            <wp:simplePos x="0" y="0"/>
            <wp:positionH relativeFrom="margin">
              <wp:align>left</wp:align>
            </wp:positionH>
            <wp:positionV relativeFrom="paragraph">
              <wp:posOffset>83571</wp:posOffset>
            </wp:positionV>
            <wp:extent cx="866692" cy="1644817"/>
            <wp:effectExtent l="0" t="0" r="0" b="0"/>
            <wp:wrapNone/>
            <wp:docPr id="272111322" name="Picture 2721113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11322" name="Picture 27211132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66692" cy="1644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25179B" w14:textId="0AE6C29D" w:rsidR="00075BE5" w:rsidRDefault="00075BE5" w:rsidP="00603999">
      <w:r>
        <w:t xml:space="preserve">A </w:t>
      </w:r>
      <w:r w:rsidRPr="00B75C26">
        <w:rPr>
          <w:b/>
          <w:bCs/>
        </w:rPr>
        <w:t>term deposit</w:t>
      </w:r>
      <w:r w:rsidR="00B75C26">
        <w:t xml:space="preserve"> is where you:</w:t>
      </w:r>
    </w:p>
    <w:p w14:paraId="64181EFC" w14:textId="0483E7AC" w:rsidR="00B75C26" w:rsidRDefault="00B75C26" w:rsidP="00B75C26">
      <w:pPr>
        <w:pStyle w:val="Listtoplevel"/>
      </w:pPr>
      <w:r>
        <w:t xml:space="preserve">put money into a savings </w:t>
      </w:r>
      <w:r>
        <w:br/>
        <w:t>account for a set amount of time</w:t>
      </w:r>
    </w:p>
    <w:p w14:paraId="6989FAB7" w14:textId="1A74B5AF" w:rsidR="00B75C26" w:rsidRPr="00B75C26" w:rsidRDefault="00E379F8" w:rsidP="00B75C26">
      <w:pPr>
        <w:pStyle w:val="Listtoplevel"/>
      </w:pPr>
      <w:r>
        <mc:AlternateContent>
          <mc:Choice Requires="wpg">
            <w:drawing>
              <wp:anchor distT="0" distB="0" distL="114300" distR="114300" simplePos="0" relativeHeight="252479488" behindDoc="0" locked="0" layoutInCell="1" allowOverlap="1" wp14:anchorId="7B30DACE" wp14:editId="4CE8CFB2">
                <wp:simplePos x="0" y="0"/>
                <wp:positionH relativeFrom="margin">
                  <wp:align>left</wp:align>
                </wp:positionH>
                <wp:positionV relativeFrom="paragraph">
                  <wp:posOffset>98425</wp:posOffset>
                </wp:positionV>
                <wp:extent cx="1629576" cy="1470549"/>
                <wp:effectExtent l="0" t="0" r="8890" b="0"/>
                <wp:wrapNone/>
                <wp:docPr id="815977768" name="Group 4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9576" cy="1470549"/>
                          <a:chOff x="0" y="0"/>
                          <a:chExt cx="1629576" cy="1470549"/>
                        </a:xfrm>
                      </wpg:grpSpPr>
                      <pic:pic xmlns:pic="http://schemas.openxmlformats.org/drawingml/2006/picture">
                        <pic:nvPicPr>
                          <pic:cNvPr id="1354493121" name="Picture 167743422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025" cy="1216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638255" name="Picture 16881723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826936" y="667909"/>
                            <a:ext cx="802640" cy="802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5239A4" id="Group 43" o:spid="_x0000_s1026" alt="&quot;&quot;" style="position:absolute;margin-left:0;margin-top:7.75pt;width:128.3pt;height:115.8pt;z-index:252479488;mso-position-horizontal:left;mso-position-horizontal-relative:margin" coordsize="16295,147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">
                <v:shape id="Picture 1677434225" o:spid="_x0000_s1027" type="#_x0000_t75" alt="&quot;&quot;" style="position:absolute;width:12160;height:12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">
                  <v:imagedata r:id="rId71" o:title=""/>
                </v:shape>
                <v:shape id="Picture 1688172382" o:spid="_x0000_s1028" type="#_x0000_t75" alt="&quot;&quot;" style="position:absolute;left:8269;top:6679;width:8026;height:8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">
                  <v:imagedata r:id="rId72" o:title=""/>
                </v:shape>
                <w10:wrap anchorx="margin"/>
              </v:group>
            </w:pict>
          </mc:Fallback>
        </mc:AlternateContent>
      </w:r>
      <w:r w:rsidR="00B75C26">
        <w:t xml:space="preserve">get your money back with </w:t>
      </w:r>
      <w:r w:rsidR="00B75C26" w:rsidRPr="00B75C26">
        <w:t>extra</w:t>
      </w:r>
      <w:r w:rsidR="00B75C26">
        <w:t xml:space="preserve"> money the bank pays you for </w:t>
      </w:r>
      <w:r>
        <w:t>using</w:t>
      </w:r>
      <w:r w:rsidR="00B75C26">
        <w:t xml:space="preserve"> their bank. </w:t>
      </w:r>
    </w:p>
    <w:p w14:paraId="30657C75" w14:textId="38DE8281" w:rsidR="00C35C68" w:rsidRDefault="00C35C68" w:rsidP="00603999"/>
    <w:p w14:paraId="47D732DC" w14:textId="12A3DAD3" w:rsidR="00B75C26" w:rsidRDefault="00ED5E0A" w:rsidP="00603999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46720" behindDoc="1" locked="0" layoutInCell="1" allowOverlap="1" wp14:anchorId="5DEE9D2C" wp14:editId="23F878CB">
                <wp:simplePos x="0" y="0"/>
                <wp:positionH relativeFrom="margin">
                  <wp:align>right</wp:align>
                </wp:positionH>
                <wp:positionV relativeFrom="paragraph">
                  <wp:posOffset>280283</wp:posOffset>
                </wp:positionV>
                <wp:extent cx="3599815" cy="1409700"/>
                <wp:effectExtent l="0" t="0" r="635" b="0"/>
                <wp:wrapNone/>
                <wp:docPr id="1862472126" name="Rectangle 18624721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1409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54B6EE" id="Rectangle 1862472126" o:spid="_x0000_s1026" alt="&quot;&quot;" style="position:absolute;margin-left:232.25pt;margin-top:22.05pt;width:283.45pt;height:111pt;z-index:-25086976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E379F8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86656" behindDoc="0" locked="0" layoutInCell="1" allowOverlap="1" wp14:anchorId="423A36F8" wp14:editId="1F07FA61">
                <wp:simplePos x="0" y="0"/>
                <wp:positionH relativeFrom="column">
                  <wp:posOffset>0</wp:posOffset>
                </wp:positionH>
                <wp:positionV relativeFrom="paragraph">
                  <wp:posOffset>133709</wp:posOffset>
                </wp:positionV>
                <wp:extent cx="1485900" cy="1676731"/>
                <wp:effectExtent l="0" t="0" r="0" b="0"/>
                <wp:wrapNone/>
                <wp:docPr id="1151509660" name="Group 4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85900" cy="1676731"/>
                          <a:chOff x="0" y="0"/>
                          <a:chExt cx="1485900" cy="1676731"/>
                        </a:xfrm>
                      </wpg:grpSpPr>
                      <pic:pic xmlns:pic="http://schemas.openxmlformats.org/drawingml/2006/picture">
                        <pic:nvPicPr>
                          <pic:cNvPr id="1920055904" name="Picture 3911495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190831"/>
                            <a:ext cx="1485900" cy="148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538725" name="Picture 7050781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57809" y="0"/>
                            <a:ext cx="779145" cy="779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3C0CA9" id="Group 44" o:spid="_x0000_s1026" alt="&quot;&quot;" style="position:absolute;margin-left:0;margin-top:10.55pt;width:117pt;height:132.05pt;z-index:252486656" coordsize="14859,16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">
                <v:shape id="Picture 391149570" o:spid="_x0000_s1027" type="#_x0000_t75" alt="&quot;&quot;" style="position:absolute;top:1908;width:14859;height:14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">
                  <v:imagedata r:id="rId75" o:title=""/>
                </v:shape>
                <v:shape id="Picture 705078116" o:spid="_x0000_s1028" type="#_x0000_t75" alt="&quot;&quot;" style="position:absolute;left:3578;width:7791;height:7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">
                  <v:imagedata r:id="rId76" o:title=""/>
                </v:shape>
              </v:group>
            </w:pict>
          </mc:Fallback>
        </mc:AlternateContent>
      </w:r>
    </w:p>
    <w:p w14:paraId="5F47A768" w14:textId="142F7FDA" w:rsidR="00B75C26" w:rsidRDefault="00B75C26" w:rsidP="00603999">
      <w:r>
        <w:t xml:space="preserve">A </w:t>
      </w:r>
      <w:r w:rsidRPr="00B75C26">
        <w:rPr>
          <w:b/>
          <w:bCs/>
        </w:rPr>
        <w:t>break fee</w:t>
      </w:r>
      <w:r>
        <w:t xml:space="preserve"> is a fee you pay the bank if you need to </w:t>
      </w:r>
      <w:r w:rsidR="00ED5E0A">
        <w:t>get money from</w:t>
      </w:r>
      <w:r>
        <w:t xml:space="preserve"> a savings account like a term deposit early. </w:t>
      </w:r>
    </w:p>
    <w:p w14:paraId="3F1E9E44" w14:textId="71653495" w:rsidR="006D1542" w:rsidRPr="00775FCD" w:rsidRDefault="006D1542" w:rsidP="006D1542">
      <w:pPr>
        <w:pStyle w:val="Heading1"/>
      </w:pPr>
      <w:r>
        <w:lastRenderedPageBreak/>
        <w:t>Support for whānau Māori</w:t>
      </w:r>
    </w:p>
    <w:p w14:paraId="6694AE7A" w14:textId="50B14095" w:rsidR="008B1C6C" w:rsidRDefault="008B1C6C" w:rsidP="008B1C6C"/>
    <w:p w14:paraId="5A98500C" w14:textId="3B078798" w:rsidR="006D1542" w:rsidRDefault="005913FD" w:rsidP="006D1542">
      <w:r>
        <w:rPr>
          <w:noProof/>
        </w:rPr>
        <w:drawing>
          <wp:anchor distT="0" distB="0" distL="114300" distR="114300" simplePos="0" relativeHeight="252220416" behindDoc="0" locked="0" layoutInCell="1" allowOverlap="1" wp14:anchorId="5453D632" wp14:editId="1173388F">
            <wp:simplePos x="0" y="0"/>
            <wp:positionH relativeFrom="column">
              <wp:posOffset>0</wp:posOffset>
            </wp:positionH>
            <wp:positionV relativeFrom="paragraph">
              <wp:posOffset>215265</wp:posOffset>
            </wp:positionV>
            <wp:extent cx="1620000" cy="1620000"/>
            <wp:effectExtent l="0" t="0" r="0" b="0"/>
            <wp:wrapNone/>
            <wp:docPr id="454" name="Picture 4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whānau family maori generations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A88BE" w14:textId="58E2A0F6" w:rsidR="006D1542" w:rsidRDefault="006D1542" w:rsidP="006D1542">
      <w:r>
        <w:t>Civil Defence Emergency Management Groups will</w:t>
      </w:r>
      <w:r w:rsidR="00E25323">
        <w:t xml:space="preserve"> work with </w:t>
      </w:r>
      <w:proofErr w:type="spellStart"/>
      <w:r w:rsidR="00E25323">
        <w:rPr>
          <w:b/>
          <w:bCs/>
        </w:rPr>
        <w:t>Te</w:t>
      </w:r>
      <w:proofErr w:type="spellEnd"/>
      <w:r w:rsidR="00E25323">
        <w:rPr>
          <w:b/>
          <w:bCs/>
        </w:rPr>
        <w:t xml:space="preserve"> Puni </w:t>
      </w:r>
      <w:proofErr w:type="spellStart"/>
      <w:r w:rsidR="00E25323">
        <w:rPr>
          <w:b/>
          <w:bCs/>
        </w:rPr>
        <w:t>Kōkiri</w:t>
      </w:r>
      <w:proofErr w:type="spellEnd"/>
      <w:r w:rsidR="00E25323">
        <w:t xml:space="preserve"> to</w:t>
      </w:r>
      <w:r>
        <w:t xml:space="preserve"> make sure Māori affected by </w:t>
      </w:r>
      <w:r w:rsidR="00695E3E">
        <w:t>an emergency</w:t>
      </w:r>
      <w:r>
        <w:t xml:space="preserve"> get support.</w:t>
      </w:r>
    </w:p>
    <w:p w14:paraId="0945F123" w14:textId="5B40712D" w:rsidR="00E25323" w:rsidRDefault="00E25323" w:rsidP="006D1542"/>
    <w:p w14:paraId="524B8AB3" w14:textId="41AF761D" w:rsidR="00E25323" w:rsidRDefault="00E25323" w:rsidP="00E25323">
      <w:pPr>
        <w:ind w:left="0"/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1408" behindDoc="1" locked="0" layoutInCell="1" allowOverlap="1" wp14:anchorId="66F5D60A" wp14:editId="252E8FD2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82670" cy="1511300"/>
                <wp:effectExtent l="0" t="0" r="0" b="0"/>
                <wp:wrapNone/>
                <wp:docPr id="46" name="Rectangle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82670" cy="1511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C1AB4" id="Rectangle 46" o:spid="_x0000_s1026" alt="&quot;&quot;" style="position:absolute;margin-left:171pt;margin-top:18.25pt;width:282.1pt;height:119pt;z-index:-25139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" fillcolor="#bdd6ee [1304]" stroked="f" strokeweight="1pt">
                <w10:wrap anchorx="margin"/>
              </v:rect>
            </w:pict>
          </mc:Fallback>
        </mc:AlternateContent>
      </w:r>
    </w:p>
    <w:p w14:paraId="3714D1DD" w14:textId="0352FC00" w:rsidR="00E25323" w:rsidRDefault="002B44C9" w:rsidP="00E25323">
      <w:r>
        <w:rPr>
          <w:b/>
          <w:bCs/>
          <w:noProof/>
        </w:rPr>
        <w:drawing>
          <wp:anchor distT="0" distB="0" distL="114300" distR="114300" simplePos="0" relativeHeight="252224512" behindDoc="0" locked="0" layoutInCell="1" allowOverlap="1" wp14:anchorId="5EF1F49C" wp14:editId="19786958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1620000" cy="1011103"/>
            <wp:effectExtent l="0" t="0" r="0" b="0"/>
            <wp:wrapNone/>
            <wp:docPr id="457" name="Picture 4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arliament Government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E25323">
        <w:rPr>
          <w:b/>
          <w:bCs/>
        </w:rPr>
        <w:t>Te</w:t>
      </w:r>
      <w:proofErr w:type="spellEnd"/>
      <w:r w:rsidR="00E25323">
        <w:rPr>
          <w:b/>
          <w:bCs/>
        </w:rPr>
        <w:t xml:space="preserve"> Puni </w:t>
      </w:r>
      <w:proofErr w:type="spellStart"/>
      <w:r w:rsidR="00E25323">
        <w:rPr>
          <w:b/>
          <w:bCs/>
        </w:rPr>
        <w:t>Kōkiri</w:t>
      </w:r>
      <w:proofErr w:type="spellEnd"/>
      <w:r w:rsidR="00E25323">
        <w:t xml:space="preserve"> is the part of the government in charge of making </w:t>
      </w:r>
      <w:r w:rsidR="00E25323">
        <w:br/>
        <w:t>sure the government works well for Māori.</w:t>
      </w:r>
    </w:p>
    <w:p w14:paraId="3A7269A4" w14:textId="2A452C83" w:rsidR="00E25323" w:rsidRDefault="00E25323" w:rsidP="006D1542">
      <w:r>
        <w:rPr>
          <w:b/>
          <w:bCs/>
          <w:noProof/>
        </w:rPr>
        <w:drawing>
          <wp:anchor distT="0" distB="0" distL="114300" distR="114300" simplePos="0" relativeHeight="252221440" behindDoc="0" locked="0" layoutInCell="1" allowOverlap="1" wp14:anchorId="672C45AD" wp14:editId="0E1046BA">
            <wp:simplePos x="0" y="0"/>
            <wp:positionH relativeFrom="column">
              <wp:posOffset>0</wp:posOffset>
            </wp:positionH>
            <wp:positionV relativeFrom="paragraph">
              <wp:posOffset>324833</wp:posOffset>
            </wp:positionV>
            <wp:extent cx="1619250" cy="1201072"/>
            <wp:effectExtent l="0" t="0" r="0" b="0"/>
            <wp:wrapNone/>
            <wp:docPr id="455" name="Picture 4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Māori meeting marae wharenui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622938" cy="12038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4B587" w14:textId="0ADC2553" w:rsidR="006D1542" w:rsidRDefault="006D1542" w:rsidP="00E25323">
      <w:pPr>
        <w:ind w:left="0"/>
      </w:pPr>
    </w:p>
    <w:p w14:paraId="01B9C0AB" w14:textId="44DB4079" w:rsidR="006D1542" w:rsidRDefault="006D1542" w:rsidP="006D1542">
      <w:r>
        <w:t>They will do this by working together with:</w:t>
      </w:r>
    </w:p>
    <w:p w14:paraId="29889B56" w14:textId="061C71BC" w:rsidR="006D1542" w:rsidRDefault="00873E84" w:rsidP="006D1542">
      <w:pPr>
        <w:pStyle w:val="Listtoplevel"/>
      </w:pPr>
      <w:r>
        <w:drawing>
          <wp:anchor distT="0" distB="0" distL="114300" distR="114300" simplePos="0" relativeHeight="252222464" behindDoc="0" locked="0" layoutInCell="1" allowOverlap="1" wp14:anchorId="598F88D3" wp14:editId="2AA142F3">
            <wp:simplePos x="0" y="0"/>
            <wp:positionH relativeFrom="margin">
              <wp:align>left</wp:align>
            </wp:positionH>
            <wp:positionV relativeFrom="paragraph">
              <wp:posOffset>305242</wp:posOffset>
            </wp:positionV>
            <wp:extent cx="1619250" cy="1619250"/>
            <wp:effectExtent l="0" t="0" r="0" b="0"/>
            <wp:wrapNone/>
            <wp:docPr id="456" name="Picture 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Hauora Māori healthcare baby mother check temperature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542">
        <w:t>iwi / tribes</w:t>
      </w:r>
    </w:p>
    <w:p w14:paraId="78BC0256" w14:textId="62C6EFC6" w:rsidR="006D1542" w:rsidRDefault="006D1542" w:rsidP="006D1542">
      <w:pPr>
        <w:pStyle w:val="Listtoplevel"/>
      </w:pPr>
      <w:r>
        <w:t>hapū / sub-tribes</w:t>
      </w:r>
    </w:p>
    <w:p w14:paraId="1A1DB7A0" w14:textId="45807739" w:rsidR="006D1542" w:rsidRDefault="006D1542" w:rsidP="00E25323">
      <w:pPr>
        <w:pStyle w:val="Listtoplevel"/>
      </w:pPr>
      <w:r>
        <w:t>Māori organisations.</w:t>
      </w:r>
    </w:p>
    <w:p w14:paraId="39894190" w14:textId="5C13BA7B" w:rsidR="008B1C6C" w:rsidRPr="008B1C6C" w:rsidRDefault="006D1542" w:rsidP="006D1542">
      <w:pPr>
        <w:pStyle w:val="Heading1"/>
      </w:pPr>
      <w:bookmarkStart w:id="5" w:name="_Support_for_Pacific"/>
      <w:bookmarkEnd w:id="5"/>
      <w:r>
        <w:lastRenderedPageBreak/>
        <w:t>Support for Pacific peoples</w:t>
      </w:r>
    </w:p>
    <w:p w14:paraId="77D0532B" w14:textId="2E6876F7" w:rsidR="008B1C6C" w:rsidRDefault="008B1C6C" w:rsidP="008B1C6C"/>
    <w:p w14:paraId="7DE8A1FB" w14:textId="0A6846FB" w:rsidR="006D1542" w:rsidRDefault="006D1542" w:rsidP="008B1C6C"/>
    <w:p w14:paraId="14B105FB" w14:textId="5D77BD02" w:rsidR="006D1542" w:rsidRDefault="00FA2B55" w:rsidP="006D1542">
      <w:r>
        <w:rPr>
          <w:noProof/>
        </w:rPr>
        <w:drawing>
          <wp:anchor distT="0" distB="0" distL="114300" distR="114300" simplePos="0" relativeHeight="252225536" behindDoc="0" locked="0" layoutInCell="1" allowOverlap="1" wp14:anchorId="2D8C4711" wp14:editId="559AEDE9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619885" cy="1633220"/>
            <wp:effectExtent l="0" t="0" r="0" b="5080"/>
            <wp:wrapNone/>
            <wp:docPr id="458" name="Picture 45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asifika pacific island extended family children parent wheelchair user disabled grandparent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33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542">
        <w:t xml:space="preserve">Civil Defence Emergency Management Groups will </w:t>
      </w:r>
      <w:r w:rsidR="00E25323">
        <w:t xml:space="preserve">work with the </w:t>
      </w:r>
      <w:r w:rsidR="00E25323">
        <w:rPr>
          <w:b/>
          <w:bCs/>
        </w:rPr>
        <w:t>Ministry f</w:t>
      </w:r>
      <w:r w:rsidR="008B7230">
        <w:rPr>
          <w:b/>
          <w:bCs/>
        </w:rPr>
        <w:t>or</w:t>
      </w:r>
      <w:r w:rsidR="00E25323">
        <w:rPr>
          <w:b/>
          <w:bCs/>
        </w:rPr>
        <w:t xml:space="preserve"> Pacific Peoples </w:t>
      </w:r>
      <w:r w:rsidR="00E25323">
        <w:t xml:space="preserve">to </w:t>
      </w:r>
      <w:r w:rsidR="006D1542">
        <w:t xml:space="preserve">make sure Pacific peoples affected by </w:t>
      </w:r>
      <w:r w:rsidR="00F35433">
        <w:t>an emergency</w:t>
      </w:r>
      <w:r w:rsidR="006D1542">
        <w:t xml:space="preserve"> get support.</w:t>
      </w:r>
    </w:p>
    <w:p w14:paraId="4ADBBC75" w14:textId="6AD9A7D2" w:rsidR="00E25323" w:rsidRDefault="00E25323" w:rsidP="006D1542"/>
    <w:p w14:paraId="422F6B8E" w14:textId="158E801A" w:rsidR="00E25323" w:rsidRDefault="00E25323" w:rsidP="00E2532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3456" behindDoc="1" locked="0" layoutInCell="1" allowOverlap="1" wp14:anchorId="47965835" wp14:editId="06503D31">
                <wp:simplePos x="0" y="0"/>
                <wp:positionH relativeFrom="margin">
                  <wp:posOffset>2171700</wp:posOffset>
                </wp:positionH>
                <wp:positionV relativeFrom="paragraph">
                  <wp:posOffset>238125</wp:posOffset>
                </wp:positionV>
                <wp:extent cx="3557270" cy="1498600"/>
                <wp:effectExtent l="0" t="0" r="5080" b="6350"/>
                <wp:wrapNone/>
                <wp:docPr id="47" name="Rectangle 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98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8A54D3" id="Rectangle 47" o:spid="_x0000_s1026" alt="&quot;&quot;" style="position:absolute;margin-left:171pt;margin-top:18.75pt;width:280.1pt;height:118pt;z-index:-25139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3B0822E4" w14:textId="16CC64D1" w:rsidR="00E25323" w:rsidRDefault="00E25323" w:rsidP="00E25323">
      <w:r>
        <w:rPr>
          <w:noProof/>
        </w:rPr>
        <w:drawing>
          <wp:anchor distT="0" distB="0" distL="114300" distR="114300" simplePos="0" relativeHeight="252226560" behindDoc="0" locked="0" layoutInCell="1" allowOverlap="1" wp14:anchorId="579DE125" wp14:editId="76BDF5F0">
            <wp:simplePos x="0" y="0"/>
            <wp:positionH relativeFrom="column">
              <wp:posOffset>0</wp:posOffset>
            </wp:positionH>
            <wp:positionV relativeFrom="paragraph">
              <wp:posOffset>66040</wp:posOffset>
            </wp:positionV>
            <wp:extent cx="1841500" cy="902335"/>
            <wp:effectExtent l="0" t="0" r="6350" b="0"/>
            <wp:wrapNone/>
            <wp:docPr id="459" name="Picture 4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Ministry of Pacific Peoples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The </w:t>
      </w:r>
      <w:r>
        <w:rPr>
          <w:b/>
          <w:bCs/>
        </w:rPr>
        <w:t>Ministry for Pacific Peoples</w:t>
      </w:r>
      <w:r>
        <w:t xml:space="preserve"> is the part of the government in charge of making sure the government </w:t>
      </w:r>
      <w:r>
        <w:br/>
        <w:t>works well for Pacific peoples.</w:t>
      </w:r>
    </w:p>
    <w:p w14:paraId="663F34EA" w14:textId="55D723CE" w:rsidR="006D1542" w:rsidRDefault="006D1542" w:rsidP="006D1542"/>
    <w:p w14:paraId="21DDE0D5" w14:textId="4A09D37B" w:rsidR="006D1542" w:rsidRDefault="006D1542" w:rsidP="006D1542"/>
    <w:p w14:paraId="2E5A9F40" w14:textId="142D596D" w:rsidR="006D1542" w:rsidRPr="00E25323" w:rsidRDefault="00E25323" w:rsidP="00E25323">
      <w:r>
        <w:rPr>
          <w:noProof/>
        </w:rPr>
        <w:drawing>
          <wp:anchor distT="0" distB="0" distL="114300" distR="114300" simplePos="0" relativeHeight="252227584" behindDoc="0" locked="0" layoutInCell="1" allowOverlap="1" wp14:anchorId="6838D051" wp14:editId="4AE3FEF8">
            <wp:simplePos x="0" y="0"/>
            <wp:positionH relativeFrom="column">
              <wp:posOffset>0</wp:posOffset>
            </wp:positionH>
            <wp:positionV relativeFrom="paragraph">
              <wp:posOffset>363220</wp:posOffset>
            </wp:positionV>
            <wp:extent cx="1620000" cy="1620000"/>
            <wp:effectExtent l="0" t="0" r="0" b="0"/>
            <wp:wrapNone/>
            <wp:docPr id="460" name="Picture 46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asifika man pacific island - small size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542">
        <w:t>They will do this by working together with:</w:t>
      </w:r>
    </w:p>
    <w:p w14:paraId="0B672009" w14:textId="7E2D19F6" w:rsidR="006D1542" w:rsidRDefault="006D1542" w:rsidP="006D1542">
      <w:pPr>
        <w:pStyle w:val="Listtoplevel"/>
        <w:rPr>
          <w:b/>
          <w:bCs/>
        </w:rPr>
      </w:pPr>
      <w:r>
        <w:t xml:space="preserve">Pacific </w:t>
      </w:r>
      <w:r w:rsidRPr="006D1542">
        <w:rPr>
          <w:b/>
          <w:bCs/>
        </w:rPr>
        <w:t>leaders</w:t>
      </w:r>
    </w:p>
    <w:p w14:paraId="1D45D0E8" w14:textId="258CF5A7" w:rsidR="006D1542" w:rsidRDefault="006D1542" w:rsidP="006D1542">
      <w:pPr>
        <w:pStyle w:val="Listtoplevel"/>
        <w:rPr>
          <w:b/>
          <w:bCs/>
        </w:rPr>
      </w:pPr>
      <w:r>
        <w:t xml:space="preserve">Pacific </w:t>
      </w:r>
      <w:r>
        <w:rPr>
          <w:b/>
          <w:bCs/>
        </w:rPr>
        <w:t>communities</w:t>
      </w:r>
    </w:p>
    <w:p w14:paraId="6D7E63D4" w14:textId="1CBF2474" w:rsidR="006D1542" w:rsidRPr="00E25323" w:rsidRDefault="006D1542" w:rsidP="00E25323">
      <w:pPr>
        <w:pStyle w:val="Listtoplevel"/>
        <w:rPr>
          <w:b/>
          <w:bCs/>
        </w:rPr>
      </w:pPr>
      <w:r>
        <w:t>Pacific community organisations.</w:t>
      </w:r>
    </w:p>
    <w:p w14:paraId="0B18CADB" w14:textId="419D6D37" w:rsidR="006D1542" w:rsidRDefault="00D61765" w:rsidP="006D1542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9632" behindDoc="0" locked="0" layoutInCell="1" allowOverlap="1" wp14:anchorId="12781434" wp14:editId="03A19126">
            <wp:simplePos x="0" y="0"/>
            <wp:positionH relativeFrom="column">
              <wp:posOffset>0</wp:posOffset>
            </wp:positionH>
            <wp:positionV relativeFrom="paragraph">
              <wp:posOffset>-342900</wp:posOffset>
            </wp:positionV>
            <wp:extent cx="1200150" cy="1200150"/>
            <wp:effectExtent l="0" t="0" r="0" b="0"/>
            <wp:wrapNone/>
            <wp:docPr id="462" name="Picture 4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asifika woman pacific island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120015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5504" behindDoc="1" locked="0" layoutInCell="1" allowOverlap="1" wp14:anchorId="14EEE2FF" wp14:editId="4F48225E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48" name="Rectangle 4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47E34" id="Rectangle 48" o:spid="_x0000_s1026" alt="&quot;&quot;" style="position:absolute;margin-left:171pt;margin-top:-9pt;width:280.1pt;height:63pt;z-index:-25139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  <w:r w:rsidR="00195399">
        <w:t xml:space="preserve">Here </w:t>
      </w:r>
      <w:r w:rsidR="00195399">
        <w:rPr>
          <w:b/>
          <w:bCs/>
        </w:rPr>
        <w:t>leaders</w:t>
      </w:r>
      <w:r w:rsidR="00195399">
        <w:t xml:space="preserve"> </w:t>
      </w:r>
      <w:proofErr w:type="gramStart"/>
      <w:r w:rsidR="00195399">
        <w:t>mean</w:t>
      </w:r>
      <w:r w:rsidR="00871D84">
        <w:t>s</w:t>
      </w:r>
      <w:proofErr w:type="gramEnd"/>
      <w:r w:rsidR="00195399">
        <w:t xml:space="preserve"> Pacific people who speak up for their communities.</w:t>
      </w:r>
    </w:p>
    <w:p w14:paraId="2BCD0640" w14:textId="709F0D6A" w:rsidR="00195399" w:rsidRDefault="00195399" w:rsidP="006D1542"/>
    <w:p w14:paraId="7DA8149A" w14:textId="3357275B" w:rsidR="00195399" w:rsidRDefault="00D61765" w:rsidP="006D1542">
      <w:r>
        <w:rPr>
          <w:noProof/>
        </w:rPr>
        <w:drawing>
          <wp:anchor distT="0" distB="0" distL="114300" distR="114300" simplePos="0" relativeHeight="252230656" behindDoc="0" locked="0" layoutInCell="1" allowOverlap="1" wp14:anchorId="707EECF3" wp14:editId="71B256A5">
            <wp:simplePos x="0" y="0"/>
            <wp:positionH relativeFrom="column">
              <wp:posOffset>-95250</wp:posOffset>
            </wp:positionH>
            <wp:positionV relativeFrom="paragraph">
              <wp:posOffset>205740</wp:posOffset>
            </wp:positionV>
            <wp:extent cx="1620000" cy="1281893"/>
            <wp:effectExtent l="0" t="0" r="0" b="0"/>
            <wp:wrapNone/>
            <wp:docPr id="463" name="Picture 46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acific languages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81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7552" behindDoc="1" locked="0" layoutInCell="1" allowOverlap="1" wp14:anchorId="1BAF342C" wp14:editId="1D5B5860">
                <wp:simplePos x="0" y="0"/>
                <wp:positionH relativeFrom="margin">
                  <wp:posOffset>2171700</wp:posOffset>
                </wp:positionH>
                <wp:positionV relativeFrom="paragraph">
                  <wp:posOffset>205740</wp:posOffset>
                </wp:positionV>
                <wp:extent cx="3557270" cy="3200400"/>
                <wp:effectExtent l="0" t="0" r="5080" b="0"/>
                <wp:wrapNone/>
                <wp:docPr id="49" name="Rectangle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00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A8E40" id="Rectangle 49" o:spid="_x0000_s1026" alt="&quot;&quot;" style="position:absolute;margin-left:171pt;margin-top:16.2pt;width:280.1pt;height:252pt;z-index:-25138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7E5FF5DC" w14:textId="4F73AF18" w:rsidR="00195399" w:rsidRDefault="00195399" w:rsidP="006D1542">
      <w:r>
        <w:t xml:space="preserve">Here </w:t>
      </w:r>
      <w:r>
        <w:rPr>
          <w:b/>
          <w:bCs/>
        </w:rPr>
        <w:t>communities</w:t>
      </w:r>
      <w:r>
        <w:t xml:space="preserve"> </w:t>
      </w:r>
      <w:proofErr w:type="gramStart"/>
      <w:r>
        <w:t>mean</w:t>
      </w:r>
      <w:r w:rsidR="00871D84">
        <w:t>s</w:t>
      </w:r>
      <w:proofErr w:type="gramEnd"/>
      <w:r>
        <w:t xml:space="preserve"> Pacific people who have something the same about them like:</w:t>
      </w:r>
    </w:p>
    <w:p w14:paraId="6B4DC0DD" w14:textId="496590A8" w:rsidR="00195399" w:rsidRDefault="00D61765" w:rsidP="00195399">
      <w:pPr>
        <w:pStyle w:val="Listtoplevel"/>
      </w:pPr>
      <w:r>
        <w:drawing>
          <wp:anchor distT="0" distB="0" distL="114300" distR="114300" simplePos="0" relativeHeight="252231680" behindDoc="0" locked="0" layoutInCell="1" allowOverlap="1" wp14:anchorId="7BA7C9F4" wp14:editId="79B547F8">
            <wp:simplePos x="0" y="0"/>
            <wp:positionH relativeFrom="column">
              <wp:posOffset>0</wp:posOffset>
            </wp:positionH>
            <wp:positionV relativeFrom="paragraph">
              <wp:posOffset>327025</wp:posOffset>
            </wp:positionV>
            <wp:extent cx="1600200" cy="1721548"/>
            <wp:effectExtent l="0" t="0" r="0" b="0"/>
            <wp:wrapNone/>
            <wp:docPr id="464" name="Picture 4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Religious building church religion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721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399">
        <w:t>being from the same island</w:t>
      </w:r>
    </w:p>
    <w:p w14:paraId="3A13768D" w14:textId="675D8B49" w:rsidR="00195399" w:rsidRDefault="00195399" w:rsidP="00195399">
      <w:pPr>
        <w:pStyle w:val="Listtoplevel"/>
      </w:pPr>
      <w:r>
        <w:t>living in the same place</w:t>
      </w:r>
    </w:p>
    <w:p w14:paraId="48E01127" w14:textId="2395EB03" w:rsidR="00195399" w:rsidRDefault="00195399" w:rsidP="00195399">
      <w:pPr>
        <w:pStyle w:val="Listtoplevel"/>
      </w:pPr>
      <w:r>
        <w:t>going to the same church.</w:t>
      </w:r>
    </w:p>
    <w:p w14:paraId="0F0379A7" w14:textId="73708975" w:rsidR="00195399" w:rsidRDefault="00195399" w:rsidP="00E25323"/>
    <w:p w14:paraId="07537906" w14:textId="053B91A4" w:rsidR="00195399" w:rsidRDefault="001B63DB" w:rsidP="00E25323">
      <w:r>
        <w:rPr>
          <w:noProof/>
        </w:rPr>
        <w:drawing>
          <wp:anchor distT="0" distB="0" distL="114300" distR="114300" simplePos="0" relativeHeight="252237824" behindDoc="0" locked="0" layoutInCell="1" allowOverlap="1" wp14:anchorId="3A01D356" wp14:editId="3A96DC45">
            <wp:simplePos x="0" y="0"/>
            <wp:positionH relativeFrom="column">
              <wp:posOffset>0</wp:posOffset>
            </wp:positionH>
            <wp:positionV relativeFrom="paragraph">
              <wp:posOffset>199390</wp:posOffset>
            </wp:positionV>
            <wp:extent cx="1473200" cy="1473200"/>
            <wp:effectExtent l="0" t="0" r="0" b="0"/>
            <wp:wrapNone/>
            <wp:docPr id="467" name="Picture 4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Facebook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F6CC9" w14:textId="22D94BBF" w:rsidR="006D1542" w:rsidRDefault="00195399" w:rsidP="006D1542">
      <w:r>
        <w:t xml:space="preserve">You can find more information on the Ministry for Pacific Peoples </w:t>
      </w:r>
      <w:r>
        <w:rPr>
          <w:b/>
          <w:bCs/>
        </w:rPr>
        <w:t>Facebook page</w:t>
      </w:r>
      <w:r>
        <w:t>:</w:t>
      </w:r>
    </w:p>
    <w:p w14:paraId="5BC46F86" w14:textId="19F75F58" w:rsidR="00195399" w:rsidRDefault="00195399" w:rsidP="006D1542"/>
    <w:p w14:paraId="42116984" w14:textId="3FA2C58D" w:rsidR="00195399" w:rsidRPr="00195399" w:rsidRDefault="00195399" w:rsidP="00195399">
      <w:pPr>
        <w:ind w:left="1928"/>
        <w:rPr>
          <w:b/>
          <w:bCs/>
        </w:rPr>
      </w:pPr>
      <w:hyperlink r:id="rId86" w:history="1">
        <w:r w:rsidRPr="00195399">
          <w:rPr>
            <w:rStyle w:val="Hyperlink"/>
            <w:b/>
            <w:bCs/>
            <w:color w:val="auto"/>
            <w:u w:val="none"/>
          </w:rPr>
          <w:t>www.facebook.com/MinistryforPacificPeoples/</w:t>
        </w:r>
      </w:hyperlink>
      <w:r w:rsidRPr="00195399">
        <w:rPr>
          <w:b/>
          <w:bCs/>
        </w:rPr>
        <w:t xml:space="preserve"> </w:t>
      </w:r>
    </w:p>
    <w:p w14:paraId="46CF96DB" w14:textId="7A60B252" w:rsidR="006D1542" w:rsidRDefault="00F66802" w:rsidP="006D1542">
      <w:r>
        <w:rPr>
          <w:noProof/>
        </w:rPr>
        <w:drawing>
          <wp:anchor distT="0" distB="0" distL="114300" distR="114300" simplePos="0" relativeHeight="252257280" behindDoc="0" locked="0" layoutInCell="1" allowOverlap="1" wp14:anchorId="7A4EB005" wp14:editId="3B64555E">
            <wp:simplePos x="0" y="0"/>
            <wp:positionH relativeFrom="column">
              <wp:posOffset>152400</wp:posOffset>
            </wp:positionH>
            <wp:positionV relativeFrom="paragraph">
              <wp:posOffset>215900</wp:posOffset>
            </wp:positionV>
            <wp:extent cx="981075" cy="1257300"/>
            <wp:effectExtent l="0" t="0" r="9525" b="0"/>
            <wp:wrapNone/>
            <wp:docPr id="484" name="Picture 4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4955B5" w14:textId="56BF0CF3" w:rsidR="00C458AF" w:rsidRDefault="00C458AF" w:rsidP="006D1542"/>
    <w:p w14:paraId="6DBB677E" w14:textId="20031B34" w:rsidR="00C458AF" w:rsidRPr="00195399" w:rsidRDefault="00871D84" w:rsidP="00C458AF">
      <w:r>
        <w:t>The Facebook page</w:t>
      </w:r>
      <w:r w:rsidR="00E25323">
        <w:t xml:space="preserve"> is</w:t>
      </w:r>
      <w:r w:rsidR="00C458AF">
        <w:t xml:space="preserve"> </w:t>
      </w:r>
      <w:r w:rsidR="00C458AF">
        <w:rPr>
          <w:b/>
          <w:bCs/>
        </w:rPr>
        <w:t>not</w:t>
      </w:r>
      <w:r w:rsidR="00C458AF">
        <w:t xml:space="preserve"> in Easy Read.</w:t>
      </w:r>
    </w:p>
    <w:p w14:paraId="3664D244" w14:textId="2FE51B75" w:rsidR="007E2574" w:rsidRDefault="007E2574">
      <w:pPr>
        <w:spacing w:line="240" w:lineRule="auto"/>
        <w:ind w:left="0"/>
      </w:pPr>
    </w:p>
    <w:p w14:paraId="5BAF7C98" w14:textId="6C497B50" w:rsidR="006D1542" w:rsidRPr="008B1C6C" w:rsidRDefault="007E2574" w:rsidP="007E2574">
      <w:pPr>
        <w:pStyle w:val="Heading1"/>
      </w:pPr>
      <w:bookmarkStart w:id="6" w:name="_Support_for_Ethnic"/>
      <w:bookmarkEnd w:id="6"/>
      <w:r>
        <w:lastRenderedPageBreak/>
        <w:t xml:space="preserve">Support for </w:t>
      </w:r>
      <w:r w:rsidR="00F65C7B">
        <w:t>E</w:t>
      </w:r>
      <w:r>
        <w:t>thnic communities</w:t>
      </w:r>
    </w:p>
    <w:p w14:paraId="6D129656" w14:textId="4B1E92B2" w:rsidR="008B1C6C" w:rsidRDefault="008B1C6C" w:rsidP="008B1C6C"/>
    <w:p w14:paraId="6EEE9D9D" w14:textId="587575CE" w:rsidR="007E2574" w:rsidRDefault="007E2574" w:rsidP="008B1C6C"/>
    <w:p w14:paraId="493B8979" w14:textId="1E2E2ED9" w:rsidR="007E2574" w:rsidRDefault="00F66802" w:rsidP="007E2574">
      <w:r>
        <w:rPr>
          <w:noProof/>
        </w:rPr>
        <w:drawing>
          <wp:anchor distT="0" distB="0" distL="114300" distR="114300" simplePos="0" relativeHeight="252238848" behindDoc="0" locked="0" layoutInCell="1" allowOverlap="1" wp14:anchorId="3DCB29E2" wp14:editId="48848267">
            <wp:simplePos x="0" y="0"/>
            <wp:positionH relativeFrom="column">
              <wp:posOffset>0</wp:posOffset>
            </wp:positionH>
            <wp:positionV relativeFrom="paragraph">
              <wp:posOffset>131445</wp:posOffset>
            </wp:positionV>
            <wp:extent cx="1620000" cy="1620000"/>
            <wp:effectExtent l="0" t="0" r="0" b="0"/>
            <wp:wrapNone/>
            <wp:docPr id="468" name="Picture 4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Ethnicity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>
        <w:t xml:space="preserve">Civil Defence Emergency Management Groups will </w:t>
      </w:r>
      <w:r>
        <w:t xml:space="preserve">work with the </w:t>
      </w:r>
      <w:r>
        <w:rPr>
          <w:b/>
          <w:bCs/>
        </w:rPr>
        <w:t xml:space="preserve">Ministry for Ethnic Communities </w:t>
      </w:r>
      <w:r>
        <w:t xml:space="preserve">to </w:t>
      </w:r>
      <w:r w:rsidR="007E2574">
        <w:t xml:space="preserve">make sure </w:t>
      </w:r>
      <w:r w:rsidR="007E2574">
        <w:rPr>
          <w:b/>
          <w:bCs/>
        </w:rPr>
        <w:t>Ethnic people</w:t>
      </w:r>
      <w:r w:rsidR="007E2574">
        <w:t xml:space="preserve"> affected by </w:t>
      </w:r>
      <w:r>
        <w:t>an emergency</w:t>
      </w:r>
      <w:r w:rsidR="007E2574">
        <w:t xml:space="preserve"> get support.</w:t>
      </w:r>
    </w:p>
    <w:p w14:paraId="0C15D27C" w14:textId="553C6C55" w:rsidR="007E2574" w:rsidRDefault="00D61765" w:rsidP="007E2574">
      <w:r>
        <w:rPr>
          <w:noProof/>
        </w:rPr>
        <w:drawing>
          <wp:anchor distT="0" distB="0" distL="114300" distR="114300" simplePos="0" relativeHeight="252239872" behindDoc="0" locked="0" layoutInCell="1" allowOverlap="1" wp14:anchorId="4441C695" wp14:editId="694CF9EF">
            <wp:simplePos x="0" y="0"/>
            <wp:positionH relativeFrom="column">
              <wp:posOffset>1</wp:posOffset>
            </wp:positionH>
            <wp:positionV relativeFrom="paragraph">
              <wp:posOffset>259716</wp:posOffset>
            </wp:positionV>
            <wp:extent cx="1600200" cy="1521570"/>
            <wp:effectExtent l="0" t="0" r="0" b="0"/>
            <wp:wrapNone/>
            <wp:docPr id="469" name="Picture 4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person African Black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603343" cy="1524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388543" w14:textId="33FEFF6A" w:rsidR="007E2574" w:rsidRDefault="003E390C" w:rsidP="007E2574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29600" behindDoc="1" locked="0" layoutInCell="1" allowOverlap="1" wp14:anchorId="699B7D6F" wp14:editId="545A27C0">
                <wp:simplePos x="0" y="0"/>
                <wp:positionH relativeFrom="margin">
                  <wp:posOffset>2171700</wp:posOffset>
                </wp:positionH>
                <wp:positionV relativeFrom="paragraph">
                  <wp:posOffset>194945</wp:posOffset>
                </wp:positionV>
                <wp:extent cx="3557270" cy="4229100"/>
                <wp:effectExtent l="0" t="0" r="5080" b="0"/>
                <wp:wrapNone/>
                <wp:docPr id="50" name="Rectangle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229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CF58B4" id="Rectangle 50" o:spid="_x0000_s1026" alt="&quot;&quot;" style="position:absolute;margin-left:171pt;margin-top:15.35pt;width:280.1pt;height:333pt;z-index:-25138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6653494F" w14:textId="17D804CA" w:rsidR="007E2574" w:rsidRDefault="007E2574" w:rsidP="007E2574">
      <w:r>
        <w:t xml:space="preserve">Here </w:t>
      </w:r>
      <w:r>
        <w:rPr>
          <w:b/>
          <w:bCs/>
        </w:rPr>
        <w:t>Ethnic people</w:t>
      </w:r>
      <w:r>
        <w:t xml:space="preserve"> </w:t>
      </w:r>
      <w:proofErr w:type="gramStart"/>
      <w:r>
        <w:t>means</w:t>
      </w:r>
      <w:proofErr w:type="gramEnd"/>
      <w:r>
        <w:t xml:space="preserve"> people from:</w:t>
      </w:r>
    </w:p>
    <w:p w14:paraId="1F1B757C" w14:textId="6BB637CF" w:rsidR="007E2574" w:rsidRDefault="00D61765" w:rsidP="007E2574">
      <w:pPr>
        <w:pStyle w:val="Listtoplevel"/>
      </w:pPr>
      <w:r>
        <w:drawing>
          <wp:anchor distT="0" distB="0" distL="114300" distR="114300" simplePos="0" relativeHeight="252240896" behindDoc="0" locked="0" layoutInCell="1" allowOverlap="1" wp14:anchorId="229AD4E1" wp14:editId="491D2C40">
            <wp:simplePos x="0" y="0"/>
            <wp:positionH relativeFrom="column">
              <wp:posOffset>-18689</wp:posOffset>
            </wp:positionH>
            <wp:positionV relativeFrom="paragraph">
              <wp:posOffset>411480</wp:posOffset>
            </wp:positionV>
            <wp:extent cx="1619250" cy="1539583"/>
            <wp:effectExtent l="0" t="0" r="0" b="0"/>
            <wp:wrapNone/>
            <wp:docPr id="470" name="Picture 4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erson 3 indian asian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1619250" cy="1539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>
        <w:t>Africa</w:t>
      </w:r>
    </w:p>
    <w:p w14:paraId="005337DE" w14:textId="0FAC9AAA" w:rsidR="007E2574" w:rsidRDefault="007E2574" w:rsidP="007E2574">
      <w:pPr>
        <w:pStyle w:val="Listtoplevel"/>
      </w:pPr>
      <w:r>
        <w:t>Asia</w:t>
      </w:r>
    </w:p>
    <w:p w14:paraId="4BD99A00" w14:textId="5F878DD9" w:rsidR="007E2574" w:rsidRDefault="007E2574" w:rsidP="007E2574">
      <w:pPr>
        <w:pStyle w:val="Listtoplevel"/>
      </w:pPr>
      <w:r>
        <w:t xml:space="preserve">Europe </w:t>
      </w:r>
    </w:p>
    <w:p w14:paraId="1CD40162" w14:textId="6E59AC93" w:rsidR="007E2574" w:rsidRDefault="00D61765" w:rsidP="007E2574">
      <w:pPr>
        <w:pStyle w:val="Listtoplevel"/>
      </w:pPr>
      <w:r>
        <w:drawing>
          <wp:anchor distT="0" distB="0" distL="114300" distR="114300" simplePos="0" relativeHeight="252241920" behindDoc="0" locked="0" layoutInCell="1" allowOverlap="1" wp14:anchorId="0601AA5B" wp14:editId="7F3778B3">
            <wp:simplePos x="0" y="0"/>
            <wp:positionH relativeFrom="column">
              <wp:posOffset>114300</wp:posOffset>
            </wp:positionH>
            <wp:positionV relativeFrom="paragraph">
              <wp:posOffset>108585</wp:posOffset>
            </wp:positionV>
            <wp:extent cx="1371600" cy="1620360"/>
            <wp:effectExtent l="0" t="0" r="0" b="0"/>
            <wp:wrapNone/>
            <wp:docPr id="471" name="Picture 4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Woman older hijab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620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>
        <w:t>Latin America</w:t>
      </w:r>
    </w:p>
    <w:p w14:paraId="252EA06F" w14:textId="66CCBE5E" w:rsidR="007E2574" w:rsidRDefault="007E2574" w:rsidP="007E2574">
      <w:pPr>
        <w:pStyle w:val="Listtoplevel"/>
      </w:pPr>
      <w:r>
        <w:t>the Middle East.</w:t>
      </w:r>
    </w:p>
    <w:p w14:paraId="4F5CCA25" w14:textId="017DCCB9" w:rsidR="007E2574" w:rsidRDefault="007E2574" w:rsidP="007E2574"/>
    <w:p w14:paraId="6C62550A" w14:textId="662AFA9A" w:rsidR="007E2574" w:rsidRDefault="007E2574">
      <w:pPr>
        <w:spacing w:line="240" w:lineRule="auto"/>
        <w:ind w:left="0"/>
      </w:pPr>
    </w:p>
    <w:p w14:paraId="57063C93" w14:textId="71B07653" w:rsidR="00F66802" w:rsidRDefault="00F66802" w:rsidP="00F66802">
      <w:r>
        <w:rPr>
          <w:b/>
          <w:bCs/>
          <w:noProof/>
        </w:rPr>
        <w:lastRenderedPageBreak/>
        <w:drawing>
          <wp:anchor distT="0" distB="0" distL="114300" distR="114300" simplePos="0" relativeHeight="252246016" behindDoc="0" locked="0" layoutInCell="1" allowOverlap="1" wp14:anchorId="7C5D9120" wp14:editId="681DC4E4">
            <wp:simplePos x="0" y="0"/>
            <wp:positionH relativeFrom="column">
              <wp:posOffset>0</wp:posOffset>
            </wp:positionH>
            <wp:positionV relativeFrom="paragraph">
              <wp:posOffset>230505</wp:posOffset>
            </wp:positionV>
            <wp:extent cx="1620000" cy="1011103"/>
            <wp:effectExtent l="0" t="0" r="0" b="0"/>
            <wp:wrapNone/>
            <wp:docPr id="474" name="Picture 47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arliament Government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11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1648" behindDoc="1" locked="0" layoutInCell="1" allowOverlap="1" wp14:anchorId="277D20B4" wp14:editId="21B3D887">
                <wp:simplePos x="0" y="0"/>
                <wp:positionH relativeFrom="margin">
                  <wp:posOffset>2171065</wp:posOffset>
                </wp:positionH>
                <wp:positionV relativeFrom="paragraph">
                  <wp:posOffset>-113030</wp:posOffset>
                </wp:positionV>
                <wp:extent cx="3557270" cy="1828800"/>
                <wp:effectExtent l="0" t="0" r="5080" b="0"/>
                <wp:wrapNone/>
                <wp:docPr id="51" name="Rectangle 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DCC1A3" id="Rectangle 51" o:spid="_x0000_s1026" alt="&quot;&quot;" style="position:absolute;margin-left:170.95pt;margin-top:-8.9pt;width:280.1pt;height:2in;z-index:-25138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" fillcolor="#bdd6ee [1304]" stroked="f" strokeweight="1pt">
                <w10:wrap anchorx="margin"/>
              </v:rect>
            </w:pict>
          </mc:Fallback>
        </mc:AlternateContent>
      </w:r>
      <w:r>
        <w:t xml:space="preserve">The </w:t>
      </w:r>
      <w:r>
        <w:rPr>
          <w:b/>
          <w:bCs/>
        </w:rPr>
        <w:t>Ministry for Ethnic Communities</w:t>
      </w:r>
      <w:r>
        <w:t xml:space="preserve"> is the part of the government in charge of making </w:t>
      </w:r>
      <w:r>
        <w:br/>
        <w:t>sure the government works well for Ethnic communities.</w:t>
      </w:r>
    </w:p>
    <w:p w14:paraId="46DA44B4" w14:textId="5C697FC8" w:rsidR="00F66802" w:rsidRDefault="00F66802" w:rsidP="00F66802"/>
    <w:p w14:paraId="65895C0D" w14:textId="423BAF50" w:rsidR="00F66802" w:rsidRDefault="00F66802" w:rsidP="00F66802">
      <w:pPr>
        <w:rPr>
          <w:noProof/>
        </w:rPr>
      </w:pPr>
    </w:p>
    <w:p w14:paraId="13B74F71" w14:textId="779AAE4F" w:rsidR="007E2574" w:rsidRPr="00F66802" w:rsidRDefault="00F66802" w:rsidP="00F66802">
      <w:r>
        <w:rPr>
          <w:noProof/>
        </w:rPr>
        <w:drawing>
          <wp:anchor distT="0" distB="0" distL="114300" distR="114300" simplePos="0" relativeHeight="252243968" behindDoc="0" locked="0" layoutInCell="1" allowOverlap="1" wp14:anchorId="5FBB5004" wp14:editId="3FAE4C0F">
            <wp:simplePos x="0" y="0"/>
            <wp:positionH relativeFrom="column">
              <wp:posOffset>-19050</wp:posOffset>
            </wp:positionH>
            <wp:positionV relativeFrom="paragraph">
              <wp:posOffset>1661160</wp:posOffset>
            </wp:positionV>
            <wp:extent cx="1408259" cy="1714500"/>
            <wp:effectExtent l="0" t="0" r="0" b="0"/>
            <wp:wrapNone/>
            <wp:docPr id="473" name="Picture 4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Asian nonbinary LGBTQ rainbow queer (1)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1411120" cy="17179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42944" behindDoc="0" locked="0" layoutInCell="1" allowOverlap="1" wp14:anchorId="625AD06F" wp14:editId="0E1E68FC">
            <wp:simplePos x="0" y="0"/>
            <wp:positionH relativeFrom="column">
              <wp:posOffset>6350</wp:posOffset>
            </wp:positionH>
            <wp:positionV relativeFrom="paragraph">
              <wp:posOffset>60960</wp:posOffset>
            </wp:positionV>
            <wp:extent cx="1556488" cy="1243330"/>
            <wp:effectExtent l="0" t="0" r="5715" b="0"/>
            <wp:wrapNone/>
            <wp:docPr id="472" name="Picture 4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Ethnicity_culture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557003" cy="1243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B21">
        <w:rPr>
          <w:noProof/>
        </w:rPr>
        <w:t xml:space="preserve">Civil Defence Emergency Management Groups </w:t>
      </w:r>
      <w:r>
        <w:rPr>
          <w:noProof/>
        </w:rPr>
        <w:t xml:space="preserve">and the Ministry for Ethnic Communities </w:t>
      </w:r>
      <w:r w:rsidR="00FA1B21">
        <w:rPr>
          <w:noProof/>
        </w:rPr>
        <w:t>will support Ethnic people</w:t>
      </w:r>
      <w:r w:rsidR="007E2574">
        <w:t xml:space="preserve"> by working together with:</w:t>
      </w:r>
    </w:p>
    <w:p w14:paraId="7A6F5453" w14:textId="0FF2FB2D" w:rsidR="007E2574" w:rsidRDefault="007E2574" w:rsidP="007E2574">
      <w:pPr>
        <w:pStyle w:val="Listtoplevel"/>
        <w:rPr>
          <w:b/>
          <w:bCs/>
        </w:rPr>
      </w:pPr>
      <w:r>
        <w:t xml:space="preserve">Ethnic community </w:t>
      </w:r>
      <w:r w:rsidRPr="006D1542">
        <w:rPr>
          <w:b/>
          <w:bCs/>
        </w:rPr>
        <w:t>leaders</w:t>
      </w:r>
    </w:p>
    <w:p w14:paraId="1C02EFC9" w14:textId="34BAF95F" w:rsidR="007E2574" w:rsidRDefault="007E2574" w:rsidP="007E2574">
      <w:pPr>
        <w:pStyle w:val="Listtoplevel"/>
        <w:rPr>
          <w:b/>
          <w:bCs/>
        </w:rPr>
      </w:pPr>
      <w:r>
        <w:t xml:space="preserve">Ethnic </w:t>
      </w:r>
      <w:r>
        <w:rPr>
          <w:b/>
          <w:bCs/>
        </w:rPr>
        <w:t>communities</w:t>
      </w:r>
    </w:p>
    <w:p w14:paraId="37B5C0C5" w14:textId="39913D10" w:rsidR="007E2574" w:rsidRPr="006D1542" w:rsidRDefault="00F66802" w:rsidP="007E2574">
      <w:pPr>
        <w:pStyle w:val="Listtoplevel"/>
        <w:rPr>
          <w:b/>
          <w:bCs/>
        </w:rPr>
      </w:pPr>
      <w:r>
        <w:drawing>
          <wp:anchor distT="0" distB="0" distL="114300" distR="114300" simplePos="0" relativeHeight="252247040" behindDoc="0" locked="0" layoutInCell="1" allowOverlap="1" wp14:anchorId="489F081A" wp14:editId="11816F90">
            <wp:simplePos x="0" y="0"/>
            <wp:positionH relativeFrom="column">
              <wp:posOffset>12700</wp:posOffset>
            </wp:positionH>
            <wp:positionV relativeFrom="paragraph">
              <wp:posOffset>628650</wp:posOffset>
            </wp:positionV>
            <wp:extent cx="1464945" cy="1912620"/>
            <wp:effectExtent l="0" t="0" r="0" b="0"/>
            <wp:wrapNone/>
            <wp:docPr id="475" name="Picture 4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Thumbs up happy yes hijab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464945" cy="191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>
        <w:t>Ethnic community organisations.</w:t>
      </w:r>
    </w:p>
    <w:p w14:paraId="52B11BBC" w14:textId="150D4809" w:rsidR="007E2574" w:rsidRDefault="007E2574" w:rsidP="00F66802"/>
    <w:p w14:paraId="29D684F1" w14:textId="18263119" w:rsidR="007E2574" w:rsidRDefault="003E390C" w:rsidP="00F6680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3696" behindDoc="1" locked="0" layoutInCell="1" allowOverlap="1" wp14:anchorId="201693E1" wp14:editId="0B867C7A">
                <wp:simplePos x="0" y="0"/>
                <wp:positionH relativeFrom="margin">
                  <wp:posOffset>2171700</wp:posOffset>
                </wp:positionH>
                <wp:positionV relativeFrom="paragraph">
                  <wp:posOffset>269240</wp:posOffset>
                </wp:positionV>
                <wp:extent cx="3557270" cy="742950"/>
                <wp:effectExtent l="0" t="0" r="5080" b="0"/>
                <wp:wrapNone/>
                <wp:docPr id="52" name="Rectangle 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42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87449" id="Rectangle 52" o:spid="_x0000_s1026" alt="&quot;&quot;" style="position:absolute;margin-left:171pt;margin-top:21.2pt;width:280.1pt;height:58.5pt;z-index:-25138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7548BEB1" w14:textId="1AF8AB96" w:rsidR="007E2574" w:rsidRDefault="007E2574" w:rsidP="007E2574">
      <w:r>
        <w:t xml:space="preserve">Here </w:t>
      </w:r>
      <w:r>
        <w:rPr>
          <w:b/>
          <w:bCs/>
        </w:rPr>
        <w:t>leaders</w:t>
      </w:r>
      <w:r>
        <w:t xml:space="preserve"> </w:t>
      </w:r>
      <w:proofErr w:type="gramStart"/>
      <w:r>
        <w:t>mean</w:t>
      </w:r>
      <w:r w:rsidR="00FA1B21">
        <w:t>s</w:t>
      </w:r>
      <w:proofErr w:type="gramEnd"/>
      <w:r>
        <w:t xml:space="preserve"> Ethnic people who speak up for their communities.</w:t>
      </w:r>
    </w:p>
    <w:p w14:paraId="63839A05" w14:textId="0E3433EF" w:rsidR="007E2574" w:rsidRDefault="007E2574" w:rsidP="00FA1B21">
      <w:pPr>
        <w:ind w:left="0"/>
      </w:pPr>
    </w:p>
    <w:p w14:paraId="606C06EB" w14:textId="77777777" w:rsidR="00F66802" w:rsidRDefault="00F66802">
      <w:pPr>
        <w:spacing w:line="240" w:lineRule="auto"/>
        <w:ind w:left="0"/>
      </w:pPr>
      <w:r>
        <w:br w:type="page"/>
      </w:r>
    </w:p>
    <w:p w14:paraId="4AB89194" w14:textId="4D01FDA2" w:rsidR="007E2574" w:rsidRDefault="00C458AF" w:rsidP="007E2574">
      <w:r>
        <w:rPr>
          <w:noProof/>
        </w:rPr>
        <w:lastRenderedPageBreak/>
        <w:drawing>
          <wp:anchor distT="0" distB="0" distL="114300" distR="114300" simplePos="0" relativeHeight="252248064" behindDoc="0" locked="0" layoutInCell="1" allowOverlap="1" wp14:anchorId="667D0C3B" wp14:editId="2586AC2E">
            <wp:simplePos x="0" y="0"/>
            <wp:positionH relativeFrom="column">
              <wp:posOffset>6350</wp:posOffset>
            </wp:positionH>
            <wp:positionV relativeFrom="paragraph">
              <wp:posOffset>114300</wp:posOffset>
            </wp:positionV>
            <wp:extent cx="1656000" cy="750576"/>
            <wp:effectExtent l="0" t="0" r="1905" b="0"/>
            <wp:wrapNone/>
            <wp:docPr id="477" name="Picture 4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acific-centric-map colour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750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5744" behindDoc="1" locked="0" layoutInCell="1" allowOverlap="1" wp14:anchorId="1DF0A4CC" wp14:editId="41620819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3194050"/>
                <wp:effectExtent l="0" t="0" r="5080" b="6350"/>
                <wp:wrapNone/>
                <wp:docPr id="53" name="Rectangle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194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60C3D" id="Rectangle 53" o:spid="_x0000_s1026" alt="&quot;&quot;" style="position:absolute;margin-left:171pt;margin-top:-8.5pt;width:280.1pt;height:251.5pt;z-index:-25138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7E2574">
        <w:t xml:space="preserve">Here </w:t>
      </w:r>
      <w:r w:rsidR="007E2574">
        <w:rPr>
          <w:b/>
          <w:bCs/>
        </w:rPr>
        <w:t>communities</w:t>
      </w:r>
      <w:r w:rsidR="007E2574">
        <w:t xml:space="preserve"> </w:t>
      </w:r>
      <w:proofErr w:type="gramStart"/>
      <w:r w:rsidR="007E2574">
        <w:t>mean</w:t>
      </w:r>
      <w:r w:rsidR="00FA1B21">
        <w:t>s</w:t>
      </w:r>
      <w:proofErr w:type="gramEnd"/>
      <w:r w:rsidR="007E2574">
        <w:t xml:space="preserve"> Ethnic people who have something the same about them like:</w:t>
      </w:r>
    </w:p>
    <w:p w14:paraId="25B5AA7E" w14:textId="655CA9FB" w:rsidR="007E2574" w:rsidRDefault="00C458AF" w:rsidP="007E2574">
      <w:pPr>
        <w:pStyle w:val="Listtoplevel"/>
      </w:pPr>
      <w:r>
        <w:drawing>
          <wp:anchor distT="0" distB="0" distL="114300" distR="114300" simplePos="0" relativeHeight="252249088" behindDoc="0" locked="0" layoutInCell="1" allowOverlap="1" wp14:anchorId="076B0A3F" wp14:editId="0D2E2D43">
            <wp:simplePos x="0" y="0"/>
            <wp:positionH relativeFrom="margin">
              <wp:align>left</wp:align>
            </wp:positionH>
            <wp:positionV relativeFrom="paragraph">
              <wp:posOffset>442291</wp:posOffset>
            </wp:positionV>
            <wp:extent cx="1656000" cy="1170907"/>
            <wp:effectExtent l="0" t="0" r="1905" b="0"/>
            <wp:wrapNone/>
            <wp:docPr id="478" name="Picture 4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small town big city rural urban choose live environment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170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>
        <w:t xml:space="preserve">being from </w:t>
      </w:r>
      <w:r w:rsidR="002F0DC9">
        <w:t xml:space="preserve">the same </w:t>
      </w:r>
      <w:r w:rsidR="007E2574">
        <w:t>country</w:t>
      </w:r>
    </w:p>
    <w:p w14:paraId="455A6170" w14:textId="39A761B8" w:rsidR="007E2574" w:rsidRDefault="007E2574" w:rsidP="007E2574">
      <w:pPr>
        <w:pStyle w:val="Listtoplevel"/>
      </w:pPr>
      <w:r>
        <w:t>living in the same place</w:t>
      </w:r>
    </w:p>
    <w:p w14:paraId="3758F256" w14:textId="751C0217" w:rsidR="007E2574" w:rsidRDefault="007E2574" w:rsidP="007E2574">
      <w:pPr>
        <w:pStyle w:val="Listtoplevel"/>
      </w:pPr>
      <w:r>
        <w:t xml:space="preserve">belonging to the same </w:t>
      </w:r>
      <w:r>
        <w:rPr>
          <w:b/>
          <w:bCs/>
        </w:rPr>
        <w:t>religion</w:t>
      </w:r>
      <w:r>
        <w:t>.</w:t>
      </w:r>
    </w:p>
    <w:p w14:paraId="4E893540" w14:textId="646293CE" w:rsidR="007E2574" w:rsidRDefault="007E2574" w:rsidP="007E2574"/>
    <w:p w14:paraId="34CD2AEA" w14:textId="3ED8FF35" w:rsidR="007E2574" w:rsidRDefault="003E390C" w:rsidP="007E2574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7792" behindDoc="1" locked="0" layoutInCell="1" allowOverlap="1" wp14:anchorId="4A6169ED" wp14:editId="68DD6E43">
                <wp:simplePos x="0" y="0"/>
                <wp:positionH relativeFrom="margin">
                  <wp:posOffset>2171700</wp:posOffset>
                </wp:positionH>
                <wp:positionV relativeFrom="paragraph">
                  <wp:posOffset>248920</wp:posOffset>
                </wp:positionV>
                <wp:extent cx="3557270" cy="4857750"/>
                <wp:effectExtent l="0" t="0" r="5080" b="0"/>
                <wp:wrapNone/>
                <wp:docPr id="54" name="Rectangle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8577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17802" id="Rectangle 54" o:spid="_x0000_s1026" alt="&quot;&quot;" style="position:absolute;margin-left:171pt;margin-top:19.6pt;width:280.1pt;height:382.5pt;z-index:-25137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5913D6FD" w14:textId="7790D54F" w:rsidR="007E2574" w:rsidRPr="00CF782A" w:rsidRDefault="00C458AF" w:rsidP="007E2574">
      <w:pPr>
        <w:rPr>
          <w:rFonts w:eastAsia="Times New Roman" w:cs="Times New Roman"/>
          <w:szCs w:val="32"/>
        </w:rPr>
      </w:pPr>
      <w:r>
        <w:rPr>
          <w:noProof/>
        </w:rPr>
        <w:drawing>
          <wp:anchor distT="0" distB="0" distL="114300" distR="114300" simplePos="0" relativeHeight="252250112" behindDoc="0" locked="0" layoutInCell="1" allowOverlap="1" wp14:anchorId="39B2C33C" wp14:editId="14DDCF20">
            <wp:simplePos x="0" y="0"/>
            <wp:positionH relativeFrom="column">
              <wp:posOffset>0</wp:posOffset>
            </wp:positionH>
            <wp:positionV relativeFrom="paragraph">
              <wp:posOffset>12700</wp:posOffset>
            </wp:positionV>
            <wp:extent cx="1620000" cy="1003500"/>
            <wp:effectExtent l="0" t="0" r="0" b="6350"/>
            <wp:wrapNone/>
            <wp:docPr id="479" name="Picture 4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Religion Different_Culture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 w:rsidRPr="00CF782A">
        <w:rPr>
          <w:rFonts w:eastAsia="Times New Roman" w:cs="Times New Roman"/>
          <w:szCs w:val="32"/>
        </w:rPr>
        <w:t xml:space="preserve">A </w:t>
      </w:r>
      <w:r w:rsidR="007E2574" w:rsidRPr="00CF782A">
        <w:rPr>
          <w:rFonts w:eastAsia="Times New Roman" w:cs="Times New Roman"/>
          <w:b/>
          <w:bCs/>
          <w:szCs w:val="32"/>
        </w:rPr>
        <w:t>religion</w:t>
      </w:r>
      <w:r w:rsidR="007E2574" w:rsidRPr="00CF782A">
        <w:rPr>
          <w:rFonts w:eastAsia="Times New Roman" w:cs="Times New Roman"/>
          <w:szCs w:val="32"/>
        </w:rPr>
        <w:t xml:space="preserve"> is a group of people who believe similar things about ideas like:</w:t>
      </w:r>
    </w:p>
    <w:p w14:paraId="692B7F80" w14:textId="6D96A1C3" w:rsidR="007E2574" w:rsidRPr="00CF782A" w:rsidRDefault="00C458AF" w:rsidP="007E2574">
      <w:pPr>
        <w:pStyle w:val="Listtoplevel"/>
      </w:pPr>
      <w:r>
        <w:rPr>
          <w:rFonts w:eastAsia="Times New Roman"/>
        </w:rPr>
        <w:drawing>
          <wp:anchor distT="0" distB="0" distL="114300" distR="114300" simplePos="0" relativeHeight="252251136" behindDoc="0" locked="0" layoutInCell="1" allowOverlap="1" wp14:anchorId="6BB5AA96" wp14:editId="37F41946">
            <wp:simplePos x="0" y="0"/>
            <wp:positionH relativeFrom="column">
              <wp:posOffset>0</wp:posOffset>
            </wp:positionH>
            <wp:positionV relativeFrom="paragraph">
              <wp:posOffset>447040</wp:posOffset>
            </wp:positionV>
            <wp:extent cx="1620000" cy="1376355"/>
            <wp:effectExtent l="0" t="0" r="0" b="0"/>
            <wp:wrapNone/>
            <wp:docPr id="480" name="Picture 4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Religion And Death_culture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76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 w:rsidRPr="00CF782A">
        <w:t>if there is a god or gods</w:t>
      </w:r>
    </w:p>
    <w:p w14:paraId="44C7384D" w14:textId="52F50322" w:rsidR="007E2574" w:rsidRPr="00CF782A" w:rsidRDefault="007E2574" w:rsidP="007E2574">
      <w:pPr>
        <w:pStyle w:val="Listtoplevel"/>
      </w:pPr>
      <w:r w:rsidRPr="00CF782A">
        <w:t>what happens after we die.</w:t>
      </w:r>
    </w:p>
    <w:p w14:paraId="29C7C3E8" w14:textId="72407D63" w:rsidR="007E2574" w:rsidRPr="00CF782A" w:rsidRDefault="007E2574" w:rsidP="002F0DC9">
      <w:pPr>
        <w:rPr>
          <w:rFonts w:eastAsia="Times New Roman"/>
        </w:rPr>
      </w:pPr>
    </w:p>
    <w:p w14:paraId="6FB35E44" w14:textId="0B1AE627" w:rsidR="007E2574" w:rsidRPr="00CF782A" w:rsidRDefault="007E2574" w:rsidP="002F0DC9">
      <w:pPr>
        <w:rPr>
          <w:rFonts w:eastAsia="Times New Roman"/>
        </w:rPr>
      </w:pPr>
    </w:p>
    <w:p w14:paraId="4F343F61" w14:textId="25E56D7D" w:rsidR="007E2574" w:rsidRPr="00CF782A" w:rsidRDefault="00C458AF" w:rsidP="007E2574">
      <w:pPr>
        <w:rPr>
          <w:rFonts w:eastAsia="Times New Roman" w:cs="Times New Roman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2252160" behindDoc="0" locked="0" layoutInCell="1" allowOverlap="1" wp14:anchorId="69EAC4CC" wp14:editId="1570E6D7">
            <wp:simplePos x="0" y="0"/>
            <wp:positionH relativeFrom="column">
              <wp:posOffset>-101600</wp:posOffset>
            </wp:positionH>
            <wp:positionV relativeFrom="paragraph">
              <wp:posOffset>122555</wp:posOffset>
            </wp:positionV>
            <wp:extent cx="1620000" cy="1350780"/>
            <wp:effectExtent l="0" t="0" r="0" b="0"/>
            <wp:wrapNone/>
            <wp:docPr id="481" name="Picture 4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Couple older hijab turban married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50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2574" w:rsidRPr="00CF782A">
        <w:rPr>
          <w:rFonts w:eastAsia="Times New Roman" w:cs="Times New Roman"/>
          <w:szCs w:val="32"/>
        </w:rPr>
        <w:t>Some examples of religions are:</w:t>
      </w:r>
    </w:p>
    <w:p w14:paraId="46D30F3C" w14:textId="563AB959" w:rsidR="007E2574" w:rsidRPr="00CF782A" w:rsidRDefault="007E2574" w:rsidP="007E2574">
      <w:pPr>
        <w:pStyle w:val="Listtoplevel"/>
      </w:pPr>
      <w:r>
        <w:rPr>
          <w:lang w:eastAsia="en-NZ"/>
        </w:rPr>
        <w:t>Islam</w:t>
      </w:r>
    </w:p>
    <w:p w14:paraId="28E9643C" w14:textId="585DAE6A" w:rsidR="007E2574" w:rsidRDefault="007E2574" w:rsidP="00AC397F">
      <w:pPr>
        <w:pStyle w:val="Listtoplevel"/>
      </w:pPr>
      <w:r>
        <w:t>Buddhism</w:t>
      </w:r>
      <w:r w:rsidR="00AC397F">
        <w:t>.</w:t>
      </w:r>
    </w:p>
    <w:p w14:paraId="6E3091FE" w14:textId="75391A01" w:rsidR="00AC397F" w:rsidRDefault="00AC397F" w:rsidP="00AC397F"/>
    <w:p w14:paraId="2AA79C8A" w14:textId="480B13F5" w:rsidR="00AC397F" w:rsidRDefault="00C458AF" w:rsidP="00AC397F">
      <w:r>
        <w:rPr>
          <w:noProof/>
        </w:rPr>
        <w:lastRenderedPageBreak/>
        <w:drawing>
          <wp:anchor distT="0" distB="0" distL="114300" distR="114300" simplePos="0" relativeHeight="252253184" behindDoc="0" locked="0" layoutInCell="1" allowOverlap="1" wp14:anchorId="40076837" wp14:editId="6DE8B25F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620000" cy="1394662"/>
            <wp:effectExtent l="0" t="0" r="0" b="0"/>
            <wp:wrapNone/>
            <wp:docPr id="482" name="Picture 48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Languages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94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97F">
        <w:t>The Ministry for Ethnic Communities has information about what happens after an emergency in lots of languages.</w:t>
      </w:r>
    </w:p>
    <w:p w14:paraId="3B4C1EC0" w14:textId="724485E3" w:rsidR="00AC397F" w:rsidRDefault="00AC397F" w:rsidP="00AC397F"/>
    <w:p w14:paraId="49D14302" w14:textId="5863C6A5" w:rsidR="00AC397F" w:rsidRDefault="00C458AF" w:rsidP="00AC397F">
      <w:r>
        <w:rPr>
          <w:noProof/>
        </w:rPr>
        <w:drawing>
          <wp:anchor distT="0" distB="0" distL="114300" distR="114300" simplePos="0" relativeHeight="252255232" behindDoc="0" locked="0" layoutInCell="1" allowOverlap="1" wp14:anchorId="0C1A6248" wp14:editId="6AC5A553">
            <wp:simplePos x="0" y="0"/>
            <wp:positionH relativeFrom="column">
              <wp:posOffset>0</wp:posOffset>
            </wp:positionH>
            <wp:positionV relativeFrom="paragraph">
              <wp:posOffset>193675</wp:posOffset>
            </wp:positionV>
            <wp:extent cx="1485900" cy="1485900"/>
            <wp:effectExtent l="0" t="0" r="0" b="0"/>
            <wp:wrapNone/>
            <wp:docPr id="483" name="Picture 4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DD01A" w14:textId="3C798DBE" w:rsidR="00AC397F" w:rsidRDefault="00AC397F" w:rsidP="00AC397F">
      <w:r>
        <w:t xml:space="preserve">You can find this information on their </w:t>
      </w:r>
      <w:r>
        <w:rPr>
          <w:b/>
          <w:bCs/>
        </w:rPr>
        <w:t>website</w:t>
      </w:r>
      <w:r>
        <w:t>:</w:t>
      </w:r>
    </w:p>
    <w:p w14:paraId="7271FA96" w14:textId="5966D0C4" w:rsidR="00AC397F" w:rsidRDefault="00AC397F" w:rsidP="00AC397F"/>
    <w:p w14:paraId="3DFA6B3E" w14:textId="20C225AF" w:rsidR="00AC397F" w:rsidRPr="00AC397F" w:rsidRDefault="00AC397F" w:rsidP="00AC397F">
      <w:pPr>
        <w:rPr>
          <w:b/>
          <w:bCs/>
        </w:rPr>
      </w:pPr>
      <w:hyperlink r:id="rId99" w:history="1">
        <w:r w:rsidRPr="00AC397F">
          <w:rPr>
            <w:rStyle w:val="Hyperlink"/>
            <w:b/>
            <w:bCs/>
            <w:color w:val="auto"/>
            <w:u w:val="none"/>
          </w:rPr>
          <w:t>www.ethniccommunities.govt.nz/</w:t>
        </w:r>
      </w:hyperlink>
      <w:r w:rsidRPr="00AC397F">
        <w:rPr>
          <w:b/>
          <w:bCs/>
        </w:rPr>
        <w:t xml:space="preserve"> </w:t>
      </w:r>
    </w:p>
    <w:p w14:paraId="4734A21A" w14:textId="4D673A1B" w:rsidR="007E2574" w:rsidRDefault="00C458AF" w:rsidP="008B1C6C">
      <w:r>
        <w:rPr>
          <w:noProof/>
        </w:rPr>
        <w:drawing>
          <wp:anchor distT="0" distB="0" distL="114300" distR="114300" simplePos="0" relativeHeight="252261376" behindDoc="0" locked="0" layoutInCell="1" allowOverlap="1" wp14:anchorId="6BD22D70" wp14:editId="116ADDB1">
            <wp:simplePos x="0" y="0"/>
            <wp:positionH relativeFrom="column">
              <wp:posOffset>0</wp:posOffset>
            </wp:positionH>
            <wp:positionV relativeFrom="paragraph">
              <wp:posOffset>304800</wp:posOffset>
            </wp:positionV>
            <wp:extent cx="1435100" cy="1435100"/>
            <wp:effectExtent l="0" t="0" r="0" b="0"/>
            <wp:wrapNone/>
            <wp:docPr id="486" name="Picture 4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Facebook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435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B2EE7" w14:textId="4D73E139" w:rsidR="00AC397F" w:rsidRDefault="00AC397F" w:rsidP="008B1C6C"/>
    <w:p w14:paraId="2D5C5734" w14:textId="6DFE3C96" w:rsidR="00AC397F" w:rsidRDefault="00AC397F" w:rsidP="008B1C6C">
      <w:r>
        <w:t xml:space="preserve">You can also find this information on their </w:t>
      </w:r>
      <w:r>
        <w:rPr>
          <w:b/>
          <w:bCs/>
        </w:rPr>
        <w:t>Facebook page</w:t>
      </w:r>
      <w:r>
        <w:t>:</w:t>
      </w:r>
    </w:p>
    <w:p w14:paraId="48C99D2F" w14:textId="799FE824" w:rsidR="00AC397F" w:rsidRDefault="00AC397F" w:rsidP="008B1C6C"/>
    <w:p w14:paraId="0699A5A4" w14:textId="458C4E96" w:rsidR="00AC397F" w:rsidRPr="00AC397F" w:rsidRDefault="00AC397F" w:rsidP="00AC397F">
      <w:pPr>
        <w:ind w:left="1758"/>
        <w:rPr>
          <w:b/>
          <w:bCs/>
        </w:rPr>
      </w:pPr>
      <w:hyperlink r:id="rId100" w:history="1">
        <w:r w:rsidRPr="00AC397F">
          <w:rPr>
            <w:rStyle w:val="Hyperlink"/>
            <w:b/>
            <w:bCs/>
            <w:color w:val="auto"/>
            <w:u w:val="none"/>
          </w:rPr>
          <w:t>www.facebook.com/ethniccommunities.govt.nz</w:t>
        </w:r>
      </w:hyperlink>
      <w:r w:rsidRPr="00AC397F">
        <w:rPr>
          <w:b/>
          <w:bCs/>
        </w:rPr>
        <w:t xml:space="preserve"> </w:t>
      </w:r>
    </w:p>
    <w:p w14:paraId="56F140DF" w14:textId="06C880CF" w:rsidR="00D660BC" w:rsidRDefault="00D660BC" w:rsidP="00C458AF"/>
    <w:p w14:paraId="55024902" w14:textId="14875309" w:rsidR="00C458AF" w:rsidRDefault="00C458AF" w:rsidP="00C458AF">
      <w:r>
        <w:rPr>
          <w:noProof/>
        </w:rPr>
        <w:drawing>
          <wp:anchor distT="0" distB="0" distL="114300" distR="114300" simplePos="0" relativeHeight="252259328" behindDoc="0" locked="0" layoutInCell="1" allowOverlap="1" wp14:anchorId="595394B3" wp14:editId="132BC680">
            <wp:simplePos x="0" y="0"/>
            <wp:positionH relativeFrom="column">
              <wp:posOffset>259080</wp:posOffset>
            </wp:positionH>
            <wp:positionV relativeFrom="paragraph">
              <wp:posOffset>97790</wp:posOffset>
            </wp:positionV>
            <wp:extent cx="981075" cy="1257300"/>
            <wp:effectExtent l="0" t="0" r="0" b="0"/>
            <wp:wrapNone/>
            <wp:docPr id="485" name="Picture 4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B472C5" w14:textId="2881BEF4" w:rsidR="00C458AF" w:rsidRPr="00C458AF" w:rsidRDefault="00C458AF" w:rsidP="00D660BC">
      <w:r>
        <w:t xml:space="preserve">These websites are </w:t>
      </w:r>
      <w:r>
        <w:rPr>
          <w:b/>
          <w:bCs/>
        </w:rPr>
        <w:t>not</w:t>
      </w:r>
      <w:r>
        <w:t xml:space="preserve"> in Easy Read. </w:t>
      </w:r>
    </w:p>
    <w:p w14:paraId="5F08DF74" w14:textId="72714353" w:rsidR="00AC397F" w:rsidRDefault="00AC397F">
      <w:pPr>
        <w:spacing w:line="240" w:lineRule="auto"/>
        <w:ind w:left="0"/>
      </w:pPr>
      <w:r>
        <w:br w:type="page"/>
      </w:r>
    </w:p>
    <w:p w14:paraId="7E30AD5A" w14:textId="3872BAA7" w:rsidR="00AC397F" w:rsidRPr="00AC397F" w:rsidRDefault="00AC397F" w:rsidP="00AC397F">
      <w:pPr>
        <w:pStyle w:val="Heading1"/>
      </w:pPr>
      <w:bookmarkStart w:id="7" w:name="_Support_for_foreign"/>
      <w:bookmarkEnd w:id="7"/>
      <w:r>
        <w:lastRenderedPageBreak/>
        <w:t>Support for foreign nationals</w:t>
      </w:r>
    </w:p>
    <w:p w14:paraId="11346FD1" w14:textId="246F768E" w:rsidR="007C61A4" w:rsidRDefault="007C61A4" w:rsidP="007C61A4">
      <w:pPr>
        <w:rPr>
          <w:b/>
          <w:bCs/>
        </w:rPr>
      </w:pPr>
    </w:p>
    <w:p w14:paraId="6323FD8D" w14:textId="58700F92" w:rsidR="00AC397F" w:rsidRDefault="00AC397F" w:rsidP="007C61A4">
      <w:pPr>
        <w:rPr>
          <w:b/>
          <w:bCs/>
        </w:rPr>
      </w:pPr>
    </w:p>
    <w:p w14:paraId="2F1E3B31" w14:textId="205F2F5D" w:rsidR="00AC397F" w:rsidRDefault="00FA1B21" w:rsidP="007C61A4">
      <w:r>
        <w:rPr>
          <w:noProof/>
        </w:rPr>
        <w:drawing>
          <wp:anchor distT="0" distB="0" distL="114300" distR="114300" simplePos="0" relativeHeight="252263424" behindDoc="0" locked="0" layoutInCell="1" allowOverlap="1" wp14:anchorId="2EAA77E6" wp14:editId="71A655A6">
            <wp:simplePos x="0" y="0"/>
            <wp:positionH relativeFrom="column">
              <wp:posOffset>0</wp:posOffset>
            </wp:positionH>
            <wp:positionV relativeFrom="paragraph">
              <wp:posOffset>1905</wp:posOffset>
            </wp:positionV>
            <wp:extent cx="1620000" cy="1141875"/>
            <wp:effectExtent l="0" t="0" r="0" b="1270"/>
            <wp:wrapNone/>
            <wp:docPr id="487" name="Picture 4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Migrants_culture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41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97F">
        <w:t xml:space="preserve">The places this Easy Read talks about can support you if you are a </w:t>
      </w:r>
      <w:r w:rsidR="00AC397F">
        <w:rPr>
          <w:b/>
          <w:bCs/>
        </w:rPr>
        <w:t>foreign national</w:t>
      </w:r>
      <w:r>
        <w:rPr>
          <w:b/>
          <w:bCs/>
        </w:rPr>
        <w:t xml:space="preserve"> </w:t>
      </w:r>
      <w:r>
        <w:t xml:space="preserve">who has been affected by </w:t>
      </w:r>
      <w:r w:rsidR="00D35855">
        <w:t>an emergency</w:t>
      </w:r>
      <w:r w:rsidR="00AC397F">
        <w:t>.</w:t>
      </w:r>
    </w:p>
    <w:p w14:paraId="0218F99F" w14:textId="7FEA32B8" w:rsidR="00AC397F" w:rsidRDefault="00AC397F" w:rsidP="007C61A4"/>
    <w:p w14:paraId="3F5427A8" w14:textId="78E73FEB" w:rsidR="00AC397F" w:rsidRDefault="003E390C" w:rsidP="007C61A4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12653923" wp14:editId="11DBEF9D">
                <wp:simplePos x="0" y="0"/>
                <wp:positionH relativeFrom="margin">
                  <wp:posOffset>2171700</wp:posOffset>
                </wp:positionH>
                <wp:positionV relativeFrom="paragraph">
                  <wp:posOffset>252095</wp:posOffset>
                </wp:positionV>
                <wp:extent cx="3557270" cy="2489200"/>
                <wp:effectExtent l="0" t="0" r="5080" b="6350"/>
                <wp:wrapNone/>
                <wp:docPr id="55" name="Rectangle 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4892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C048A" id="Rectangle 55" o:spid="_x0000_s1026" alt="&quot;&quot;" style="position:absolute;margin-left:171pt;margin-top:19.85pt;width:280.1pt;height:196pt;z-index:-25137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0C6D2FF8" w14:textId="5E470F0A" w:rsidR="00AC397F" w:rsidRDefault="00FA1B21" w:rsidP="007C61A4">
      <w:r>
        <w:rPr>
          <w:noProof/>
        </w:rPr>
        <w:drawing>
          <wp:anchor distT="0" distB="0" distL="114300" distR="114300" simplePos="0" relativeHeight="252264448" behindDoc="0" locked="0" layoutInCell="1" allowOverlap="1" wp14:anchorId="017F5B05" wp14:editId="59DB506D">
            <wp:simplePos x="0" y="0"/>
            <wp:positionH relativeFrom="column">
              <wp:posOffset>0</wp:posOffset>
            </wp:positionH>
            <wp:positionV relativeFrom="paragraph">
              <wp:posOffset>302895</wp:posOffset>
            </wp:positionV>
            <wp:extent cx="1620000" cy="1620000"/>
            <wp:effectExtent l="0" t="0" r="0" b="0"/>
            <wp:wrapNone/>
            <wp:docPr id="488" name="Picture 4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aeroplane airplane plane fly travel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397F">
        <w:t xml:space="preserve">Here a </w:t>
      </w:r>
      <w:r w:rsidR="00AC397F">
        <w:rPr>
          <w:b/>
          <w:bCs/>
        </w:rPr>
        <w:t>foreign national</w:t>
      </w:r>
      <w:r w:rsidR="00AC397F">
        <w:t xml:space="preserve"> </w:t>
      </w:r>
      <w:proofErr w:type="gramStart"/>
      <w:r w:rsidR="00AC397F">
        <w:t>is someone who</w:t>
      </w:r>
      <w:r w:rsidR="00F715E7">
        <w:t xml:space="preserve"> is</w:t>
      </w:r>
      <w:proofErr w:type="gramEnd"/>
      <w:r w:rsidR="00F715E7">
        <w:t xml:space="preserve"> not</w:t>
      </w:r>
      <w:r w:rsidR="00AC397F">
        <w:t>:</w:t>
      </w:r>
    </w:p>
    <w:p w14:paraId="6399F062" w14:textId="0F298FE9" w:rsidR="00AC397F" w:rsidRDefault="00AC397F" w:rsidP="00AC397F">
      <w:pPr>
        <w:pStyle w:val="Listtoplevel"/>
      </w:pPr>
      <w:r>
        <w:t>from Aotearoa New Zealand</w:t>
      </w:r>
    </w:p>
    <w:p w14:paraId="336F0403" w14:textId="48E55D79" w:rsidR="00AC397F" w:rsidRDefault="00FA1B21" w:rsidP="00AC397F">
      <w:pPr>
        <w:pStyle w:val="Listtoplevel"/>
      </w:pPr>
      <w:r>
        <w:t xml:space="preserve">allowed to live in Aotearoa New Zealand all the time.  </w:t>
      </w:r>
    </w:p>
    <w:p w14:paraId="64E131F5" w14:textId="09B070C7" w:rsidR="00AC397F" w:rsidRDefault="00AC397F" w:rsidP="00AC397F"/>
    <w:p w14:paraId="50E32835" w14:textId="5B9027DA" w:rsidR="00AC397F" w:rsidRDefault="00FA1B21" w:rsidP="00AC397F">
      <w:r>
        <w:rPr>
          <w:noProof/>
        </w:rPr>
        <w:drawing>
          <wp:anchor distT="0" distB="0" distL="114300" distR="114300" simplePos="0" relativeHeight="252402688" behindDoc="0" locked="0" layoutInCell="1" allowOverlap="1" wp14:anchorId="3BAC4F73" wp14:editId="63484BCD">
            <wp:simplePos x="0" y="0"/>
            <wp:positionH relativeFrom="margin">
              <wp:align>left</wp:align>
            </wp:positionH>
            <wp:positionV relativeFrom="paragraph">
              <wp:posOffset>252619</wp:posOffset>
            </wp:positionV>
            <wp:extent cx="1620000" cy="1620000"/>
            <wp:effectExtent l="0" t="0" r="0" b="0"/>
            <wp:wrapNone/>
            <wp:docPr id="1786680990" name="Picture 17866809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0" name="building factory warehouse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1E5758" w14:textId="70327A71" w:rsidR="00AC397F" w:rsidRDefault="00AC397F" w:rsidP="00AC397F">
      <w:r>
        <w:t>You can also get support from your:</w:t>
      </w:r>
    </w:p>
    <w:p w14:paraId="600F26E5" w14:textId="76CA0AA5" w:rsidR="00AC397F" w:rsidRPr="00AC397F" w:rsidRDefault="00AC397F" w:rsidP="00AC397F">
      <w:pPr>
        <w:pStyle w:val="Listtoplevel"/>
      </w:pPr>
      <w:r>
        <w:rPr>
          <w:b/>
          <w:bCs/>
        </w:rPr>
        <w:t>Embassy</w:t>
      </w:r>
    </w:p>
    <w:p w14:paraId="2C575DFD" w14:textId="1A28C8F7" w:rsidR="00AC397F" w:rsidRDefault="00AC397F" w:rsidP="00AC397F">
      <w:pPr>
        <w:pStyle w:val="Listtoplevel"/>
      </w:pPr>
      <w:r>
        <w:rPr>
          <w:b/>
          <w:bCs/>
        </w:rPr>
        <w:t>High Commission</w:t>
      </w:r>
      <w:r>
        <w:t>.</w:t>
      </w:r>
    </w:p>
    <w:p w14:paraId="19AAA590" w14:textId="59DF2AF4" w:rsidR="00AC397F" w:rsidRDefault="00AC397F" w:rsidP="00FA1B21">
      <w:pPr>
        <w:ind w:left="0"/>
      </w:pPr>
    </w:p>
    <w:p w14:paraId="4D795216" w14:textId="37E29631" w:rsidR="00AC397F" w:rsidRDefault="00FA1B21" w:rsidP="00AC397F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03712" behindDoc="0" locked="0" layoutInCell="1" allowOverlap="1" wp14:anchorId="0AA8ADEC" wp14:editId="491C1E6A">
            <wp:simplePos x="0" y="0"/>
            <wp:positionH relativeFrom="column">
              <wp:posOffset>0</wp:posOffset>
            </wp:positionH>
            <wp:positionV relativeFrom="paragraph">
              <wp:posOffset>234950</wp:posOffset>
            </wp:positionV>
            <wp:extent cx="1625516" cy="1149350"/>
            <wp:effectExtent l="0" t="0" r="0" b="0"/>
            <wp:wrapNone/>
            <wp:docPr id="278" name="Picture 2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talk desk meeting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1626675" cy="115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01C7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41888" behindDoc="1" locked="0" layoutInCell="1" allowOverlap="1" wp14:anchorId="6C9433CD" wp14:editId="3D840365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866900"/>
                <wp:effectExtent l="0" t="0" r="5080" b="0"/>
                <wp:wrapNone/>
                <wp:docPr id="56" name="Rectangle 5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66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19A37D" id="Rectangle 56" o:spid="_x0000_s1026" alt="&quot;&quot;" style="position:absolute;margin-left:171pt;margin-top:-9pt;width:280.1pt;height:147pt;z-index:-25137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AC397F">
        <w:t xml:space="preserve">An </w:t>
      </w:r>
      <w:r w:rsidR="00AC397F">
        <w:rPr>
          <w:b/>
          <w:bCs/>
        </w:rPr>
        <w:t>embassy / high commission</w:t>
      </w:r>
      <w:r w:rsidR="00AC397F">
        <w:t xml:space="preserve"> is </w:t>
      </w:r>
      <w:r w:rsidR="003E390C">
        <w:br/>
      </w:r>
      <w:r w:rsidR="00AC397F">
        <w:t>a place in Aotearoa New Zealand where people from other countries can get support from their government.</w:t>
      </w:r>
      <w:r w:rsidR="003E390C" w:rsidRPr="003E390C">
        <w:rPr>
          <w:noProof/>
          <w:lang w:val="en-NZ" w:eastAsia="en-NZ"/>
        </w:rPr>
        <w:t xml:space="preserve"> </w:t>
      </w:r>
    </w:p>
    <w:p w14:paraId="425EC8C4" w14:textId="4948E71C" w:rsidR="00AC397F" w:rsidRDefault="00AC397F" w:rsidP="00AC397F"/>
    <w:p w14:paraId="0CD70A32" w14:textId="71083385" w:rsidR="00AC397F" w:rsidRDefault="00A52384" w:rsidP="00AC397F">
      <w:r>
        <w:rPr>
          <w:noProof/>
        </w:rPr>
        <w:drawing>
          <wp:anchor distT="0" distB="0" distL="114300" distR="114300" simplePos="0" relativeHeight="252269568" behindDoc="0" locked="0" layoutInCell="1" allowOverlap="1" wp14:anchorId="15882166" wp14:editId="1E59F097">
            <wp:simplePos x="0" y="0"/>
            <wp:positionH relativeFrom="column">
              <wp:posOffset>0</wp:posOffset>
            </wp:positionH>
            <wp:positionV relativeFrom="paragraph">
              <wp:posOffset>186055</wp:posOffset>
            </wp:positionV>
            <wp:extent cx="1485900" cy="1485900"/>
            <wp:effectExtent l="0" t="0" r="0" b="0"/>
            <wp:wrapNone/>
            <wp:docPr id="492" name="Picture 4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A0993D" w14:textId="40CF6FFE" w:rsidR="00AC397F" w:rsidRDefault="004140E1" w:rsidP="00AC397F">
      <w:r>
        <w:t xml:space="preserve">You can find your embassy / high commission on this </w:t>
      </w:r>
      <w:r>
        <w:rPr>
          <w:b/>
          <w:bCs/>
        </w:rPr>
        <w:t>website</w:t>
      </w:r>
      <w:r>
        <w:t>:</w:t>
      </w:r>
    </w:p>
    <w:p w14:paraId="7C0AB9FF" w14:textId="428E585C" w:rsidR="004140E1" w:rsidRDefault="004140E1" w:rsidP="00AC397F"/>
    <w:p w14:paraId="69E08A7A" w14:textId="5B41D111" w:rsidR="004140E1" w:rsidRPr="004140E1" w:rsidRDefault="004140E1" w:rsidP="00AC397F">
      <w:pPr>
        <w:rPr>
          <w:b/>
          <w:bCs/>
        </w:rPr>
      </w:pPr>
      <w:hyperlink r:id="rId105" w:history="1">
        <w:r w:rsidRPr="004140E1">
          <w:rPr>
            <w:rStyle w:val="Hyperlink"/>
            <w:b/>
            <w:bCs/>
            <w:color w:val="auto"/>
            <w:u w:val="none"/>
          </w:rPr>
          <w:t>www.mfat.govt.nz/en/embassies</w:t>
        </w:r>
      </w:hyperlink>
      <w:r w:rsidRPr="004140E1">
        <w:rPr>
          <w:b/>
          <w:bCs/>
        </w:rPr>
        <w:t xml:space="preserve"> </w:t>
      </w:r>
    </w:p>
    <w:p w14:paraId="091B045D" w14:textId="6DE1EF0F" w:rsidR="007C61A4" w:rsidRDefault="00A52384" w:rsidP="007C61A4">
      <w:r>
        <w:rPr>
          <w:noProof/>
        </w:rPr>
        <w:drawing>
          <wp:anchor distT="0" distB="0" distL="114300" distR="114300" simplePos="0" relativeHeight="252271616" behindDoc="0" locked="0" layoutInCell="1" allowOverlap="1" wp14:anchorId="61846FD6" wp14:editId="7B6FA453">
            <wp:simplePos x="0" y="0"/>
            <wp:positionH relativeFrom="column">
              <wp:posOffset>228600</wp:posOffset>
            </wp:positionH>
            <wp:positionV relativeFrom="paragraph">
              <wp:posOffset>151765</wp:posOffset>
            </wp:positionV>
            <wp:extent cx="914400" cy="1171852"/>
            <wp:effectExtent l="0" t="0" r="0" b="9525"/>
            <wp:wrapNone/>
            <wp:docPr id="493" name="Picture 4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80F291" w14:textId="581C9A5C" w:rsidR="004140E1" w:rsidRDefault="004140E1" w:rsidP="007C61A4"/>
    <w:p w14:paraId="6B086C27" w14:textId="23E1A2DD" w:rsidR="004140E1" w:rsidRDefault="004140E1" w:rsidP="007C61A4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7A732821" w14:textId="495C1D6E" w:rsidR="004140E1" w:rsidRDefault="004140E1" w:rsidP="007C61A4"/>
    <w:p w14:paraId="1C2113FF" w14:textId="08519D2C" w:rsidR="004140E1" w:rsidRDefault="004140E1" w:rsidP="007C61A4"/>
    <w:p w14:paraId="33B52A96" w14:textId="3E076552" w:rsidR="004140E1" w:rsidRDefault="00A52384" w:rsidP="007C61A4">
      <w:r>
        <w:rPr>
          <w:noProof/>
        </w:rPr>
        <w:drawing>
          <wp:anchor distT="0" distB="0" distL="114300" distR="114300" simplePos="0" relativeHeight="252272640" behindDoc="0" locked="0" layoutInCell="1" allowOverlap="1" wp14:anchorId="5373F9BD" wp14:editId="2C43C042">
            <wp:simplePos x="0" y="0"/>
            <wp:positionH relativeFrom="column">
              <wp:posOffset>0</wp:posOffset>
            </wp:positionH>
            <wp:positionV relativeFrom="paragraph">
              <wp:posOffset>158115</wp:posOffset>
            </wp:positionV>
            <wp:extent cx="1620000" cy="2298649"/>
            <wp:effectExtent l="0" t="0" r="0" b="6985"/>
            <wp:wrapNone/>
            <wp:docPr id="494" name="Picture 4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Forms of transport_travel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2298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0E1">
        <w:t xml:space="preserve">Talk to your travel </w:t>
      </w:r>
      <w:r w:rsidR="004140E1" w:rsidRPr="00ED3829">
        <w:rPr>
          <w:b/>
          <w:bCs/>
        </w:rPr>
        <w:t>insurance</w:t>
      </w:r>
      <w:r w:rsidR="004140E1">
        <w:t xml:space="preserve"> company if:</w:t>
      </w:r>
    </w:p>
    <w:p w14:paraId="6C09B4F3" w14:textId="5BBE0218" w:rsidR="004140E1" w:rsidRDefault="004140E1" w:rsidP="004140E1">
      <w:pPr>
        <w:pStyle w:val="Listtoplevel"/>
      </w:pPr>
      <w:r>
        <w:t>you are visiting Aotearoa New Zealand</w:t>
      </w:r>
    </w:p>
    <w:p w14:paraId="6990B7F5" w14:textId="45CA6248" w:rsidR="004140E1" w:rsidRDefault="004140E1" w:rsidP="004140E1">
      <w:pPr>
        <w:pStyle w:val="Listtoplevel"/>
      </w:pPr>
      <w:r>
        <w:t xml:space="preserve">there is a problem with your travel after </w:t>
      </w:r>
      <w:r w:rsidR="00D35855">
        <w:t>an emergency</w:t>
      </w:r>
      <w:r>
        <w:t>.</w:t>
      </w:r>
    </w:p>
    <w:p w14:paraId="00293622" w14:textId="4B81164E" w:rsidR="00ED3829" w:rsidRDefault="00ED3829" w:rsidP="00ED3829"/>
    <w:p w14:paraId="196D9CDD" w14:textId="77777777" w:rsidR="00ED3829" w:rsidRDefault="00ED3829" w:rsidP="00ED3829">
      <w:r>
        <w:rPr>
          <w:b/>
          <w:bCs/>
          <w:noProof/>
        </w:rPr>
        <w:lastRenderedPageBreak/>
        <w:drawing>
          <wp:anchor distT="0" distB="0" distL="114300" distR="114300" simplePos="0" relativeHeight="252419072" behindDoc="0" locked="0" layoutInCell="1" allowOverlap="1" wp14:anchorId="6380F504" wp14:editId="159168D0">
            <wp:simplePos x="0" y="0"/>
            <wp:positionH relativeFrom="column">
              <wp:posOffset>3175</wp:posOffset>
            </wp:positionH>
            <wp:positionV relativeFrom="paragraph">
              <wp:posOffset>-272415</wp:posOffset>
            </wp:positionV>
            <wp:extent cx="1600200" cy="1600200"/>
            <wp:effectExtent l="0" t="0" r="0" b="0"/>
            <wp:wrapNone/>
            <wp:docPr id="1786681022" name="Picture 17866810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22" name="funding funds resources financial support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18048" behindDoc="1" locked="0" layoutInCell="1" allowOverlap="1" wp14:anchorId="10B215F4" wp14:editId="4B479E51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3200400"/>
                <wp:effectExtent l="0" t="0" r="5080" b="0"/>
                <wp:wrapNone/>
                <wp:docPr id="17" name="Rectangle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2004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6D160C" id="Rectangle 17" o:spid="_x0000_s1026" alt="&quot;&quot;" style="position:absolute;margin-left:171pt;margin-top:-9pt;width:280.1pt;height:252pt;z-index:-250898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>
        <w:rPr>
          <w:b/>
          <w:bCs/>
        </w:rPr>
        <w:t>Insurance</w:t>
      </w:r>
      <w:r>
        <w:t xml:space="preserve"> is money you pay so you can get support if something bad happens like:</w:t>
      </w:r>
    </w:p>
    <w:p w14:paraId="1D278E3F" w14:textId="77777777" w:rsidR="00ED3829" w:rsidRDefault="00ED3829" w:rsidP="00ED3829">
      <w:pPr>
        <w:pStyle w:val="Listtoplevel"/>
      </w:pPr>
      <w:r>
        <w:drawing>
          <wp:anchor distT="0" distB="0" distL="114300" distR="114300" simplePos="0" relativeHeight="252420096" behindDoc="0" locked="0" layoutInCell="1" allowOverlap="1" wp14:anchorId="0BF5467D" wp14:editId="5E679FBB">
            <wp:simplePos x="0" y="0"/>
            <wp:positionH relativeFrom="column">
              <wp:posOffset>0</wp:posOffset>
            </wp:positionH>
            <wp:positionV relativeFrom="paragraph">
              <wp:posOffset>607695</wp:posOffset>
            </wp:positionV>
            <wp:extent cx="1620000" cy="1135939"/>
            <wp:effectExtent l="0" t="0" r="0" b="7620"/>
            <wp:wrapNone/>
            <wp:docPr id="1786681023" name="Picture 17866810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0" name="Home on fire with earthquake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5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>being robbed</w:t>
      </w:r>
    </w:p>
    <w:p w14:paraId="1188D710" w14:textId="77777777" w:rsidR="00ED3829" w:rsidRDefault="00ED3829" w:rsidP="00ED3829">
      <w:pPr>
        <w:pStyle w:val="Listtoplevel"/>
      </w:pPr>
      <w:r>
        <w:t>an earthquake</w:t>
      </w:r>
    </w:p>
    <w:p w14:paraId="49AF41ED" w14:textId="77777777" w:rsidR="00ED3829" w:rsidRDefault="00ED3829" w:rsidP="00ED3829">
      <w:pPr>
        <w:pStyle w:val="Listtoplevel"/>
      </w:pPr>
      <w:r>
        <w:t>your house burning down.</w:t>
      </w:r>
    </w:p>
    <w:p w14:paraId="324197E9" w14:textId="77777777" w:rsidR="00ED3829" w:rsidRDefault="00ED3829" w:rsidP="00ED3829"/>
    <w:p w14:paraId="5467A889" w14:textId="5E832462" w:rsidR="004140E1" w:rsidRDefault="004140E1" w:rsidP="00ED3829"/>
    <w:p w14:paraId="6817B557" w14:textId="7738602B" w:rsidR="004140E1" w:rsidRDefault="00A52384" w:rsidP="004140E1">
      <w:r>
        <w:rPr>
          <w:noProof/>
        </w:rPr>
        <w:drawing>
          <wp:anchor distT="0" distB="0" distL="114300" distR="114300" simplePos="0" relativeHeight="252273664" behindDoc="0" locked="0" layoutInCell="1" allowOverlap="1" wp14:anchorId="51A28F87" wp14:editId="68F3D3FF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508763" cy="1612395"/>
            <wp:effectExtent l="0" t="0" r="0" b="6985"/>
            <wp:wrapNone/>
            <wp:docPr id="495" name="Picture 4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someone talking on a phone-01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508763" cy="161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140E1">
        <w:t xml:space="preserve">Contact </w:t>
      </w:r>
      <w:r w:rsidR="004140E1">
        <w:rPr>
          <w:b/>
          <w:bCs/>
        </w:rPr>
        <w:t>Immigration New Zealand</w:t>
      </w:r>
      <w:r w:rsidR="004140E1">
        <w:t xml:space="preserve"> if your </w:t>
      </w:r>
      <w:r w:rsidR="004140E1">
        <w:rPr>
          <w:b/>
          <w:bCs/>
        </w:rPr>
        <w:t>visa</w:t>
      </w:r>
      <w:r w:rsidR="004140E1">
        <w:t>:</w:t>
      </w:r>
    </w:p>
    <w:p w14:paraId="22F65AF9" w14:textId="0A3A3CBA" w:rsidR="004140E1" w:rsidRPr="004140E1" w:rsidRDefault="004140E1" w:rsidP="004140E1">
      <w:pPr>
        <w:pStyle w:val="Listtoplevel"/>
      </w:pPr>
      <w:r>
        <w:t xml:space="preserve">has </w:t>
      </w:r>
      <w:r>
        <w:rPr>
          <w:b/>
          <w:bCs/>
        </w:rPr>
        <w:t>expired</w:t>
      </w:r>
    </w:p>
    <w:p w14:paraId="374A99FC" w14:textId="58F557A8" w:rsidR="004140E1" w:rsidRDefault="004140E1" w:rsidP="004140E1">
      <w:pPr>
        <w:pStyle w:val="Listtoplevel"/>
      </w:pPr>
      <w:r>
        <w:t>will expire soon.</w:t>
      </w:r>
    </w:p>
    <w:p w14:paraId="62CEF508" w14:textId="5730A6D0" w:rsidR="004140E1" w:rsidRDefault="00F361B6" w:rsidP="004140E1">
      <w:r>
        <w:rPr>
          <w:noProof/>
        </w:rPr>
        <mc:AlternateContent>
          <mc:Choice Requires="wpg">
            <w:drawing>
              <wp:anchor distT="0" distB="0" distL="114300" distR="114300" simplePos="0" relativeHeight="252277760" behindDoc="0" locked="0" layoutInCell="1" allowOverlap="1" wp14:anchorId="2FCE80B7" wp14:editId="6D18DFB6">
                <wp:simplePos x="0" y="0"/>
                <wp:positionH relativeFrom="column">
                  <wp:posOffset>-11430</wp:posOffset>
                </wp:positionH>
                <wp:positionV relativeFrom="paragraph">
                  <wp:posOffset>18415</wp:posOffset>
                </wp:positionV>
                <wp:extent cx="1520190" cy="2171700"/>
                <wp:effectExtent l="0" t="0" r="3810" b="0"/>
                <wp:wrapNone/>
                <wp:docPr id="498" name="Group 49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0190" cy="2171700"/>
                          <a:chOff x="0" y="0"/>
                          <a:chExt cx="1520190" cy="2171700"/>
                        </a:xfrm>
                      </wpg:grpSpPr>
                      <pic:pic xmlns:pic="http://schemas.openxmlformats.org/drawingml/2006/picture">
                        <pic:nvPicPr>
                          <pic:cNvPr id="496" name="Picture 49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38100" y="0"/>
                            <a:ext cx="1482090" cy="2171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48E342" id="Group 498" o:spid="_x0000_s1026" alt="&quot;&quot;" style="position:absolute;margin-left:-.9pt;margin-top:1.45pt;width:119.7pt;height:171pt;z-index:252277760" coordsize="15201,21717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gD/wAARCAQ/AuYDARE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">
                <v:shape id="Picture 496" o:spid="_x0000_s1027" type="#_x0000_t75" alt="&quot;&quot;" style="position:absolute;left:381;width:14820;height:21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">
                  <v:imagedata r:id="rId111" o:title=""/>
                </v:shape>
                <v:shape id="Picture 497" o:spid="_x0000_s1028" type="#_x0000_t75" alt="&quot;&quot;" style="position:absolute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">
                  <v:imagedata r:id="rId112" o:title=""/>
                </v:shape>
              </v:group>
            </w:pict>
          </mc:Fallback>
        </mc:AlternateContent>
      </w:r>
    </w:p>
    <w:p w14:paraId="228B4B14" w14:textId="0BF4191C" w:rsidR="004140E1" w:rsidRDefault="003E390C" w:rsidP="004140E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62E48DDC" wp14:editId="0C831DB9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557270" cy="1485900"/>
                <wp:effectExtent l="0" t="0" r="5080" b="0"/>
                <wp:wrapNone/>
                <wp:docPr id="57" name="Rectangle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859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B566BC" id="Rectangle 57" o:spid="_x0000_s1026" alt="&quot;&quot;" style="position:absolute;margin-left:171pt;margin-top:18.85pt;width:280.1pt;height:117pt;z-index:-25137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4A90AD82" w14:textId="37D2FC7C" w:rsidR="004140E1" w:rsidRDefault="004140E1" w:rsidP="004140E1">
      <w:r>
        <w:rPr>
          <w:b/>
          <w:bCs/>
        </w:rPr>
        <w:t>Immigration New Zealand</w:t>
      </w:r>
      <w:r>
        <w:t xml:space="preserve"> is the part of the government that supports people who want to come to Aotearoa New Zealand.</w:t>
      </w:r>
    </w:p>
    <w:p w14:paraId="68AC1487" w14:textId="21EC8163" w:rsidR="004140E1" w:rsidRDefault="004140E1" w:rsidP="004140E1"/>
    <w:p w14:paraId="05892216" w14:textId="612A26F0" w:rsidR="004140E1" w:rsidRDefault="004140E1" w:rsidP="004140E1"/>
    <w:p w14:paraId="460F50F0" w14:textId="5CA58841" w:rsidR="004140E1" w:rsidRDefault="00ED3829" w:rsidP="004140E1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45984" behindDoc="1" locked="0" layoutInCell="1" allowOverlap="1" wp14:anchorId="4D809CEC" wp14:editId="1D18087E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800100"/>
                <wp:effectExtent l="0" t="0" r="5080" b="0"/>
                <wp:wrapNone/>
                <wp:docPr id="58" name="Rectangle 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58901B" id="Rectangle 58" o:spid="_x0000_s1026" alt="&quot;&quot;" style="position:absolute;margin-left:171pt;margin-top:-9pt;width:280.1pt;height:63pt;z-index:-25137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" fillcolor="#bdd6ee [1304]" stroked="f" strokeweight="1pt"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279808" behindDoc="0" locked="0" layoutInCell="1" allowOverlap="1" wp14:anchorId="58EAA6D7" wp14:editId="6E4B2F8B">
            <wp:simplePos x="0" y="0"/>
            <wp:positionH relativeFrom="column">
              <wp:posOffset>12700</wp:posOffset>
            </wp:positionH>
            <wp:positionV relativeFrom="paragraph">
              <wp:posOffset>-266700</wp:posOffset>
            </wp:positionV>
            <wp:extent cx="1028700" cy="1109980"/>
            <wp:effectExtent l="0" t="0" r="0" b="0"/>
            <wp:wrapNone/>
            <wp:docPr id="499" name="Picture 4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assport nz new zealand travel immigration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109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0E1">
        <w:t xml:space="preserve">A </w:t>
      </w:r>
      <w:r w:rsidR="004140E1">
        <w:rPr>
          <w:b/>
          <w:bCs/>
        </w:rPr>
        <w:t>visa</w:t>
      </w:r>
      <w:r w:rsidR="004140E1">
        <w:t xml:space="preserve"> says that you are allowed to enter a country.</w:t>
      </w:r>
      <w:r w:rsidR="003E390C" w:rsidRPr="003E390C">
        <w:rPr>
          <w:noProof/>
          <w:lang w:val="en-NZ" w:eastAsia="en-NZ"/>
        </w:rPr>
        <w:t xml:space="preserve"> </w:t>
      </w:r>
    </w:p>
    <w:p w14:paraId="156D0F87" w14:textId="03C5F735" w:rsidR="004140E1" w:rsidRDefault="004140E1" w:rsidP="004140E1"/>
    <w:p w14:paraId="649CF4C4" w14:textId="5CA95DC8" w:rsidR="004140E1" w:rsidRDefault="00F66802" w:rsidP="004140E1">
      <w:r>
        <w:rPr>
          <w:noProof/>
        </w:rPr>
        <w:drawing>
          <wp:anchor distT="0" distB="0" distL="114300" distR="114300" simplePos="0" relativeHeight="252280832" behindDoc="0" locked="0" layoutInCell="1" allowOverlap="1" wp14:anchorId="0BE39E76" wp14:editId="556BCD06">
            <wp:simplePos x="0" y="0"/>
            <wp:positionH relativeFrom="column">
              <wp:posOffset>12700</wp:posOffset>
            </wp:positionH>
            <wp:positionV relativeFrom="paragraph">
              <wp:posOffset>78740</wp:posOffset>
            </wp:positionV>
            <wp:extent cx="1358900" cy="1073353"/>
            <wp:effectExtent l="0" t="0" r="0" b="0"/>
            <wp:wrapNone/>
            <wp:docPr id="500" name="Picture 5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Calendar deadline end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363091" cy="1076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907A42" w14:textId="1FB40D46" w:rsidR="004140E1" w:rsidRDefault="004140E1" w:rsidP="004140E1">
      <w:r>
        <w:t xml:space="preserve">Most visas have a date when you </w:t>
      </w:r>
      <w:proofErr w:type="gramStart"/>
      <w:r>
        <w:t>have to</w:t>
      </w:r>
      <w:proofErr w:type="gramEnd"/>
      <w:r>
        <w:t xml:space="preserve"> leave the country by.</w:t>
      </w:r>
    </w:p>
    <w:p w14:paraId="7BF21A59" w14:textId="596DFC30" w:rsidR="004140E1" w:rsidRDefault="00F361B6" w:rsidP="004140E1">
      <w:r>
        <w:rPr>
          <w:noProof/>
        </w:rPr>
        <w:drawing>
          <wp:anchor distT="0" distB="0" distL="114300" distR="114300" simplePos="0" relativeHeight="252281856" behindDoc="0" locked="0" layoutInCell="1" allowOverlap="1" wp14:anchorId="54E7BBA8" wp14:editId="0005462C">
            <wp:simplePos x="0" y="0"/>
            <wp:positionH relativeFrom="column">
              <wp:posOffset>-228600</wp:posOffset>
            </wp:positionH>
            <wp:positionV relativeFrom="paragraph">
              <wp:posOffset>299720</wp:posOffset>
            </wp:positionV>
            <wp:extent cx="1620000" cy="1620000"/>
            <wp:effectExtent l="0" t="0" r="0" b="0"/>
            <wp:wrapNone/>
            <wp:docPr id="501" name="Picture 5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thumb down bad no man cross clipboard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F8E73" w14:textId="6DA609D8" w:rsidR="004140E1" w:rsidRDefault="003E390C" w:rsidP="004140E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48032" behindDoc="1" locked="0" layoutInCell="1" allowOverlap="1" wp14:anchorId="10043D38" wp14:editId="3E0A8BC9">
                <wp:simplePos x="0" y="0"/>
                <wp:positionH relativeFrom="margin">
                  <wp:posOffset>2171700</wp:posOffset>
                </wp:positionH>
                <wp:positionV relativeFrom="paragraph">
                  <wp:posOffset>247650</wp:posOffset>
                </wp:positionV>
                <wp:extent cx="3557270" cy="1149350"/>
                <wp:effectExtent l="0" t="0" r="5080" b="0"/>
                <wp:wrapNone/>
                <wp:docPr id="59" name="Rectangle 5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49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E9847" id="Rectangle 59" o:spid="_x0000_s1026" alt="&quot;&quot;" style="position:absolute;margin-left:171pt;margin-top:19.5pt;width:280.1pt;height:90.5pt;z-index:-25136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2DCB43E4" w14:textId="208DACCB" w:rsidR="004140E1" w:rsidRDefault="004140E1" w:rsidP="004140E1">
      <w:r>
        <w:t xml:space="preserve">Your visa has </w:t>
      </w:r>
      <w:r>
        <w:rPr>
          <w:b/>
          <w:bCs/>
        </w:rPr>
        <w:t>expired</w:t>
      </w:r>
      <w:r>
        <w:t xml:space="preserve"> after the date when you </w:t>
      </w:r>
      <w:proofErr w:type="gramStart"/>
      <w:r>
        <w:t>have to</w:t>
      </w:r>
      <w:proofErr w:type="gramEnd"/>
      <w:r>
        <w:t xml:space="preserve"> leave the country by. </w:t>
      </w:r>
    </w:p>
    <w:p w14:paraId="11861CE1" w14:textId="77777777" w:rsidR="00ED3829" w:rsidRDefault="00ED3829" w:rsidP="004140E1"/>
    <w:p w14:paraId="082DA642" w14:textId="77777777" w:rsidR="00ED3829" w:rsidRDefault="00ED3829" w:rsidP="004140E1"/>
    <w:p w14:paraId="48796F34" w14:textId="610E99C3" w:rsidR="004140E1" w:rsidRDefault="00F361B6" w:rsidP="004140E1">
      <w:r>
        <w:rPr>
          <w:noProof/>
        </w:rPr>
        <w:drawing>
          <wp:anchor distT="0" distB="0" distL="114300" distR="114300" simplePos="0" relativeHeight="252283904" behindDoc="0" locked="0" layoutInCell="1" allowOverlap="1" wp14:anchorId="3A2715B1" wp14:editId="15413E37">
            <wp:simplePos x="0" y="0"/>
            <wp:positionH relativeFrom="column">
              <wp:posOffset>0</wp:posOffset>
            </wp:positionH>
            <wp:positionV relativeFrom="paragraph">
              <wp:posOffset>-112395</wp:posOffset>
            </wp:positionV>
            <wp:extent cx="1485900" cy="1485900"/>
            <wp:effectExtent l="0" t="0" r="0" b="0"/>
            <wp:wrapNone/>
            <wp:docPr id="502" name="Picture 5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140E1">
        <w:t xml:space="preserve">You can find out how to contact Immigration New Zealand on this </w:t>
      </w:r>
      <w:r w:rsidR="004140E1">
        <w:rPr>
          <w:b/>
          <w:bCs/>
        </w:rPr>
        <w:t>website</w:t>
      </w:r>
      <w:r w:rsidR="004140E1">
        <w:t>:</w:t>
      </w:r>
    </w:p>
    <w:p w14:paraId="20B16AB5" w14:textId="51575D19" w:rsidR="004140E1" w:rsidRDefault="004140E1" w:rsidP="004140E1"/>
    <w:p w14:paraId="1F9B5C87" w14:textId="72EBF845" w:rsidR="004140E1" w:rsidRPr="004140E1" w:rsidRDefault="004140E1" w:rsidP="004140E1">
      <w:pPr>
        <w:ind w:left="3062"/>
        <w:rPr>
          <w:b/>
          <w:bCs/>
        </w:rPr>
      </w:pPr>
      <w:hyperlink r:id="rId116" w:history="1">
        <w:r w:rsidRPr="004140E1">
          <w:rPr>
            <w:rStyle w:val="Hyperlink"/>
            <w:b/>
            <w:bCs/>
            <w:color w:val="auto"/>
            <w:u w:val="none"/>
          </w:rPr>
          <w:t>www.immigration.govt.nz/contact-us/</w:t>
        </w:r>
      </w:hyperlink>
      <w:r w:rsidRPr="004140E1">
        <w:rPr>
          <w:b/>
          <w:bCs/>
        </w:rPr>
        <w:t xml:space="preserve"> </w:t>
      </w:r>
    </w:p>
    <w:p w14:paraId="48092AB3" w14:textId="73176D60" w:rsidR="004140E1" w:rsidRDefault="00F361B6" w:rsidP="004140E1">
      <w:r>
        <w:rPr>
          <w:noProof/>
        </w:rPr>
        <w:drawing>
          <wp:anchor distT="0" distB="0" distL="114300" distR="114300" simplePos="0" relativeHeight="252285952" behindDoc="0" locked="0" layoutInCell="1" allowOverlap="1" wp14:anchorId="164AA2CE" wp14:editId="02FC7BCE">
            <wp:simplePos x="0" y="0"/>
            <wp:positionH relativeFrom="column">
              <wp:posOffset>209550</wp:posOffset>
            </wp:positionH>
            <wp:positionV relativeFrom="paragraph">
              <wp:posOffset>193675</wp:posOffset>
            </wp:positionV>
            <wp:extent cx="914400" cy="1171852"/>
            <wp:effectExtent l="0" t="0" r="0" b="9525"/>
            <wp:wrapNone/>
            <wp:docPr id="503" name="Picture 5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0E884" w14:textId="07317692" w:rsidR="004140E1" w:rsidRDefault="004140E1" w:rsidP="004140E1"/>
    <w:p w14:paraId="306009BD" w14:textId="20033A79" w:rsidR="004140E1" w:rsidRPr="004140E1" w:rsidRDefault="004140E1" w:rsidP="004140E1">
      <w:r>
        <w:t xml:space="preserve">This website is </w:t>
      </w:r>
      <w:r>
        <w:rPr>
          <w:b/>
          <w:bCs/>
        </w:rPr>
        <w:t>not</w:t>
      </w:r>
      <w:r>
        <w:t xml:space="preserve"> in Easy Read. </w:t>
      </w:r>
    </w:p>
    <w:p w14:paraId="30F75BB9" w14:textId="77FE5533" w:rsidR="004140E1" w:rsidRDefault="004140E1" w:rsidP="004140E1"/>
    <w:p w14:paraId="38E98BDD" w14:textId="72A76789" w:rsidR="00A73413" w:rsidRDefault="00A73413">
      <w:pPr>
        <w:spacing w:line="240" w:lineRule="auto"/>
        <w:ind w:left="0"/>
      </w:pPr>
      <w:r>
        <w:br w:type="page"/>
      </w:r>
    </w:p>
    <w:p w14:paraId="1B3BF333" w14:textId="08C2E644" w:rsidR="00A73413" w:rsidRPr="004140E1" w:rsidRDefault="00A73413" w:rsidP="00A73413">
      <w:pPr>
        <w:pStyle w:val="Heading1"/>
      </w:pPr>
      <w:bookmarkStart w:id="8" w:name="_Looking_after_animals"/>
      <w:bookmarkEnd w:id="8"/>
      <w:r>
        <w:lastRenderedPageBreak/>
        <w:t>Looking after animals</w:t>
      </w:r>
    </w:p>
    <w:p w14:paraId="395F364D" w14:textId="2B87B733" w:rsidR="004140E1" w:rsidRDefault="004140E1" w:rsidP="007C61A4"/>
    <w:p w14:paraId="38D46C14" w14:textId="155D4A12" w:rsidR="00A73413" w:rsidRDefault="00F361B6" w:rsidP="007C61A4">
      <w:r>
        <w:rPr>
          <w:noProof/>
        </w:rPr>
        <w:drawing>
          <wp:anchor distT="0" distB="0" distL="114300" distR="114300" simplePos="0" relativeHeight="252288000" behindDoc="0" locked="0" layoutInCell="1" allowOverlap="1" wp14:anchorId="0C26EA1C" wp14:editId="2B264DAD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1581150" cy="1581150"/>
            <wp:effectExtent l="0" t="0" r="0" b="0"/>
            <wp:wrapNone/>
            <wp:docPr id="504" name="Picture 5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Farmer farm animals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29655" w14:textId="32EBFCF0" w:rsidR="00A73413" w:rsidRDefault="00A73413" w:rsidP="007C61A4">
      <w:r>
        <w:t xml:space="preserve">You </w:t>
      </w:r>
      <w:proofErr w:type="gramStart"/>
      <w:r>
        <w:t>are in charge of</w:t>
      </w:r>
      <w:proofErr w:type="gramEnd"/>
      <w:r>
        <w:t xml:space="preserve"> looking after your animals in an emergency.</w:t>
      </w:r>
    </w:p>
    <w:p w14:paraId="16D69BED" w14:textId="31333AA3" w:rsidR="00A73413" w:rsidRDefault="00A73413" w:rsidP="007C61A4"/>
    <w:p w14:paraId="2ABC24AD" w14:textId="0ED7C436" w:rsidR="00A73413" w:rsidRDefault="00A73413" w:rsidP="007C61A4"/>
    <w:p w14:paraId="068F0A69" w14:textId="496E8BF7" w:rsidR="00A73413" w:rsidRDefault="00A73413" w:rsidP="007C61A4">
      <w:r>
        <w:t>Take your animals with you if:</w:t>
      </w:r>
    </w:p>
    <w:p w14:paraId="4CB49B15" w14:textId="30FC70F4" w:rsidR="00A73413" w:rsidRDefault="00F66802" w:rsidP="00A73413">
      <w:pPr>
        <w:pStyle w:val="Listtoplevel"/>
      </w:pPr>
      <w:r>
        <w:drawing>
          <wp:anchor distT="0" distB="0" distL="114300" distR="114300" simplePos="0" relativeHeight="252289024" behindDoc="0" locked="0" layoutInCell="1" allowOverlap="1" wp14:anchorId="297E4052" wp14:editId="79E166F4">
            <wp:simplePos x="0" y="0"/>
            <wp:positionH relativeFrom="column">
              <wp:posOffset>0</wp:posOffset>
            </wp:positionH>
            <wp:positionV relativeFrom="paragraph">
              <wp:posOffset>93345</wp:posOffset>
            </wp:positionV>
            <wp:extent cx="1620000" cy="789540"/>
            <wp:effectExtent l="0" t="0" r="0" b="0"/>
            <wp:wrapNone/>
            <wp:docPr id="505" name="Picture 5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Evacuating with grab bag and a number of animals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78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you need to </w:t>
      </w:r>
      <w:r w:rsidR="00A73413" w:rsidRPr="00ED3829">
        <w:rPr>
          <w:b/>
          <w:bCs/>
        </w:rPr>
        <w:t>evacuate</w:t>
      </w:r>
    </w:p>
    <w:p w14:paraId="4968BBCE" w14:textId="6A9B224D" w:rsidR="00A73413" w:rsidRDefault="00A73413" w:rsidP="00A73413">
      <w:pPr>
        <w:pStyle w:val="Listtoplevel"/>
      </w:pPr>
      <w:r>
        <w:t>it is safe to take your animals.</w:t>
      </w:r>
    </w:p>
    <w:p w14:paraId="5C7FD257" w14:textId="5576387D" w:rsidR="00DF0F51" w:rsidRDefault="00DF0F51" w:rsidP="00DF0F51"/>
    <w:p w14:paraId="442378C4" w14:textId="3361F51E" w:rsidR="00DF0F51" w:rsidRDefault="00FA2B55" w:rsidP="00DF0F51">
      <w:r>
        <w:rPr>
          <w:b/>
          <w:bCs/>
          <w:noProof/>
        </w:rPr>
        <w:drawing>
          <wp:anchor distT="0" distB="0" distL="114300" distR="114300" simplePos="0" relativeHeight="252424192" behindDoc="0" locked="0" layoutInCell="1" allowOverlap="1" wp14:anchorId="08417782" wp14:editId="50055458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1398905" cy="1371600"/>
            <wp:effectExtent l="0" t="0" r="0" b="0"/>
            <wp:wrapNone/>
            <wp:docPr id="1786680992" name="Picture 17866809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92" name="leaving-home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39890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F0F51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22144" behindDoc="1" locked="0" layoutInCell="1" allowOverlap="1" wp14:anchorId="077D76FB" wp14:editId="5F5B4D2C">
                <wp:simplePos x="0" y="0"/>
                <wp:positionH relativeFrom="margin">
                  <wp:posOffset>2171700</wp:posOffset>
                </wp:positionH>
                <wp:positionV relativeFrom="paragraph">
                  <wp:posOffset>259080</wp:posOffset>
                </wp:positionV>
                <wp:extent cx="3557270" cy="762000"/>
                <wp:effectExtent l="0" t="0" r="5080" b="0"/>
                <wp:wrapNone/>
                <wp:docPr id="9" name="Rectangle 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620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9D204" id="Rectangle 9" o:spid="_x0000_s1026" alt="&quot;&quot;" style="position:absolute;margin-left:171pt;margin-top:20.4pt;width:280.1pt;height:60pt;z-index:-250894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" fillcolor="#bdd6ee [1304]" stroked="f" strokeweight="1pt">
                <w10:wrap anchorx="margin"/>
              </v:rect>
            </w:pict>
          </mc:Fallback>
        </mc:AlternateContent>
      </w:r>
    </w:p>
    <w:p w14:paraId="74580FA8" w14:textId="706D2E52" w:rsidR="00DF0F51" w:rsidRDefault="00DF0F51" w:rsidP="00DF0F51">
      <w:r>
        <w:rPr>
          <w:b/>
          <w:bCs/>
        </w:rPr>
        <w:t>Evacuate</w:t>
      </w:r>
      <w:r>
        <w:t xml:space="preserve"> means leaving your home when it is not safe to stay there.</w:t>
      </w:r>
    </w:p>
    <w:p w14:paraId="56E34DEF" w14:textId="79DDBE9B" w:rsidR="00A73413" w:rsidRDefault="00A73413" w:rsidP="00A73413"/>
    <w:p w14:paraId="4729F9DD" w14:textId="68BEDAEF" w:rsidR="00A73413" w:rsidRDefault="00A73413" w:rsidP="00A73413"/>
    <w:p w14:paraId="74101741" w14:textId="7CE1E68D" w:rsidR="00A73413" w:rsidRDefault="00FA2B55" w:rsidP="00A73413">
      <w:r>
        <w:rPr>
          <w:noProof/>
        </w:rPr>
        <w:drawing>
          <wp:anchor distT="0" distB="0" distL="114300" distR="114300" simplePos="0" relativeHeight="252290048" behindDoc="0" locked="0" layoutInCell="1" allowOverlap="1" wp14:anchorId="7F99E6DE" wp14:editId="77A819A7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1620000" cy="1010417"/>
            <wp:effectExtent l="0" t="0" r="0" b="0"/>
            <wp:wrapNone/>
            <wp:docPr id="506" name="Picture 5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ets-small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104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Make sure your animals are somewhere safe if you </w:t>
      </w:r>
      <w:proofErr w:type="gramStart"/>
      <w:r w:rsidR="00A73413">
        <w:t>have to</w:t>
      </w:r>
      <w:proofErr w:type="gramEnd"/>
      <w:r w:rsidR="00A73413">
        <w:t xml:space="preserve"> leave them behind.</w:t>
      </w:r>
    </w:p>
    <w:p w14:paraId="3ED48A93" w14:textId="7AD4FA2C" w:rsidR="00A73413" w:rsidRDefault="00A73413" w:rsidP="00A73413"/>
    <w:p w14:paraId="578E62D8" w14:textId="0C72D1DD" w:rsidR="00A73413" w:rsidRDefault="00A73413" w:rsidP="00A73413"/>
    <w:p w14:paraId="070998BD" w14:textId="77777777" w:rsidR="00A73413" w:rsidRDefault="00A73413">
      <w:pPr>
        <w:spacing w:line="240" w:lineRule="auto"/>
        <w:ind w:left="0"/>
      </w:pPr>
      <w:r>
        <w:br w:type="page"/>
      </w:r>
    </w:p>
    <w:p w14:paraId="2BE9B326" w14:textId="1BD02DDF" w:rsidR="00A73413" w:rsidRDefault="00F361B6" w:rsidP="00A73413">
      <w:r>
        <w:rPr>
          <w:noProof/>
        </w:rPr>
        <w:lastRenderedPageBreak/>
        <w:drawing>
          <wp:anchor distT="0" distB="0" distL="114300" distR="114300" simplePos="0" relativeHeight="252292096" behindDoc="0" locked="0" layoutInCell="1" allowOverlap="1" wp14:anchorId="196183E4" wp14:editId="49852BFE">
            <wp:simplePos x="0" y="0"/>
            <wp:positionH relativeFrom="column">
              <wp:posOffset>0</wp:posOffset>
            </wp:positionH>
            <wp:positionV relativeFrom="paragraph">
              <wp:posOffset>-113665</wp:posOffset>
            </wp:positionV>
            <wp:extent cx="1485900" cy="1485900"/>
            <wp:effectExtent l="0" t="0" r="0" b="0"/>
            <wp:wrapNone/>
            <wp:docPr id="508" name="Picture 5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You can find out more about how to look after your animals in an emergency on this </w:t>
      </w:r>
      <w:r w:rsidR="00A73413">
        <w:rPr>
          <w:b/>
          <w:bCs/>
        </w:rPr>
        <w:t>website</w:t>
      </w:r>
      <w:r w:rsidR="00A73413">
        <w:t>:</w:t>
      </w:r>
    </w:p>
    <w:p w14:paraId="427023EB" w14:textId="1635464F" w:rsidR="00A73413" w:rsidRDefault="00A73413" w:rsidP="00A73413"/>
    <w:p w14:paraId="5E4458D4" w14:textId="77777777" w:rsidR="00A73413" w:rsidRDefault="00A73413" w:rsidP="00A73413">
      <w:pPr>
        <w:rPr>
          <w:b/>
          <w:bCs/>
        </w:rPr>
      </w:pPr>
      <w:hyperlink r:id="rId120" w:history="1">
        <w:r w:rsidRPr="00A73413">
          <w:rPr>
            <w:rStyle w:val="Hyperlink"/>
            <w:b/>
            <w:bCs/>
            <w:color w:val="auto"/>
            <w:u w:val="none"/>
          </w:rPr>
          <w:t>https://tinyurl.com/yc4fk9dc</w:t>
        </w:r>
      </w:hyperlink>
      <w:r w:rsidRPr="00A73413">
        <w:rPr>
          <w:b/>
          <w:bCs/>
        </w:rPr>
        <w:t xml:space="preserve"> </w:t>
      </w:r>
    </w:p>
    <w:p w14:paraId="3ED09AA5" w14:textId="11FCCFF8" w:rsidR="00A73413" w:rsidRDefault="00F361B6" w:rsidP="00A73413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294144" behindDoc="0" locked="0" layoutInCell="1" allowOverlap="1" wp14:anchorId="4746DD91" wp14:editId="14F57D34">
            <wp:simplePos x="0" y="0"/>
            <wp:positionH relativeFrom="column">
              <wp:posOffset>344386</wp:posOffset>
            </wp:positionH>
            <wp:positionV relativeFrom="paragraph">
              <wp:posOffset>192405</wp:posOffset>
            </wp:positionV>
            <wp:extent cx="914400" cy="1171852"/>
            <wp:effectExtent l="0" t="0" r="0" b="9525"/>
            <wp:wrapNone/>
            <wp:docPr id="509" name="Picture 5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548D5C" w14:textId="6293EABA" w:rsidR="00A73413" w:rsidRDefault="00A73413" w:rsidP="00A73413">
      <w:pPr>
        <w:rPr>
          <w:b/>
          <w:bCs/>
        </w:rPr>
      </w:pPr>
    </w:p>
    <w:p w14:paraId="493B2709" w14:textId="2CFA1B7A" w:rsidR="00F361B6" w:rsidRDefault="00F361B6" w:rsidP="00A73413">
      <w:r>
        <w:t xml:space="preserve">This website is </w:t>
      </w:r>
      <w:r>
        <w:rPr>
          <w:b/>
          <w:bCs/>
        </w:rPr>
        <w:t xml:space="preserve">not </w:t>
      </w:r>
      <w:r>
        <w:t>in Easy Read.</w:t>
      </w:r>
    </w:p>
    <w:p w14:paraId="46112368" w14:textId="1A8822CD" w:rsidR="00F361B6" w:rsidRDefault="00F361B6" w:rsidP="00A73413"/>
    <w:p w14:paraId="73ABE57E" w14:textId="77777777" w:rsidR="00F361B6" w:rsidRPr="00F361B6" w:rsidRDefault="00F361B6" w:rsidP="00A73413"/>
    <w:p w14:paraId="02D793A7" w14:textId="74E8158F" w:rsidR="00A73413" w:rsidRDefault="00F361B6" w:rsidP="00A73413">
      <w:r>
        <w:rPr>
          <w:noProof/>
        </w:rPr>
        <mc:AlternateContent>
          <mc:Choice Requires="wpg">
            <w:drawing>
              <wp:anchor distT="0" distB="0" distL="114300" distR="114300" simplePos="0" relativeHeight="252297216" behindDoc="0" locked="0" layoutInCell="1" allowOverlap="1" wp14:anchorId="06900185" wp14:editId="64E4A598">
                <wp:simplePos x="0" y="0"/>
                <wp:positionH relativeFrom="column">
                  <wp:posOffset>0</wp:posOffset>
                </wp:positionH>
                <wp:positionV relativeFrom="paragraph">
                  <wp:posOffset>152400</wp:posOffset>
                </wp:positionV>
                <wp:extent cx="1980000" cy="1980000"/>
                <wp:effectExtent l="0" t="0" r="1270" b="1270"/>
                <wp:wrapNone/>
                <wp:docPr id="2102647552" name="Group 21026475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0000" cy="1980000"/>
                          <a:chOff x="0" y="0"/>
                          <a:chExt cx="2057400" cy="2057400"/>
                        </a:xfrm>
                      </wpg:grpSpPr>
                      <pic:pic xmlns:pic="http://schemas.openxmlformats.org/drawingml/2006/picture">
                        <pic:nvPicPr>
                          <pic:cNvPr id="510" name="Picture 5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1098550" y="114300"/>
                            <a:ext cx="685800" cy="685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CBFA5C" id="Group 2102647552" o:spid="_x0000_s1026" alt="&quot;&quot;" style="position:absolute;margin-left:0;margin-top:12pt;width:155.9pt;height:155.9pt;z-index:252297216;mso-width-relative:margin;mso-height-relative:margin" coordsize="20574,205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">
                <v:shape id="Picture 510" o:spid="_x0000_s1027" type="#_x0000_t75" alt="&quot;&quot;" style="position:absolute;width:20574;height:20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">
                  <v:imagedata r:id="rId123" o:title=""/>
                </v:shape>
                <v:shape id="Picture 511" o:spid="_x0000_s1028" type="#_x0000_t75" alt="&quot;&quot;" style="position:absolute;left:10985;top:1143;width:6858;height:6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">
                  <v:imagedata r:id="rId124" o:title=""/>
                </v:shape>
              </v:group>
            </w:pict>
          </mc:Fallback>
        </mc:AlternateContent>
      </w:r>
      <w:r w:rsidR="00A73413">
        <w:t>Tell your local Civil Defence Emergency Management Group if you are worried about any animals.</w:t>
      </w:r>
    </w:p>
    <w:p w14:paraId="21D5F27D" w14:textId="53481A19" w:rsidR="00A73413" w:rsidRDefault="00A73413" w:rsidP="00A73413"/>
    <w:p w14:paraId="3402BD96" w14:textId="02CC485E" w:rsidR="00A73413" w:rsidRDefault="00A73413" w:rsidP="00A73413"/>
    <w:p w14:paraId="7D9D71F4" w14:textId="5802D07D" w:rsidR="00A73413" w:rsidRDefault="00832FB6" w:rsidP="00A73413">
      <w:r>
        <w:rPr>
          <w:noProof/>
        </w:rPr>
        <w:drawing>
          <wp:anchor distT="0" distB="0" distL="114300" distR="114300" simplePos="0" relativeHeight="252298240" behindDoc="0" locked="0" layoutInCell="1" allowOverlap="1" wp14:anchorId="60147FBF" wp14:editId="70BED906">
            <wp:simplePos x="0" y="0"/>
            <wp:positionH relativeFrom="column">
              <wp:posOffset>12700</wp:posOffset>
            </wp:positionH>
            <wp:positionV relativeFrom="paragraph">
              <wp:posOffset>705485</wp:posOffset>
            </wp:positionV>
            <wp:extent cx="1371600" cy="1371600"/>
            <wp:effectExtent l="0" t="0" r="0" b="0"/>
            <wp:wrapNone/>
            <wp:docPr id="2102647553" name="Picture 21026475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53" name="Pig animal farm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They will get the </w:t>
      </w:r>
      <w:r w:rsidR="00A73413">
        <w:rPr>
          <w:b/>
          <w:bCs/>
        </w:rPr>
        <w:t>Ministry for Primary Industries</w:t>
      </w:r>
      <w:r w:rsidR="00A73413">
        <w:t xml:space="preserve"> to check on the animals.</w:t>
      </w:r>
    </w:p>
    <w:p w14:paraId="04CFAB41" w14:textId="3BD43BB1" w:rsidR="00A73413" w:rsidRDefault="00A73413" w:rsidP="00A73413"/>
    <w:p w14:paraId="71CE509B" w14:textId="697D749B" w:rsidR="00A73413" w:rsidRDefault="003E390C" w:rsidP="00A73413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0080" behindDoc="1" locked="0" layoutInCell="1" allowOverlap="1" wp14:anchorId="29287C44" wp14:editId="35A178D5">
                <wp:simplePos x="0" y="0"/>
                <wp:positionH relativeFrom="margin">
                  <wp:posOffset>2171700</wp:posOffset>
                </wp:positionH>
                <wp:positionV relativeFrom="paragraph">
                  <wp:posOffset>262255</wp:posOffset>
                </wp:positionV>
                <wp:extent cx="3557270" cy="1498600"/>
                <wp:effectExtent l="0" t="0" r="5080" b="6350"/>
                <wp:wrapNone/>
                <wp:docPr id="61" name="Rectangle 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498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C0A186" id="Rectangle 61" o:spid="_x0000_s1026" alt="&quot;&quot;" style="position:absolute;margin-left:171pt;margin-top:20.65pt;width:280.1pt;height:118pt;z-index:-25136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239EE735" w14:textId="770CEDFA" w:rsidR="00A73413" w:rsidRDefault="00832FB6" w:rsidP="003E390C">
      <w:r>
        <w:rPr>
          <w:noProof/>
        </w:rPr>
        <w:drawing>
          <wp:anchor distT="0" distB="0" distL="114300" distR="114300" simplePos="0" relativeHeight="252299264" behindDoc="0" locked="0" layoutInCell="1" allowOverlap="1" wp14:anchorId="5ADA14DB" wp14:editId="6498C0ED">
            <wp:simplePos x="0" y="0"/>
            <wp:positionH relativeFrom="column">
              <wp:posOffset>6350</wp:posOffset>
            </wp:positionH>
            <wp:positionV relativeFrom="paragraph">
              <wp:posOffset>419735</wp:posOffset>
            </wp:positionV>
            <wp:extent cx="1257300" cy="1257300"/>
            <wp:effectExtent l="0" t="0" r="0" b="0"/>
            <wp:wrapNone/>
            <wp:docPr id="2102647554" name="Picture 21026475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54" name="Sheep and Lamb farm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The </w:t>
      </w:r>
      <w:r w:rsidR="00A73413">
        <w:rPr>
          <w:b/>
          <w:bCs/>
        </w:rPr>
        <w:t xml:space="preserve">Ministry for Primary </w:t>
      </w:r>
      <w:r w:rsidR="003E390C">
        <w:rPr>
          <w:b/>
          <w:bCs/>
        </w:rPr>
        <w:br/>
      </w:r>
      <w:r w:rsidR="00A73413">
        <w:rPr>
          <w:b/>
          <w:bCs/>
        </w:rPr>
        <w:t>Industries</w:t>
      </w:r>
      <w:r w:rsidR="00A73413">
        <w:t xml:space="preserve"> is </w:t>
      </w:r>
      <w:r w:rsidR="003E390C">
        <w:t xml:space="preserve">the </w:t>
      </w:r>
      <w:r w:rsidR="00A73413">
        <w:t>part of the government</w:t>
      </w:r>
      <w:r w:rsidR="003E390C">
        <w:t xml:space="preserve"> </w:t>
      </w:r>
      <w:r w:rsidR="00A73413">
        <w:t xml:space="preserve">in charge of making </w:t>
      </w:r>
      <w:r w:rsidR="003E390C">
        <w:br/>
      </w:r>
      <w:r w:rsidR="00A73413">
        <w:t xml:space="preserve">sure </w:t>
      </w:r>
      <w:r w:rsidR="005C2B58">
        <w:t>people look after animals well.</w:t>
      </w:r>
      <w:r w:rsidR="00A73413">
        <w:t xml:space="preserve"> </w:t>
      </w:r>
    </w:p>
    <w:p w14:paraId="0B0263E6" w14:textId="77777777" w:rsidR="00A73413" w:rsidRDefault="00A73413" w:rsidP="00A73413"/>
    <w:p w14:paraId="75BF1477" w14:textId="49E9EA66" w:rsidR="00A73413" w:rsidRDefault="00832FB6" w:rsidP="00A73413">
      <w:r>
        <w:rPr>
          <w:noProof/>
        </w:rPr>
        <w:lastRenderedPageBreak/>
        <w:drawing>
          <wp:anchor distT="0" distB="0" distL="114300" distR="114300" simplePos="0" relativeHeight="252301312" behindDoc="0" locked="0" layoutInCell="1" allowOverlap="1" wp14:anchorId="55EA4B21" wp14:editId="532E26C7">
            <wp:simplePos x="0" y="0"/>
            <wp:positionH relativeFrom="column">
              <wp:posOffset>0</wp:posOffset>
            </wp:positionH>
            <wp:positionV relativeFrom="paragraph">
              <wp:posOffset>-225425</wp:posOffset>
            </wp:positionV>
            <wp:extent cx="1485900" cy="1485900"/>
            <wp:effectExtent l="0" t="0" r="0" b="0"/>
            <wp:wrapNone/>
            <wp:docPr id="2102647555" name="Picture 21026475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 xml:space="preserve">You can find out how to contact your local Civil Defence Emergency Management Group on this </w:t>
      </w:r>
      <w:r w:rsidR="00A73413">
        <w:rPr>
          <w:b/>
          <w:bCs/>
        </w:rPr>
        <w:t>website</w:t>
      </w:r>
      <w:r w:rsidR="00A73413">
        <w:t>:</w:t>
      </w:r>
    </w:p>
    <w:p w14:paraId="3E8115FD" w14:textId="5C44792F" w:rsidR="00A73413" w:rsidRDefault="00A73413" w:rsidP="00A73413"/>
    <w:p w14:paraId="79354F04" w14:textId="77777777" w:rsidR="00A73413" w:rsidRDefault="00A73413" w:rsidP="00A73413">
      <w:hyperlink r:id="rId127" w:history="1">
        <w:r w:rsidRPr="002468D8">
          <w:rPr>
            <w:rStyle w:val="Hyperlink"/>
            <w:b/>
            <w:bCs/>
            <w:color w:val="auto"/>
            <w:u w:val="none"/>
          </w:rPr>
          <w:t>https://tinyurl.com/4u4bnp26</w:t>
        </w:r>
      </w:hyperlink>
      <w:r w:rsidRPr="002468D8">
        <w:rPr>
          <w:b/>
          <w:bCs/>
        </w:rPr>
        <w:t xml:space="preserve"> </w:t>
      </w:r>
    </w:p>
    <w:p w14:paraId="38BB588C" w14:textId="17AF26A1" w:rsidR="00A73413" w:rsidRDefault="00832FB6" w:rsidP="00A73413">
      <w:r>
        <w:rPr>
          <w:noProof/>
        </w:rPr>
        <w:drawing>
          <wp:anchor distT="0" distB="0" distL="114300" distR="114300" simplePos="0" relativeHeight="252303360" behindDoc="0" locked="0" layoutInCell="1" allowOverlap="1" wp14:anchorId="2546D51D" wp14:editId="2C92829A">
            <wp:simplePos x="0" y="0"/>
            <wp:positionH relativeFrom="column">
              <wp:posOffset>228816</wp:posOffset>
            </wp:positionH>
            <wp:positionV relativeFrom="paragraph">
              <wp:posOffset>198755</wp:posOffset>
            </wp:positionV>
            <wp:extent cx="914400" cy="1171852"/>
            <wp:effectExtent l="0" t="0" r="0" b="9525"/>
            <wp:wrapNone/>
            <wp:docPr id="2102647556" name="Picture 21026475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52FA2" w14:textId="2CC42591" w:rsidR="00A73413" w:rsidRDefault="00A73413" w:rsidP="00A73413"/>
    <w:p w14:paraId="0D2550EE" w14:textId="7FB32C15" w:rsidR="00A73413" w:rsidRDefault="00A73413" w:rsidP="00A73413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70668A0A" w14:textId="28CAA68F" w:rsidR="00A73413" w:rsidRDefault="00A73413" w:rsidP="00A73413"/>
    <w:p w14:paraId="0164786C" w14:textId="6AE54B5F" w:rsidR="00A73413" w:rsidRDefault="00A73413" w:rsidP="00A73413"/>
    <w:p w14:paraId="08482557" w14:textId="798978DD" w:rsidR="00A73413" w:rsidRDefault="00832FB6" w:rsidP="00A73413">
      <w:r>
        <w:rPr>
          <w:noProof/>
        </w:rPr>
        <w:drawing>
          <wp:anchor distT="0" distB="0" distL="114300" distR="114300" simplePos="0" relativeHeight="252304384" behindDoc="0" locked="0" layoutInCell="1" allowOverlap="1" wp14:anchorId="3EF0C3A1" wp14:editId="0BA90D6A">
            <wp:simplePos x="0" y="0"/>
            <wp:positionH relativeFrom="column">
              <wp:posOffset>0</wp:posOffset>
            </wp:positionH>
            <wp:positionV relativeFrom="paragraph">
              <wp:posOffset>107950</wp:posOffset>
            </wp:positionV>
            <wp:extent cx="1632977" cy="1377950"/>
            <wp:effectExtent l="0" t="0" r="5715" b="0"/>
            <wp:wrapNone/>
            <wp:docPr id="2102647557" name="Picture 21026475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57" name="vet veterinarian cat kitten pet animal job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1632977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73413">
        <w:t>Talk to your vet if your animals are:</w:t>
      </w:r>
    </w:p>
    <w:p w14:paraId="41F28CA0" w14:textId="043D92C8" w:rsidR="00A73413" w:rsidRDefault="00A73413" w:rsidP="00A73413">
      <w:pPr>
        <w:pStyle w:val="Listtoplevel"/>
      </w:pPr>
      <w:r>
        <w:t>sick</w:t>
      </w:r>
    </w:p>
    <w:p w14:paraId="44830D1F" w14:textId="0DE5AE60" w:rsidR="00A73413" w:rsidRDefault="00A73413" w:rsidP="00A73413">
      <w:pPr>
        <w:pStyle w:val="Listtoplevel"/>
      </w:pPr>
      <w:r>
        <w:t>hurt.</w:t>
      </w:r>
    </w:p>
    <w:p w14:paraId="455A9EF7" w14:textId="77EF2396" w:rsidR="00A73413" w:rsidRDefault="00A73413" w:rsidP="00DF0F51"/>
    <w:p w14:paraId="72DAAF6A" w14:textId="4A885976" w:rsidR="00B64F41" w:rsidRDefault="00B64F41" w:rsidP="00B64F41">
      <w:pPr>
        <w:spacing w:line="240" w:lineRule="auto"/>
        <w:ind w:left="0"/>
      </w:pPr>
      <w:r>
        <w:br w:type="page"/>
      </w:r>
    </w:p>
    <w:p w14:paraId="273A281E" w14:textId="4887CB2A" w:rsidR="00B64F41" w:rsidRPr="00B64F41" w:rsidRDefault="00B64F41" w:rsidP="00B64F41">
      <w:pPr>
        <w:pStyle w:val="Heading1"/>
      </w:pPr>
      <w:bookmarkStart w:id="9" w:name="_Insurance"/>
      <w:bookmarkEnd w:id="9"/>
      <w:r>
        <w:lastRenderedPageBreak/>
        <w:t>Insurance</w:t>
      </w:r>
    </w:p>
    <w:p w14:paraId="14FE25BD" w14:textId="77777777" w:rsidR="00B64F41" w:rsidRDefault="00B64F41" w:rsidP="00A73413"/>
    <w:p w14:paraId="4699D852" w14:textId="77777777" w:rsidR="00B64F41" w:rsidRDefault="00B64F41" w:rsidP="00A73413"/>
    <w:p w14:paraId="7D62194E" w14:textId="385B3D13" w:rsidR="00B64F41" w:rsidRDefault="00832FB6" w:rsidP="00A73413">
      <w:r>
        <w:rPr>
          <w:noProof/>
        </w:rPr>
        <w:drawing>
          <wp:anchor distT="0" distB="0" distL="114300" distR="114300" simplePos="0" relativeHeight="252312576" behindDoc="0" locked="0" layoutInCell="1" allowOverlap="1" wp14:anchorId="1F42CD95" wp14:editId="5D2174B2">
            <wp:simplePos x="0" y="0"/>
            <wp:positionH relativeFrom="column">
              <wp:posOffset>6350</wp:posOffset>
            </wp:positionH>
            <wp:positionV relativeFrom="paragraph">
              <wp:posOffset>175895</wp:posOffset>
            </wp:positionV>
            <wp:extent cx="1620000" cy="1620000"/>
            <wp:effectExtent l="0" t="0" r="0" b="0"/>
            <wp:wrapNone/>
            <wp:docPr id="2102647562" name="Picture 210264756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2" name="Picture 210264756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You might have:</w:t>
      </w:r>
    </w:p>
    <w:p w14:paraId="6D3A255F" w14:textId="5BF17BFA" w:rsidR="00B64F41" w:rsidRPr="00B64F41" w:rsidRDefault="00B64F41" w:rsidP="00B64F41">
      <w:pPr>
        <w:pStyle w:val="Listtoplevel"/>
      </w:pPr>
      <w:r>
        <w:rPr>
          <w:b/>
          <w:bCs/>
        </w:rPr>
        <w:t>home insurance</w:t>
      </w:r>
    </w:p>
    <w:p w14:paraId="41B8B795" w14:textId="60A60A6C" w:rsidR="00B64F41" w:rsidRPr="00B64F41" w:rsidRDefault="00B64F41" w:rsidP="00B64F41">
      <w:pPr>
        <w:pStyle w:val="Listtoplevel"/>
      </w:pPr>
      <w:r>
        <w:rPr>
          <w:b/>
          <w:bCs/>
        </w:rPr>
        <w:t>vehicle insurance</w:t>
      </w:r>
    </w:p>
    <w:p w14:paraId="487F6340" w14:textId="43DDF9BD" w:rsidR="00B64F41" w:rsidRDefault="00B64F41" w:rsidP="00B64F41">
      <w:pPr>
        <w:pStyle w:val="Listtoplevel"/>
      </w:pPr>
      <w:r>
        <w:rPr>
          <w:b/>
          <w:bCs/>
        </w:rPr>
        <w:t>contents insurance</w:t>
      </w:r>
      <w:r>
        <w:t>.</w:t>
      </w:r>
    </w:p>
    <w:p w14:paraId="6E37CAA5" w14:textId="77777777" w:rsidR="00B64F41" w:rsidRDefault="00B64F41" w:rsidP="00B64F41"/>
    <w:p w14:paraId="017507A4" w14:textId="58452DFC" w:rsidR="00B64F41" w:rsidRDefault="003E390C" w:rsidP="00B64F4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4176" behindDoc="1" locked="0" layoutInCell="1" allowOverlap="1" wp14:anchorId="7A8DFA3A" wp14:editId="0EA562EA">
                <wp:simplePos x="0" y="0"/>
                <wp:positionH relativeFrom="margin">
                  <wp:posOffset>2171700</wp:posOffset>
                </wp:positionH>
                <wp:positionV relativeFrom="paragraph">
                  <wp:posOffset>268605</wp:posOffset>
                </wp:positionV>
                <wp:extent cx="3557270" cy="2171700"/>
                <wp:effectExtent l="0" t="0" r="5080" b="0"/>
                <wp:wrapNone/>
                <wp:docPr id="63" name="Rectangle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37B539" id="Rectangle 63" o:spid="_x0000_s1026" alt="&quot;&quot;" style="position:absolute;margin-left:171pt;margin-top:21.15pt;width:280.1pt;height:171pt;z-index:-25136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6FE13CD8" w14:textId="42F6FA2D" w:rsidR="00B64F41" w:rsidRDefault="00832FB6" w:rsidP="00B64F41">
      <w:r>
        <w:rPr>
          <w:noProof/>
        </w:rPr>
        <w:drawing>
          <wp:anchor distT="0" distB="0" distL="114300" distR="114300" simplePos="0" relativeHeight="252313600" behindDoc="0" locked="0" layoutInCell="1" allowOverlap="1" wp14:anchorId="01C05FBE" wp14:editId="28FDCA9A">
            <wp:simplePos x="0" y="0"/>
            <wp:positionH relativeFrom="column">
              <wp:posOffset>0</wp:posOffset>
            </wp:positionH>
            <wp:positionV relativeFrom="paragraph">
              <wp:posOffset>375285</wp:posOffset>
            </wp:positionV>
            <wp:extent cx="1620000" cy="1048804"/>
            <wp:effectExtent l="0" t="0" r="0" b="0"/>
            <wp:wrapNone/>
            <wp:docPr id="2102647564" name="Picture 210264756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4" name="Maintenance Home Improved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48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 xml:space="preserve">If your home is damaged </w:t>
      </w:r>
      <w:r w:rsidR="00B64F41">
        <w:rPr>
          <w:b/>
          <w:bCs/>
        </w:rPr>
        <w:t xml:space="preserve">home insurance </w:t>
      </w:r>
      <w:r w:rsidR="00B64F41">
        <w:t>pays for:</w:t>
      </w:r>
    </w:p>
    <w:p w14:paraId="703A218F" w14:textId="5DD802F9" w:rsidR="00B64F41" w:rsidRDefault="00B64F41" w:rsidP="00B64F41">
      <w:pPr>
        <w:pStyle w:val="Listtoplevel"/>
      </w:pPr>
      <w:r>
        <w:t>your home to be fixed</w:t>
      </w:r>
    </w:p>
    <w:p w14:paraId="27F59C3A" w14:textId="4C206E28" w:rsidR="00B64F41" w:rsidRDefault="00B64F41" w:rsidP="00B64F41">
      <w:pPr>
        <w:pStyle w:val="Listtoplevel"/>
      </w:pPr>
      <w:r>
        <w:t>a new home.</w:t>
      </w:r>
      <w:r w:rsidR="003E390C" w:rsidRPr="003E390C">
        <w:rPr>
          <w:lang w:val="en-NZ" w:eastAsia="en-NZ"/>
        </w:rPr>
        <w:t xml:space="preserve"> </w:t>
      </w:r>
    </w:p>
    <w:p w14:paraId="11F7BF71" w14:textId="2332125B" w:rsidR="00B64F41" w:rsidRDefault="00B64F41" w:rsidP="00B64F41"/>
    <w:p w14:paraId="52F703E6" w14:textId="695D7C66" w:rsidR="00B64F41" w:rsidRDefault="00B64F41" w:rsidP="00B64F41"/>
    <w:p w14:paraId="7B0ED44D" w14:textId="77777777" w:rsidR="00B64F41" w:rsidRDefault="00B64F41">
      <w:pPr>
        <w:spacing w:line="240" w:lineRule="auto"/>
        <w:ind w:left="0"/>
      </w:pPr>
      <w:r>
        <w:br w:type="page"/>
      </w:r>
    </w:p>
    <w:p w14:paraId="660985FB" w14:textId="0D3F9B33" w:rsidR="00B64F41" w:rsidRDefault="00832FB6" w:rsidP="00B64F41">
      <w:r>
        <w:rPr>
          <w:noProof/>
        </w:rPr>
        <w:lastRenderedPageBreak/>
        <w:drawing>
          <wp:anchor distT="0" distB="0" distL="114300" distR="114300" simplePos="0" relativeHeight="252314624" behindDoc="0" locked="0" layoutInCell="1" allowOverlap="1" wp14:anchorId="050A8C4C" wp14:editId="3BF137F9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620000" cy="1130377"/>
            <wp:effectExtent l="0" t="0" r="0" b="0"/>
            <wp:wrapNone/>
            <wp:docPr id="2102647565" name="Picture 210264756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5" name="Can van transport vehicle travel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03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6224" behindDoc="1" locked="0" layoutInCell="1" allowOverlap="1" wp14:anchorId="792C7A62" wp14:editId="79D0752F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2171700"/>
                <wp:effectExtent l="0" t="0" r="5080" b="0"/>
                <wp:wrapNone/>
                <wp:docPr id="1786680960" name="Rectangle 178668096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9C955" id="Rectangle 1786680960" o:spid="_x0000_s1026" alt="&quot;&quot;" style="position:absolute;margin-left:171pt;margin-top:-9pt;width:280.1pt;height:171pt;z-index:-25136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B64F41">
        <w:t xml:space="preserve">If your </w:t>
      </w:r>
      <w:r w:rsidR="00B64F41">
        <w:rPr>
          <w:b/>
          <w:bCs/>
        </w:rPr>
        <w:t>vehicle</w:t>
      </w:r>
      <w:r w:rsidR="00B64F41">
        <w:t xml:space="preserve"> is damaged </w:t>
      </w:r>
      <w:r w:rsidR="00B64F41">
        <w:rPr>
          <w:b/>
          <w:bCs/>
        </w:rPr>
        <w:t xml:space="preserve">vehicle insurance </w:t>
      </w:r>
      <w:r w:rsidR="00B64F41">
        <w:t>pays for:</w:t>
      </w:r>
    </w:p>
    <w:p w14:paraId="1665D3B7" w14:textId="6F8CF27D" w:rsidR="00B64F41" w:rsidRDefault="00B64F41" w:rsidP="00B64F41">
      <w:pPr>
        <w:pStyle w:val="Listtoplevel"/>
      </w:pPr>
      <w:r>
        <w:t>your vehicle to be fixed</w:t>
      </w:r>
    </w:p>
    <w:p w14:paraId="5B77CBAD" w14:textId="78A72AB1" w:rsidR="00B64F41" w:rsidRDefault="00B64F41" w:rsidP="00B64F41">
      <w:pPr>
        <w:pStyle w:val="Listtoplevel"/>
      </w:pPr>
      <w:r>
        <w:t>a new vehicle.</w:t>
      </w:r>
    </w:p>
    <w:p w14:paraId="401DC3DC" w14:textId="4B84EB70" w:rsidR="00B64F41" w:rsidRDefault="00B64F41" w:rsidP="00B64F41"/>
    <w:p w14:paraId="45490E57" w14:textId="20D5E9F2" w:rsidR="00B64F41" w:rsidRDefault="00631D66" w:rsidP="00B64F41">
      <w:r>
        <w:rPr>
          <w:noProof/>
        </w:rPr>
        <w:drawing>
          <wp:anchor distT="0" distB="0" distL="114300" distR="114300" simplePos="0" relativeHeight="252316672" behindDoc="0" locked="0" layoutInCell="1" allowOverlap="1" wp14:anchorId="09019CBB" wp14:editId="5775D0E9">
            <wp:simplePos x="0" y="0"/>
            <wp:positionH relativeFrom="column">
              <wp:posOffset>0</wp:posOffset>
            </wp:positionH>
            <wp:positionV relativeFrom="paragraph">
              <wp:posOffset>74295</wp:posOffset>
            </wp:positionV>
            <wp:extent cx="1530350" cy="1530350"/>
            <wp:effectExtent l="0" t="0" r="0" b="0"/>
            <wp:wrapNone/>
            <wp:docPr id="2102647567" name="Picture 210264756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7" name="Car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1530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737B1F00" wp14:editId="4D2C8588">
                <wp:simplePos x="0" y="0"/>
                <wp:positionH relativeFrom="margin">
                  <wp:posOffset>2171700</wp:posOffset>
                </wp:positionH>
                <wp:positionV relativeFrom="paragraph">
                  <wp:posOffset>239395</wp:posOffset>
                </wp:positionV>
                <wp:extent cx="3557270" cy="2514600"/>
                <wp:effectExtent l="0" t="0" r="5080" b="0"/>
                <wp:wrapNone/>
                <wp:docPr id="1786680961" name="Rectangle 178668096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14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EB87A9" id="Rectangle 1786680961" o:spid="_x0000_s1026" alt="&quot;&quot;" style="position:absolute;margin-left:171pt;margin-top:18.85pt;width:280.1pt;height:198pt;z-index:-25135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</w:p>
    <w:p w14:paraId="1209262D" w14:textId="743E9B3A" w:rsidR="00B64F41" w:rsidRDefault="00B64F41" w:rsidP="00B64F41">
      <w:r>
        <w:rPr>
          <w:b/>
          <w:bCs/>
        </w:rPr>
        <w:t>Vehicles</w:t>
      </w:r>
      <w:r>
        <w:t xml:space="preserve"> are things like:</w:t>
      </w:r>
    </w:p>
    <w:p w14:paraId="678F60C5" w14:textId="607B4230" w:rsidR="00B64F41" w:rsidRDefault="00B64F41" w:rsidP="00B64F41">
      <w:pPr>
        <w:pStyle w:val="Listtoplevel"/>
      </w:pPr>
      <w:r>
        <w:t>cars</w:t>
      </w:r>
    </w:p>
    <w:p w14:paraId="53906112" w14:textId="479F31CC" w:rsidR="00B64F41" w:rsidRDefault="00631D66" w:rsidP="00B64F41">
      <w:pPr>
        <w:pStyle w:val="Listtoplevel"/>
      </w:pPr>
      <w:r>
        <w:rPr>
          <w:b/>
          <w:bCs/>
        </w:rPr>
        <w:drawing>
          <wp:anchor distT="0" distB="0" distL="114300" distR="114300" simplePos="0" relativeHeight="252315648" behindDoc="0" locked="0" layoutInCell="1" allowOverlap="1" wp14:anchorId="63C5937B" wp14:editId="4CEA66C7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1662726" cy="863600"/>
            <wp:effectExtent l="0" t="0" r="0" b="0"/>
            <wp:wrapNone/>
            <wp:docPr id="2102647566" name="Picture 210264756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6" name="Truck.pn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662726" cy="8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trucks</w:t>
      </w:r>
    </w:p>
    <w:p w14:paraId="4CBFEC7C" w14:textId="52D7DADA" w:rsidR="00B64F41" w:rsidRDefault="00B64F41" w:rsidP="00B64F41">
      <w:pPr>
        <w:pStyle w:val="Listtoplevel"/>
      </w:pPr>
      <w:r>
        <w:t>motorbikes.</w:t>
      </w:r>
    </w:p>
    <w:p w14:paraId="0EC74226" w14:textId="7C27A0E3" w:rsidR="00B64F41" w:rsidRDefault="00B64F41" w:rsidP="00B64F41"/>
    <w:p w14:paraId="45F57ADD" w14:textId="248B1E8C" w:rsidR="00B64F41" w:rsidRDefault="00E94C6D" w:rsidP="00B64F4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0320" behindDoc="1" locked="0" layoutInCell="1" allowOverlap="1" wp14:anchorId="5BC2D174" wp14:editId="400B9D2E">
                <wp:simplePos x="0" y="0"/>
                <wp:positionH relativeFrom="margin">
                  <wp:posOffset>2171700</wp:posOffset>
                </wp:positionH>
                <wp:positionV relativeFrom="paragraph">
                  <wp:posOffset>235585</wp:posOffset>
                </wp:positionV>
                <wp:extent cx="3557270" cy="2171700"/>
                <wp:effectExtent l="0" t="0" r="5080" b="0"/>
                <wp:wrapNone/>
                <wp:docPr id="1786680962" name="Rectangle 178668096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171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6C4D38" id="Rectangle 1786680962" o:spid="_x0000_s1026" alt="&quot;&quot;" style="position:absolute;margin-left:171pt;margin-top:18.55pt;width:280.1pt;height:171pt;z-index:-25135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  <w:r w:rsidR="00631D66">
        <w:rPr>
          <w:noProof/>
        </w:rPr>
        <w:drawing>
          <wp:anchor distT="0" distB="0" distL="114300" distR="114300" simplePos="0" relativeHeight="252317696" behindDoc="0" locked="0" layoutInCell="1" allowOverlap="1" wp14:anchorId="5B9CCB90" wp14:editId="4C585F8A">
            <wp:simplePos x="0" y="0"/>
            <wp:positionH relativeFrom="column">
              <wp:posOffset>-228600</wp:posOffset>
            </wp:positionH>
            <wp:positionV relativeFrom="paragraph">
              <wp:posOffset>273685</wp:posOffset>
            </wp:positionV>
            <wp:extent cx="1728000" cy="1728000"/>
            <wp:effectExtent l="0" t="0" r="0" b="5715"/>
            <wp:wrapNone/>
            <wp:docPr id="2102647568" name="Picture 210264756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8" name="diy handman repairs man with hammer.pn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91A4B8" w14:textId="08EA32D9" w:rsidR="00B64F41" w:rsidRDefault="00B64F41" w:rsidP="00B64F41">
      <w:r>
        <w:t xml:space="preserve">If things in your home are damaged </w:t>
      </w:r>
      <w:r>
        <w:rPr>
          <w:b/>
          <w:bCs/>
        </w:rPr>
        <w:t xml:space="preserve">contents insurance </w:t>
      </w:r>
      <w:r>
        <w:t>pays for:</w:t>
      </w:r>
    </w:p>
    <w:p w14:paraId="0D68E81C" w14:textId="50375195" w:rsidR="00B64F41" w:rsidRDefault="00B64F41" w:rsidP="00B64F41">
      <w:pPr>
        <w:pStyle w:val="Listtoplevel"/>
      </w:pPr>
      <w:r>
        <w:t>the things to be fixed</w:t>
      </w:r>
    </w:p>
    <w:p w14:paraId="0C9D35AB" w14:textId="57AC49E0" w:rsidR="00B64F41" w:rsidRDefault="00B64F41" w:rsidP="00B64F41">
      <w:pPr>
        <w:pStyle w:val="Listtoplevel"/>
      </w:pPr>
      <w:r>
        <w:t>new things.</w:t>
      </w:r>
    </w:p>
    <w:p w14:paraId="3A203AA4" w14:textId="3D45DCB3" w:rsidR="00B64F41" w:rsidRDefault="00B64F41" w:rsidP="00B64F41"/>
    <w:p w14:paraId="3C30A036" w14:textId="307F01A6" w:rsidR="00B64F41" w:rsidRDefault="00B64F41" w:rsidP="00B64F41"/>
    <w:p w14:paraId="136F0277" w14:textId="2AAED37F" w:rsidR="00B64F41" w:rsidRDefault="00631D66" w:rsidP="00B64F41">
      <w:r>
        <w:rPr>
          <w:noProof/>
        </w:rPr>
        <w:lastRenderedPageBreak/>
        <w:drawing>
          <wp:anchor distT="0" distB="0" distL="114300" distR="114300" simplePos="0" relativeHeight="252318720" behindDoc="0" locked="0" layoutInCell="1" allowOverlap="1" wp14:anchorId="43FF7292" wp14:editId="68AA8A54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454150" cy="1454150"/>
            <wp:effectExtent l="0" t="0" r="0" b="0"/>
            <wp:wrapNone/>
            <wp:docPr id="2102647569" name="Picture 210264756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69" name="Computer Laptop.pn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2368" behindDoc="1" locked="0" layoutInCell="1" allowOverlap="1" wp14:anchorId="3A795C5C" wp14:editId="1899C155">
                <wp:simplePos x="0" y="0"/>
                <wp:positionH relativeFrom="margin">
                  <wp:posOffset>2171700</wp:posOffset>
                </wp:positionH>
                <wp:positionV relativeFrom="paragraph">
                  <wp:posOffset>-116205</wp:posOffset>
                </wp:positionV>
                <wp:extent cx="3557270" cy="2806700"/>
                <wp:effectExtent l="0" t="0" r="5080" b="0"/>
                <wp:wrapNone/>
                <wp:docPr id="1786680963" name="Rectangle 17866809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8067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8E9515" id="Rectangle 1786680963" o:spid="_x0000_s1026" alt="&quot;&quot;" style="position:absolute;margin-left:171pt;margin-top:-9.15pt;width:280.1pt;height:221pt;z-index:-25135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B64F41">
        <w:t xml:space="preserve">Here </w:t>
      </w:r>
      <w:r w:rsidR="00B64F41">
        <w:rPr>
          <w:b/>
          <w:bCs/>
        </w:rPr>
        <w:t>contents</w:t>
      </w:r>
      <w:r w:rsidR="00B64F41">
        <w:t xml:space="preserve"> </w:t>
      </w:r>
      <w:proofErr w:type="gramStart"/>
      <w:r w:rsidR="00B64F41">
        <w:t>means</w:t>
      </w:r>
      <w:proofErr w:type="gramEnd"/>
      <w:r w:rsidR="00B64F41">
        <w:t xml:space="preserve"> anything in your home like:</w:t>
      </w:r>
    </w:p>
    <w:p w14:paraId="7323508E" w14:textId="32456134" w:rsidR="00B64F41" w:rsidRDefault="00B64F41" w:rsidP="00B64F41">
      <w:pPr>
        <w:pStyle w:val="Listtoplevel"/>
      </w:pPr>
      <w:r>
        <w:t>computers</w:t>
      </w:r>
    </w:p>
    <w:p w14:paraId="70AECE10" w14:textId="29422E8D" w:rsidR="00B64F41" w:rsidRDefault="00631D66" w:rsidP="00B64F41">
      <w:pPr>
        <w:pStyle w:val="Listtoplevel"/>
      </w:pPr>
      <w:r>
        <w:drawing>
          <wp:anchor distT="0" distB="0" distL="114300" distR="114300" simplePos="0" relativeHeight="252320768" behindDoc="0" locked="0" layoutInCell="1" allowOverlap="1" wp14:anchorId="33217DC4" wp14:editId="2D446241">
            <wp:simplePos x="0" y="0"/>
            <wp:positionH relativeFrom="column">
              <wp:posOffset>-113665</wp:posOffset>
            </wp:positionH>
            <wp:positionV relativeFrom="paragraph">
              <wp:posOffset>116205</wp:posOffset>
            </wp:positionV>
            <wp:extent cx="1620000" cy="1126501"/>
            <wp:effectExtent l="0" t="0" r="0" b="0"/>
            <wp:wrapNone/>
            <wp:docPr id="2102647570" name="Picture 210264757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clothes (1).pn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265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the fridge</w:t>
      </w:r>
    </w:p>
    <w:p w14:paraId="5D0727EC" w14:textId="2E7713DF" w:rsidR="00B64F41" w:rsidRDefault="00B64F41" w:rsidP="00B64F41">
      <w:pPr>
        <w:pStyle w:val="Listtoplevel"/>
      </w:pPr>
      <w:r>
        <w:t>clothes.</w:t>
      </w:r>
    </w:p>
    <w:p w14:paraId="1D1B5C8A" w14:textId="6AA2ECF9" w:rsidR="00B64F41" w:rsidRDefault="00B64F41" w:rsidP="00B64F41"/>
    <w:p w14:paraId="0769EFE4" w14:textId="0624B2BB" w:rsidR="00B64F41" w:rsidRDefault="00B64F41" w:rsidP="00B64F41"/>
    <w:p w14:paraId="48E96C8D" w14:textId="10B5D11B" w:rsidR="00B64F41" w:rsidRDefault="00631D66" w:rsidP="00B64F41">
      <w:r>
        <w:rPr>
          <w:noProof/>
        </w:rPr>
        <w:drawing>
          <wp:anchor distT="0" distB="0" distL="114300" distR="114300" simplePos="0" relativeHeight="252321792" behindDoc="0" locked="0" layoutInCell="1" allowOverlap="1" wp14:anchorId="2A23AE3C" wp14:editId="6BE42B8B">
            <wp:simplePos x="0" y="0"/>
            <wp:positionH relativeFrom="column">
              <wp:posOffset>0</wp:posOffset>
            </wp:positionH>
            <wp:positionV relativeFrom="paragraph">
              <wp:posOffset>452120</wp:posOffset>
            </wp:positionV>
            <wp:extent cx="1620000" cy="947484"/>
            <wp:effectExtent l="0" t="0" r="0" b="5080"/>
            <wp:wrapNone/>
            <wp:docPr id="2102647571" name="Picture 21026475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1" name="Taking photos of your damaged hom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47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Take photos of the damage before you:</w:t>
      </w:r>
    </w:p>
    <w:p w14:paraId="3914E0B8" w14:textId="78582DB9" w:rsidR="00B64F41" w:rsidRDefault="00B64F41" w:rsidP="00B64F41">
      <w:pPr>
        <w:pStyle w:val="Listtoplevel"/>
      </w:pPr>
      <w:r>
        <w:t>throw anything away</w:t>
      </w:r>
    </w:p>
    <w:p w14:paraId="69DEFA5B" w14:textId="5F241494" w:rsidR="00B64F41" w:rsidRDefault="00B64F41" w:rsidP="00B64F41">
      <w:pPr>
        <w:pStyle w:val="Listtoplevel"/>
      </w:pPr>
      <w:r>
        <w:t>fix anything.</w:t>
      </w:r>
    </w:p>
    <w:p w14:paraId="06364B16" w14:textId="5DF89C5B" w:rsidR="00B64F41" w:rsidRDefault="00B64F41" w:rsidP="00B64F41"/>
    <w:p w14:paraId="25934167" w14:textId="1D40C6F0" w:rsidR="00B64F41" w:rsidRDefault="00B64F41" w:rsidP="00B64F41"/>
    <w:p w14:paraId="591CB9B5" w14:textId="221CC350" w:rsidR="00B64F41" w:rsidRDefault="00631D66" w:rsidP="00B64F41">
      <w:r>
        <w:rPr>
          <w:noProof/>
        </w:rPr>
        <w:drawing>
          <wp:anchor distT="0" distB="0" distL="114300" distR="114300" simplePos="0" relativeHeight="252323840" behindDoc="0" locked="0" layoutInCell="1" allowOverlap="1" wp14:anchorId="2FB8EF16" wp14:editId="0ECD8743">
            <wp:simplePos x="0" y="0"/>
            <wp:positionH relativeFrom="column">
              <wp:posOffset>0</wp:posOffset>
            </wp:positionH>
            <wp:positionV relativeFrom="paragraph">
              <wp:posOffset>137795</wp:posOffset>
            </wp:positionV>
            <wp:extent cx="1620000" cy="1620000"/>
            <wp:effectExtent l="0" t="0" r="0" b="0"/>
            <wp:wrapNone/>
            <wp:docPr id="2102647572" name="Picture 21026475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tor Phone 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Tell your insurance company about the damage as soon as you can.</w:t>
      </w:r>
    </w:p>
    <w:p w14:paraId="77C6B7D1" w14:textId="1D86BF45" w:rsidR="00B64F41" w:rsidRDefault="00B64F41" w:rsidP="00B64F41"/>
    <w:p w14:paraId="556474BC" w14:textId="09DF32C2" w:rsidR="00B64F41" w:rsidRDefault="00B64F41" w:rsidP="00B64F41"/>
    <w:p w14:paraId="52AAE383" w14:textId="37264D26" w:rsidR="00B64F41" w:rsidRDefault="00B64F41" w:rsidP="00B64F41">
      <w:r>
        <w:t>Your insurance company will tell you what to do next.</w:t>
      </w:r>
    </w:p>
    <w:p w14:paraId="536A6925" w14:textId="34508F14" w:rsidR="00B64F41" w:rsidRDefault="00B64F41" w:rsidP="00B64F41"/>
    <w:p w14:paraId="118DB58E" w14:textId="047AC069" w:rsidR="00B64F41" w:rsidRDefault="00B64F41" w:rsidP="00B64F41"/>
    <w:p w14:paraId="74343BFB" w14:textId="773740EE" w:rsidR="00B64F41" w:rsidRDefault="00631D66" w:rsidP="00B64F41">
      <w:r>
        <w:rPr>
          <w:noProof/>
        </w:rPr>
        <w:lastRenderedPageBreak/>
        <w:drawing>
          <wp:anchor distT="0" distB="0" distL="114300" distR="114300" simplePos="0" relativeHeight="252324864" behindDoc="0" locked="0" layoutInCell="1" allowOverlap="1" wp14:anchorId="3EDE0672" wp14:editId="4C7D9D1B">
            <wp:simplePos x="0" y="0"/>
            <wp:positionH relativeFrom="column">
              <wp:posOffset>0</wp:posOffset>
            </wp:positionH>
            <wp:positionV relativeFrom="paragraph">
              <wp:posOffset>-114300</wp:posOffset>
            </wp:positionV>
            <wp:extent cx="1620000" cy="648289"/>
            <wp:effectExtent l="0" t="0" r="0" b="0"/>
            <wp:wrapNone/>
            <wp:docPr id="2102647573" name="Picture 210264757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3" name="Flood damaged home before and after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648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You might need to do work right now to make your home:</w:t>
      </w:r>
    </w:p>
    <w:p w14:paraId="293B62F4" w14:textId="0C2B082F" w:rsidR="00B64F41" w:rsidRDefault="00631D66" w:rsidP="00B64F41">
      <w:pPr>
        <w:pStyle w:val="Listtoplevel"/>
      </w:pPr>
      <w:r>
        <w:drawing>
          <wp:anchor distT="0" distB="0" distL="114300" distR="114300" simplePos="0" relativeHeight="252325888" behindDoc="0" locked="0" layoutInCell="1" allowOverlap="1" wp14:anchorId="41F87484" wp14:editId="6EECB2B5">
            <wp:simplePos x="0" y="0"/>
            <wp:positionH relativeFrom="column">
              <wp:posOffset>0</wp:posOffset>
            </wp:positionH>
            <wp:positionV relativeFrom="paragraph">
              <wp:posOffset>327660</wp:posOffset>
            </wp:positionV>
            <wp:extent cx="1371600" cy="1371600"/>
            <wp:effectExtent l="0" t="0" r="0" b="0"/>
            <wp:wrapNone/>
            <wp:docPr id="2102647575" name="Picture 21026475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5" name="Clean Bathroom.pn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>clean</w:t>
      </w:r>
    </w:p>
    <w:p w14:paraId="0DF0DEAE" w14:textId="150C1915" w:rsidR="00B64F41" w:rsidRDefault="00B64F41" w:rsidP="00B64F41">
      <w:pPr>
        <w:pStyle w:val="Listtoplevel"/>
      </w:pPr>
      <w:r>
        <w:t>safe.</w:t>
      </w:r>
    </w:p>
    <w:p w14:paraId="0ED14A4A" w14:textId="7D472208" w:rsidR="00B64F41" w:rsidRDefault="00B64F41" w:rsidP="00B64F41"/>
    <w:p w14:paraId="2CF17A3A" w14:textId="46EADD82" w:rsidR="00B64F41" w:rsidRDefault="00B64F41" w:rsidP="00B64F41"/>
    <w:p w14:paraId="3B40A748" w14:textId="7456243A" w:rsidR="00B64F41" w:rsidRDefault="00631D66" w:rsidP="00B64F41">
      <w:r>
        <w:rPr>
          <w:noProof/>
        </w:rPr>
        <w:drawing>
          <wp:anchor distT="0" distB="0" distL="114300" distR="114300" simplePos="0" relativeHeight="252326912" behindDoc="0" locked="0" layoutInCell="1" allowOverlap="1" wp14:anchorId="63AE0DE1" wp14:editId="642C30CA">
            <wp:simplePos x="0" y="0"/>
            <wp:positionH relativeFrom="column">
              <wp:posOffset>0</wp:posOffset>
            </wp:positionH>
            <wp:positionV relativeFrom="paragraph">
              <wp:posOffset>231775</wp:posOffset>
            </wp:positionV>
            <wp:extent cx="1620000" cy="1513388"/>
            <wp:effectExtent l="0" t="0" r="0" b="0"/>
            <wp:wrapNone/>
            <wp:docPr id="2102647576" name="Picture 21026475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6" name="Write form application.pn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513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C2B">
        <w:t xml:space="preserve">Keep a </w:t>
      </w:r>
      <w:r w:rsidR="00DA5C2B" w:rsidRPr="00DA5C2B">
        <w:rPr>
          <w:b/>
          <w:bCs/>
        </w:rPr>
        <w:t>record</w:t>
      </w:r>
      <w:r w:rsidR="00DA5C2B">
        <w:t xml:space="preserve"> of the work you do.</w:t>
      </w:r>
    </w:p>
    <w:p w14:paraId="42A3BD89" w14:textId="065B1A79" w:rsidR="00DA5C2B" w:rsidRDefault="00DA5C2B" w:rsidP="00B64F41"/>
    <w:p w14:paraId="247D806E" w14:textId="78CCFC19" w:rsidR="00DA5C2B" w:rsidRDefault="003E390C" w:rsidP="00B64F41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4416" behindDoc="1" locked="0" layoutInCell="1" allowOverlap="1" wp14:anchorId="095008F7" wp14:editId="5D9AA8A1">
                <wp:simplePos x="0" y="0"/>
                <wp:positionH relativeFrom="margin">
                  <wp:posOffset>2171700</wp:posOffset>
                </wp:positionH>
                <wp:positionV relativeFrom="paragraph">
                  <wp:posOffset>216535</wp:posOffset>
                </wp:positionV>
                <wp:extent cx="3557270" cy="1193800"/>
                <wp:effectExtent l="0" t="0" r="5080" b="6350"/>
                <wp:wrapNone/>
                <wp:docPr id="1786680964" name="Rectangle 178668096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193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E8C649" id="Rectangle 1786680964" o:spid="_x0000_s1026" alt="&quot;&quot;" style="position:absolute;margin-left:171pt;margin-top:17.05pt;width:280.1pt;height:94pt;z-index:-25135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1A4A8FE0" w14:textId="41304865" w:rsidR="00DA5C2B" w:rsidRDefault="00DA5C2B" w:rsidP="00B64F41">
      <w:r>
        <w:t xml:space="preserve">Here a </w:t>
      </w:r>
      <w:r>
        <w:rPr>
          <w:b/>
          <w:bCs/>
        </w:rPr>
        <w:t>record</w:t>
      </w:r>
      <w:r>
        <w:t xml:space="preserve"> means information that shows your insurance company what work you did.</w:t>
      </w:r>
    </w:p>
    <w:p w14:paraId="399941E4" w14:textId="047460CF" w:rsidR="00DA5C2B" w:rsidRDefault="00DA5C2B" w:rsidP="00B64F41"/>
    <w:p w14:paraId="50DC690C" w14:textId="32B6C355" w:rsidR="00DA5C2B" w:rsidRDefault="00DA5C2B" w:rsidP="00B64F41"/>
    <w:p w14:paraId="08C4C916" w14:textId="241F7B43" w:rsidR="00DA5C2B" w:rsidRDefault="00631D66" w:rsidP="00DA5C2B">
      <w:r>
        <w:rPr>
          <w:noProof/>
        </w:rPr>
        <w:drawing>
          <wp:anchor distT="0" distB="0" distL="114300" distR="114300" simplePos="0" relativeHeight="252328960" behindDoc="0" locked="0" layoutInCell="1" allowOverlap="1" wp14:anchorId="6417C966" wp14:editId="04640609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1620000" cy="947485"/>
            <wp:effectExtent l="0" t="0" r="0" b="5080"/>
            <wp:wrapNone/>
            <wp:docPr id="2102647577" name="Picture 210264757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1" name="Taking photos of your damaged home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47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C2B">
        <w:t>Take photos:</w:t>
      </w:r>
    </w:p>
    <w:p w14:paraId="3620C180" w14:textId="5EE2212C" w:rsidR="00DA5C2B" w:rsidRDefault="00DA5C2B" w:rsidP="00DA5C2B">
      <w:pPr>
        <w:pStyle w:val="Listtoplevel"/>
      </w:pPr>
      <w:r>
        <w:t>before you do the work</w:t>
      </w:r>
    </w:p>
    <w:p w14:paraId="3075F4C2" w14:textId="7998614C" w:rsidR="00DA5C2B" w:rsidRDefault="00DA5C2B" w:rsidP="00DA5C2B">
      <w:pPr>
        <w:pStyle w:val="Listtoplevel"/>
      </w:pPr>
      <w:r>
        <w:t>after you do the work.</w:t>
      </w:r>
    </w:p>
    <w:p w14:paraId="0560AEF1" w14:textId="3E240B6D" w:rsidR="00DA5C2B" w:rsidRDefault="00631D66" w:rsidP="00DA5C2B">
      <w:r>
        <w:rPr>
          <w:noProof/>
        </w:rPr>
        <w:drawing>
          <wp:anchor distT="0" distB="0" distL="114300" distR="114300" simplePos="0" relativeHeight="252329984" behindDoc="0" locked="0" layoutInCell="1" allowOverlap="1" wp14:anchorId="78C43F61" wp14:editId="6D20DBCA">
            <wp:simplePos x="0" y="0"/>
            <wp:positionH relativeFrom="column">
              <wp:posOffset>0</wp:posOffset>
            </wp:positionH>
            <wp:positionV relativeFrom="paragraph">
              <wp:posOffset>83185</wp:posOffset>
            </wp:positionV>
            <wp:extent cx="1620000" cy="1364914"/>
            <wp:effectExtent l="0" t="0" r="0" b="6985"/>
            <wp:wrapNone/>
            <wp:docPr id="2102647578" name="Picture 21026475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8" name="Bills pay accounts budget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364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B3B578" w14:textId="67E9E55F" w:rsidR="00DA5C2B" w:rsidRDefault="00DA5C2B" w:rsidP="00DA5C2B"/>
    <w:p w14:paraId="5D58A780" w14:textId="3DF36986" w:rsidR="00DA5C2B" w:rsidRDefault="00DA5C2B" w:rsidP="00DA5C2B">
      <w:r>
        <w:t>Keep copies of any bills you pay.</w:t>
      </w:r>
    </w:p>
    <w:p w14:paraId="7D901837" w14:textId="76BE1452" w:rsidR="00DA5C2B" w:rsidRDefault="00DA5C2B" w:rsidP="00DA5C2B"/>
    <w:p w14:paraId="751E867F" w14:textId="30630D0C" w:rsidR="00DA5C2B" w:rsidRDefault="00631D66" w:rsidP="00DA5C2B">
      <w:r>
        <w:rPr>
          <w:noProof/>
        </w:rPr>
        <w:lastRenderedPageBreak/>
        <w:drawing>
          <wp:anchor distT="0" distB="0" distL="114300" distR="114300" simplePos="0" relativeHeight="252331008" behindDoc="0" locked="0" layoutInCell="1" allowOverlap="1" wp14:anchorId="2A8EAF4D" wp14:editId="3E8270DF">
            <wp:simplePos x="0" y="0"/>
            <wp:positionH relativeFrom="column">
              <wp:posOffset>39</wp:posOffset>
            </wp:positionH>
            <wp:positionV relativeFrom="paragraph">
              <wp:posOffset>-113665</wp:posOffset>
            </wp:positionV>
            <wp:extent cx="1636779" cy="1484379"/>
            <wp:effectExtent l="0" t="0" r="1905" b="1905"/>
            <wp:wrapNone/>
            <wp:docPr id="2102647579" name="Picture 210264757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79" name="how much money income budget - small size.pn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636779" cy="1484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5C2B">
        <w:t>Some people:</w:t>
      </w:r>
    </w:p>
    <w:p w14:paraId="1438CF02" w14:textId="630776BD" w:rsidR="00DA5C2B" w:rsidRDefault="00DA5C2B" w:rsidP="00DA5C2B">
      <w:pPr>
        <w:pStyle w:val="Listtoplevel"/>
      </w:pPr>
      <w:r>
        <w:t>have contents insurance</w:t>
      </w:r>
    </w:p>
    <w:p w14:paraId="2818335C" w14:textId="7AD5FA6F" w:rsidR="00DA5C2B" w:rsidRDefault="00DA5C2B" w:rsidP="00DA5C2B">
      <w:pPr>
        <w:pStyle w:val="Listtoplevel"/>
      </w:pPr>
      <w:r>
        <w:t>do not have home insurance.</w:t>
      </w:r>
    </w:p>
    <w:p w14:paraId="7DF57679" w14:textId="33B3BDE1" w:rsidR="00DA5C2B" w:rsidRDefault="00CC6E55" w:rsidP="00DA5C2B">
      <w:r>
        <w:rPr>
          <w:noProof/>
        </w:rPr>
        <w:drawing>
          <wp:anchor distT="0" distB="0" distL="114300" distR="114300" simplePos="0" relativeHeight="252333056" behindDoc="0" locked="0" layoutInCell="1" allowOverlap="1" wp14:anchorId="160B7AE6" wp14:editId="2D30DE26">
            <wp:simplePos x="0" y="0"/>
            <wp:positionH relativeFrom="column">
              <wp:posOffset>0</wp:posOffset>
            </wp:positionH>
            <wp:positionV relativeFrom="paragraph">
              <wp:posOffset>337185</wp:posOffset>
            </wp:positionV>
            <wp:extent cx="1485900" cy="1485900"/>
            <wp:effectExtent l="0" t="0" r="0" b="0"/>
            <wp:wrapNone/>
            <wp:docPr id="2102647580" name="Picture 210264758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hone call at home.pn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E35B99" w14:textId="2305E1CA" w:rsidR="00DA5C2B" w:rsidRDefault="00DA5C2B" w:rsidP="00DA5C2B"/>
    <w:p w14:paraId="54BEB7B8" w14:textId="770A5645" w:rsidR="00DA5C2B" w:rsidRDefault="00DA5C2B" w:rsidP="00DA5C2B">
      <w:r>
        <w:t xml:space="preserve">If you are 1 of these people talk to your insurance company about what they can pay for. </w:t>
      </w:r>
    </w:p>
    <w:p w14:paraId="6C44B565" w14:textId="2F878529" w:rsidR="00DA5C2B" w:rsidRDefault="00631D66" w:rsidP="00DA5C2B">
      <w:r>
        <w:rPr>
          <w:noProof/>
        </w:rPr>
        <w:drawing>
          <wp:anchor distT="0" distB="0" distL="114300" distR="114300" simplePos="0" relativeHeight="252334080" behindDoc="0" locked="0" layoutInCell="1" allowOverlap="1" wp14:anchorId="3F0FFE72" wp14:editId="46C7280E">
            <wp:simplePos x="0" y="0"/>
            <wp:positionH relativeFrom="column">
              <wp:posOffset>0</wp:posOffset>
            </wp:positionH>
            <wp:positionV relativeFrom="paragraph">
              <wp:posOffset>235585</wp:posOffset>
            </wp:positionV>
            <wp:extent cx="1257300" cy="1257300"/>
            <wp:effectExtent l="0" t="0" r="0" b="0"/>
            <wp:wrapNone/>
            <wp:docPr id="2102647581" name="Picture 21026475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1" name="photograph photographer photo camera.pn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EF302" w14:textId="677B3EF6" w:rsidR="00DA5C2B" w:rsidRDefault="00DA5C2B" w:rsidP="00DA5C2B"/>
    <w:p w14:paraId="2F7331D2" w14:textId="07E9CDC4" w:rsidR="00DA5C2B" w:rsidRDefault="00DA5C2B" w:rsidP="00DA5C2B">
      <w:r>
        <w:t>Take lots of photos.</w:t>
      </w:r>
    </w:p>
    <w:p w14:paraId="5D1CED7F" w14:textId="39D00DC9" w:rsidR="00DA5C2B" w:rsidRDefault="00DA5C2B" w:rsidP="00DA5C2B"/>
    <w:p w14:paraId="7DAD9A07" w14:textId="07FAFFB9" w:rsidR="00DA5C2B" w:rsidRDefault="00DA5C2B" w:rsidP="00DA5C2B"/>
    <w:p w14:paraId="43311561" w14:textId="7EA94F27" w:rsidR="00DA5C2B" w:rsidRDefault="00CC6E55" w:rsidP="00DA5C2B">
      <w:r>
        <w:rPr>
          <w:noProof/>
          <w:lang w:val="en-NZ" w:eastAsia="en-NZ"/>
        </w:rPr>
        <w:drawing>
          <wp:anchor distT="0" distB="0" distL="114300" distR="114300" simplePos="0" relativeHeight="252336128" behindDoc="0" locked="0" layoutInCell="1" allowOverlap="1" wp14:anchorId="53FD2E98" wp14:editId="3F1CF101">
            <wp:simplePos x="0" y="0"/>
            <wp:positionH relativeFrom="column">
              <wp:posOffset>6350</wp:posOffset>
            </wp:positionH>
            <wp:positionV relativeFrom="paragraph">
              <wp:posOffset>292735</wp:posOffset>
            </wp:positionV>
            <wp:extent cx="1620000" cy="1296619"/>
            <wp:effectExtent l="0" t="0" r="0" b="0"/>
            <wp:wrapNone/>
            <wp:docPr id="2102647583" name="Picture 21026475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3" name="To do list cleaning up after a flood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2966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C2B">
        <w:t>Keep a record of anything you throw away.</w:t>
      </w:r>
    </w:p>
    <w:p w14:paraId="25D32160" w14:textId="49BA61A3" w:rsidR="00DA5C2B" w:rsidRDefault="00DA5C2B" w:rsidP="00DA5C2B"/>
    <w:p w14:paraId="2ED221C4" w14:textId="6C0CF041" w:rsidR="00DA5C2B" w:rsidRDefault="00DA5C2B" w:rsidP="00DA5C2B"/>
    <w:p w14:paraId="42EEED43" w14:textId="78DBA4F7" w:rsidR="00DA5C2B" w:rsidRDefault="00DA5C2B" w:rsidP="00DA5C2B">
      <w:r>
        <w:t xml:space="preserve">Most people who have insurance for their house have </w:t>
      </w:r>
      <w:proofErr w:type="spellStart"/>
      <w:r>
        <w:rPr>
          <w:b/>
          <w:bCs/>
        </w:rPr>
        <w:t>NHCover</w:t>
      </w:r>
      <w:proofErr w:type="spellEnd"/>
      <w:r>
        <w:t>.</w:t>
      </w:r>
    </w:p>
    <w:p w14:paraId="105135C5" w14:textId="07BEF0BA" w:rsidR="00DA5C2B" w:rsidRDefault="00DA5C2B" w:rsidP="00DA5C2B"/>
    <w:p w14:paraId="0E14DA48" w14:textId="01DC6207" w:rsidR="00DA5C2B" w:rsidRDefault="00DA5C2B" w:rsidP="00DA5C2B"/>
    <w:p w14:paraId="3C1E6FAF" w14:textId="69B44CDD" w:rsidR="00DA5C2B" w:rsidRDefault="00DA5C2B">
      <w:pPr>
        <w:spacing w:line="240" w:lineRule="auto"/>
        <w:ind w:left="0"/>
        <w:rPr>
          <w:b/>
          <w:bCs/>
        </w:rPr>
      </w:pPr>
      <w:r>
        <w:rPr>
          <w:b/>
          <w:bCs/>
        </w:rPr>
        <w:br w:type="page"/>
      </w:r>
    </w:p>
    <w:p w14:paraId="09BA7DF3" w14:textId="2D701DC5" w:rsidR="00DA5C2B" w:rsidRDefault="00E94C6D" w:rsidP="00DA5C2B"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6464" behindDoc="1" locked="0" layoutInCell="1" allowOverlap="1" wp14:anchorId="31182B55" wp14:editId="1143FEA9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4146550"/>
                <wp:effectExtent l="0" t="0" r="5080" b="6350"/>
                <wp:wrapNone/>
                <wp:docPr id="1786680965" name="Rectangle 17866809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41465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AAC757" id="Rectangle 1786680965" o:spid="_x0000_s1026" alt="&quot;&quot;" style="position:absolute;margin-left:171pt;margin-top:-9pt;width:280.1pt;height:326.5pt;z-index:-25135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CC6E55">
        <w:rPr>
          <w:b/>
          <w:bCs/>
          <w:noProof/>
        </w:rPr>
        <w:drawing>
          <wp:anchor distT="0" distB="0" distL="114300" distR="114300" simplePos="0" relativeHeight="252339200" behindDoc="0" locked="0" layoutInCell="1" allowOverlap="1" wp14:anchorId="3F214481" wp14:editId="2523E9AD">
            <wp:simplePos x="0" y="0"/>
            <wp:positionH relativeFrom="column">
              <wp:posOffset>6350</wp:posOffset>
            </wp:positionH>
            <wp:positionV relativeFrom="paragraph">
              <wp:posOffset>336550</wp:posOffset>
            </wp:positionV>
            <wp:extent cx="1620000" cy="925909"/>
            <wp:effectExtent l="0" t="0" r="0" b="7620"/>
            <wp:wrapNone/>
            <wp:docPr id="2102647586" name="Picture 210264758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6" name="Christchurch EQ V Halljpg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259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DA5C2B">
        <w:rPr>
          <w:b/>
          <w:bCs/>
        </w:rPr>
        <w:t>NHCover</w:t>
      </w:r>
      <w:proofErr w:type="spellEnd"/>
      <w:r w:rsidR="00DA5C2B">
        <w:t xml:space="preserve"> is insurance that pays for damage caused by:</w:t>
      </w:r>
    </w:p>
    <w:p w14:paraId="79098304" w14:textId="3943E93E" w:rsidR="00DA5C2B" w:rsidRPr="00DA5C2B" w:rsidRDefault="00DA5C2B" w:rsidP="00DA5C2B">
      <w:pPr>
        <w:pStyle w:val="Listtoplevel"/>
        <w:rPr>
          <w:b/>
          <w:bCs/>
        </w:rPr>
      </w:pPr>
      <w:r w:rsidRPr="00DA5C2B">
        <w:rPr>
          <w:b/>
          <w:bCs/>
        </w:rPr>
        <w:t>earthquakes</w:t>
      </w:r>
    </w:p>
    <w:p w14:paraId="640B4808" w14:textId="461FAD20" w:rsidR="00DA5C2B" w:rsidRPr="00DA5C2B" w:rsidRDefault="00CC6E55" w:rsidP="00DA5C2B">
      <w:pPr>
        <w:pStyle w:val="Listtoplevel"/>
        <w:rPr>
          <w:b/>
          <w:bCs/>
        </w:rPr>
      </w:pPr>
      <w:r>
        <w:rPr>
          <w:b/>
          <w:bCs/>
        </w:rPr>
        <w:drawing>
          <wp:anchor distT="0" distB="0" distL="114300" distR="114300" simplePos="0" relativeHeight="252340224" behindDoc="0" locked="0" layoutInCell="1" allowOverlap="1" wp14:anchorId="79857A1C" wp14:editId="1C3EA2BD">
            <wp:simplePos x="0" y="0"/>
            <wp:positionH relativeFrom="column">
              <wp:posOffset>6350</wp:posOffset>
            </wp:positionH>
            <wp:positionV relativeFrom="paragraph">
              <wp:posOffset>573405</wp:posOffset>
            </wp:positionV>
            <wp:extent cx="1600200" cy="1600200"/>
            <wp:effectExtent l="0" t="0" r="0" b="0"/>
            <wp:wrapNone/>
            <wp:docPr id="2102647587" name="Picture 210264758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7" name="flood tsunami disaster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C2B" w:rsidRPr="00DA5C2B">
        <w:rPr>
          <w:b/>
          <w:bCs/>
        </w:rPr>
        <w:t>natural landslides</w:t>
      </w:r>
    </w:p>
    <w:p w14:paraId="41C9A244" w14:textId="723DC0F0" w:rsidR="00DA5C2B" w:rsidRPr="00DA5C2B" w:rsidRDefault="00DA5C2B" w:rsidP="00DA5C2B">
      <w:pPr>
        <w:pStyle w:val="Listtoplevel"/>
        <w:rPr>
          <w:b/>
          <w:bCs/>
        </w:rPr>
      </w:pPr>
      <w:r w:rsidRPr="00DA5C2B">
        <w:rPr>
          <w:b/>
          <w:bCs/>
        </w:rPr>
        <w:t>volcanic eruptions</w:t>
      </w:r>
    </w:p>
    <w:p w14:paraId="06D6CFB5" w14:textId="09E721EC" w:rsidR="00DA5C2B" w:rsidRPr="00DA5C2B" w:rsidRDefault="00DA5C2B" w:rsidP="00DA5C2B">
      <w:pPr>
        <w:pStyle w:val="Listtoplevel"/>
        <w:rPr>
          <w:b/>
          <w:bCs/>
        </w:rPr>
      </w:pPr>
      <w:r w:rsidRPr="00DA5C2B">
        <w:rPr>
          <w:b/>
          <w:bCs/>
        </w:rPr>
        <w:t>hydrothermal activity</w:t>
      </w:r>
    </w:p>
    <w:p w14:paraId="6A14D751" w14:textId="6BC9D169" w:rsidR="00DA5C2B" w:rsidRDefault="00DA5C2B" w:rsidP="00DA5C2B">
      <w:pPr>
        <w:pStyle w:val="Listtoplevel"/>
      </w:pPr>
      <w:r w:rsidRPr="00DA5C2B">
        <w:rPr>
          <w:b/>
          <w:bCs/>
        </w:rPr>
        <w:t>tsunami</w:t>
      </w:r>
      <w:r>
        <w:t>.</w:t>
      </w:r>
    </w:p>
    <w:p w14:paraId="19A535D7" w14:textId="43CF76E3" w:rsidR="00DA5C2B" w:rsidRDefault="00DA5C2B" w:rsidP="00DA5C2B"/>
    <w:p w14:paraId="2A00B69D" w14:textId="7760106F" w:rsidR="00DA5C2B" w:rsidRDefault="00F66802" w:rsidP="00DA5C2B">
      <w:r>
        <w:rPr>
          <w:noProof/>
        </w:rPr>
        <w:drawing>
          <wp:anchor distT="0" distB="0" distL="114300" distR="114300" simplePos="0" relativeHeight="252338176" behindDoc="0" locked="0" layoutInCell="1" allowOverlap="1" wp14:anchorId="1FE19AE9" wp14:editId="4BD0DD90">
            <wp:simplePos x="0" y="0"/>
            <wp:positionH relativeFrom="column">
              <wp:posOffset>0</wp:posOffset>
            </wp:positionH>
            <wp:positionV relativeFrom="paragraph">
              <wp:posOffset>125095</wp:posOffset>
            </wp:positionV>
            <wp:extent cx="1620000" cy="950280"/>
            <wp:effectExtent l="0" t="0" r="0" b="2540"/>
            <wp:wrapNone/>
            <wp:docPr id="2102647585" name="Picture 21026475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5" name="Earthquake damaged home.jp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5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2646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8512" behindDoc="1" locked="0" layoutInCell="1" allowOverlap="1" wp14:anchorId="138A56EF" wp14:editId="788D4885">
                <wp:simplePos x="0" y="0"/>
                <wp:positionH relativeFrom="margin">
                  <wp:posOffset>2171700</wp:posOffset>
                </wp:positionH>
                <wp:positionV relativeFrom="paragraph">
                  <wp:posOffset>258445</wp:posOffset>
                </wp:positionV>
                <wp:extent cx="3557270" cy="781050"/>
                <wp:effectExtent l="0" t="0" r="5080" b="0"/>
                <wp:wrapNone/>
                <wp:docPr id="1786680966" name="Rectangle 17866809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810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1D3E24" id="Rectangle 1786680966" o:spid="_x0000_s1026" alt="&quot;&quot;" style="position:absolute;margin-left:171pt;margin-top:20.35pt;width:280.1pt;height:61.5pt;z-index:-25134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</w:p>
    <w:p w14:paraId="236224CC" w14:textId="21C952E6" w:rsidR="00DA5C2B" w:rsidRDefault="00DA5C2B" w:rsidP="00DA5C2B">
      <w:r>
        <w:t xml:space="preserve">An </w:t>
      </w:r>
      <w:r>
        <w:rPr>
          <w:b/>
          <w:bCs/>
        </w:rPr>
        <w:t>earthquake</w:t>
      </w:r>
      <w:r>
        <w:t xml:space="preserve"> is when the ground shakes.</w:t>
      </w:r>
    </w:p>
    <w:p w14:paraId="71F21006" w14:textId="0ACB0487" w:rsidR="00DA5C2B" w:rsidRDefault="00DA5C2B" w:rsidP="00DA5C2B"/>
    <w:p w14:paraId="1A6FF344" w14:textId="4EC72C76" w:rsidR="00DA5C2B" w:rsidRDefault="001F6EC9" w:rsidP="00DA5C2B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0560" behindDoc="1" locked="0" layoutInCell="1" allowOverlap="1" wp14:anchorId="77F75694" wp14:editId="5F24202F">
                <wp:simplePos x="0" y="0"/>
                <wp:positionH relativeFrom="margin">
                  <wp:posOffset>2171700</wp:posOffset>
                </wp:positionH>
                <wp:positionV relativeFrom="paragraph">
                  <wp:posOffset>272415</wp:posOffset>
                </wp:positionV>
                <wp:extent cx="3557270" cy="749300"/>
                <wp:effectExtent l="0" t="0" r="5080" b="0"/>
                <wp:wrapNone/>
                <wp:docPr id="1786680967" name="Rectangle 178668096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49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EC511B" id="Rectangle 1786680967" o:spid="_x0000_s1026" alt="&quot;&quot;" style="position:absolute;margin-left:171pt;margin-top:21.45pt;width:280.1pt;height:59pt;z-index:-25134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CC6E55">
        <w:rPr>
          <w:noProof/>
        </w:rPr>
        <w:drawing>
          <wp:anchor distT="0" distB="0" distL="114300" distR="114300" simplePos="0" relativeHeight="252337152" behindDoc="0" locked="0" layoutInCell="1" allowOverlap="1" wp14:anchorId="08405282" wp14:editId="424341E9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1620000" cy="1137956"/>
            <wp:effectExtent l="0" t="0" r="0" b="5080"/>
            <wp:wrapNone/>
            <wp:docPr id="2102647584" name="Picture 210264758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4" name="Home hit by a landslide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1379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A5660D" w14:textId="7F7F11DB" w:rsidR="00DA5C2B" w:rsidRDefault="00DA5C2B" w:rsidP="00DA5C2B">
      <w:r>
        <w:t xml:space="preserve">A </w:t>
      </w:r>
      <w:r>
        <w:rPr>
          <w:b/>
          <w:bCs/>
        </w:rPr>
        <w:t>landslide</w:t>
      </w:r>
      <w:r>
        <w:t xml:space="preserve"> is when lots of land falls down a hill.</w:t>
      </w:r>
    </w:p>
    <w:p w14:paraId="53DC980C" w14:textId="5101BDBB" w:rsidR="00DA5C2B" w:rsidRDefault="00DA5C2B" w:rsidP="00DA5C2B"/>
    <w:p w14:paraId="75E3FCE3" w14:textId="4503EA75" w:rsidR="00DA5C2B" w:rsidRDefault="00DA5C2B" w:rsidP="00DA5C2B"/>
    <w:p w14:paraId="4D3F75FC" w14:textId="329B55B4" w:rsidR="003040F8" w:rsidRDefault="003040F8">
      <w:pPr>
        <w:spacing w:line="240" w:lineRule="auto"/>
        <w:ind w:left="0"/>
      </w:pPr>
      <w:r>
        <w:br w:type="page"/>
      </w:r>
    </w:p>
    <w:p w14:paraId="127330ED" w14:textId="5CD47E5D" w:rsidR="003040F8" w:rsidRDefault="00CC6E55" w:rsidP="003040F8">
      <w:r>
        <w:rPr>
          <w:noProof/>
        </w:rPr>
        <w:lastRenderedPageBreak/>
        <w:drawing>
          <wp:anchor distT="0" distB="0" distL="114300" distR="114300" simplePos="0" relativeHeight="252341248" behindDoc="0" locked="0" layoutInCell="1" allowOverlap="1" wp14:anchorId="6C33D88E" wp14:editId="3B6670E6">
            <wp:simplePos x="0" y="0"/>
            <wp:positionH relativeFrom="column">
              <wp:posOffset>0</wp:posOffset>
            </wp:positionH>
            <wp:positionV relativeFrom="paragraph">
              <wp:posOffset>196850</wp:posOffset>
            </wp:positionV>
            <wp:extent cx="1620000" cy="1620000"/>
            <wp:effectExtent l="0" t="0" r="0" b="0"/>
            <wp:wrapNone/>
            <wp:docPr id="2102647588" name="Picture 210264758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8" name="Rain.pn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E390C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2608" behindDoc="1" locked="0" layoutInCell="1" allowOverlap="1" wp14:anchorId="00C4933F" wp14:editId="07F38D4F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2508250"/>
                <wp:effectExtent l="0" t="0" r="5080" b="6350"/>
                <wp:wrapNone/>
                <wp:docPr id="1786680968" name="Rectangle 17866809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082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7420E" id="Rectangle 1786680968" o:spid="_x0000_s1026" alt="&quot;&quot;" style="position:absolute;margin-left:171pt;margin-top:-8.5pt;width:280.1pt;height:197.5pt;z-index:-25134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" fillcolor="#bdd6ee [1304]" stroked="f" strokeweight="1pt">
                <w10:wrap anchorx="margin"/>
              </v:rect>
            </w:pict>
          </mc:Fallback>
        </mc:AlternateContent>
      </w:r>
      <w:r w:rsidR="003040F8">
        <w:t xml:space="preserve">A </w:t>
      </w:r>
      <w:r w:rsidR="003040F8">
        <w:rPr>
          <w:b/>
          <w:bCs/>
        </w:rPr>
        <w:t>natural landslide</w:t>
      </w:r>
      <w:r w:rsidR="003040F8">
        <w:t xml:space="preserve"> is when the </w:t>
      </w:r>
      <w:r w:rsidR="003E390C">
        <w:br/>
      </w:r>
      <w:r w:rsidR="003040F8">
        <w:t>thing that made the landslide happen was something in nature like:</w:t>
      </w:r>
    </w:p>
    <w:p w14:paraId="6828A792" w14:textId="11008AAB" w:rsidR="003040F8" w:rsidRDefault="003040F8" w:rsidP="003040F8">
      <w:pPr>
        <w:pStyle w:val="Listtoplevel"/>
      </w:pPr>
      <w:r>
        <w:t>an earthquake</w:t>
      </w:r>
    </w:p>
    <w:p w14:paraId="7AB18412" w14:textId="77777777" w:rsidR="003040F8" w:rsidRPr="00DA5C2B" w:rsidRDefault="003040F8" w:rsidP="003040F8">
      <w:pPr>
        <w:pStyle w:val="Listtoplevel"/>
      </w:pPr>
      <w:r>
        <w:t>lots of rain.</w:t>
      </w:r>
    </w:p>
    <w:p w14:paraId="6F6F0DD9" w14:textId="77777777" w:rsidR="003040F8" w:rsidRDefault="003040F8" w:rsidP="003040F8"/>
    <w:p w14:paraId="3D4E1F6A" w14:textId="07F7A72B" w:rsidR="00372410" w:rsidRDefault="00D565F8" w:rsidP="003040F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4656" behindDoc="1" locked="0" layoutInCell="1" allowOverlap="1" wp14:anchorId="192F18ED" wp14:editId="2580C832">
                <wp:simplePos x="0" y="0"/>
                <wp:positionH relativeFrom="margin">
                  <wp:posOffset>2171700</wp:posOffset>
                </wp:positionH>
                <wp:positionV relativeFrom="paragraph">
                  <wp:posOffset>231775</wp:posOffset>
                </wp:positionV>
                <wp:extent cx="3557270" cy="3543300"/>
                <wp:effectExtent l="0" t="0" r="5080" b="0"/>
                <wp:wrapNone/>
                <wp:docPr id="1786680969" name="Rectangle 178668096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35433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819633" id="Rectangle 1786680969" o:spid="_x0000_s1026" alt="&quot;&quot;" style="position:absolute;margin-left:171pt;margin-top:18.25pt;width:280.1pt;height:279pt;z-index:-25134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5C0AB46B" w14:textId="3B3B0EE5" w:rsidR="00DA5C2B" w:rsidRPr="00DA5C2B" w:rsidRDefault="00CC6E55" w:rsidP="003040F8">
      <w:r>
        <w:rPr>
          <w:noProof/>
        </w:rPr>
        <w:drawing>
          <wp:anchor distT="0" distB="0" distL="114300" distR="114300" simplePos="0" relativeHeight="252342272" behindDoc="0" locked="0" layoutInCell="1" allowOverlap="1" wp14:anchorId="1F427FA7" wp14:editId="0813BEEA">
            <wp:simplePos x="0" y="0"/>
            <wp:positionH relativeFrom="column">
              <wp:posOffset>19050</wp:posOffset>
            </wp:positionH>
            <wp:positionV relativeFrom="paragraph">
              <wp:posOffset>909955</wp:posOffset>
            </wp:positionV>
            <wp:extent cx="1656000" cy="1163017"/>
            <wp:effectExtent l="0" t="0" r="1905" b="0"/>
            <wp:wrapNone/>
            <wp:docPr id="2102647589" name="Picture 210264758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89" name="Home damaged by volcano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1630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5C2B">
        <w:t xml:space="preserve">A </w:t>
      </w:r>
      <w:r w:rsidR="00DA5C2B">
        <w:rPr>
          <w:b/>
          <w:bCs/>
        </w:rPr>
        <w:t>volcanic eruption</w:t>
      </w:r>
      <w:r w:rsidR="00DA5C2B">
        <w:t xml:space="preserve"> is when a </w:t>
      </w:r>
      <w:r w:rsidR="00372410">
        <w:t>type of mountain called a volcano does things like:</w:t>
      </w:r>
    </w:p>
    <w:p w14:paraId="3A19C951" w14:textId="3A49C5EE" w:rsidR="00DA5C2B" w:rsidRDefault="00372410" w:rsidP="00372410">
      <w:pPr>
        <w:pStyle w:val="Listtoplevel"/>
      </w:pPr>
      <w:r>
        <w:t>sending lots of ash into the air</w:t>
      </w:r>
    </w:p>
    <w:p w14:paraId="72FB86A2" w14:textId="5186092E" w:rsidR="00372410" w:rsidRDefault="00372410" w:rsidP="00372410">
      <w:pPr>
        <w:pStyle w:val="Listtoplevel"/>
      </w:pPr>
      <w:r>
        <w:t>sending rocks into the air</w:t>
      </w:r>
    </w:p>
    <w:p w14:paraId="66E5F40F" w14:textId="0BBC0416" w:rsidR="00372410" w:rsidRDefault="00372410" w:rsidP="00372410">
      <w:pPr>
        <w:pStyle w:val="Listtoplevel"/>
      </w:pPr>
      <w:r>
        <w:t xml:space="preserve">making hot melted rocks called lava come out of the mountain. </w:t>
      </w:r>
    </w:p>
    <w:p w14:paraId="364BEC2C" w14:textId="174F1EF0" w:rsidR="00372410" w:rsidRDefault="00CC6E55" w:rsidP="00372410">
      <w:r>
        <w:rPr>
          <w:b/>
          <w:bCs/>
          <w:noProof/>
        </w:rPr>
        <w:drawing>
          <wp:anchor distT="0" distB="0" distL="114300" distR="114300" simplePos="0" relativeHeight="252343296" behindDoc="0" locked="0" layoutInCell="1" allowOverlap="1" wp14:anchorId="404FCFD3" wp14:editId="036680DA">
            <wp:simplePos x="0" y="0"/>
            <wp:positionH relativeFrom="column">
              <wp:posOffset>0</wp:posOffset>
            </wp:positionH>
            <wp:positionV relativeFrom="paragraph">
              <wp:posOffset>244475</wp:posOffset>
            </wp:positionV>
            <wp:extent cx="1656000" cy="1162990"/>
            <wp:effectExtent l="0" t="0" r="1905" b="0"/>
            <wp:wrapNone/>
            <wp:docPr id="2102647590" name="Picture 210264759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0" name="Home damaged by hydrothermal.jp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16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561D29" w14:textId="10A14E8D" w:rsidR="00372410" w:rsidRDefault="00D565F8" w:rsidP="00372410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6704" behindDoc="1" locked="0" layoutInCell="1" allowOverlap="1" wp14:anchorId="1F155364" wp14:editId="588CFE5A">
                <wp:simplePos x="0" y="0"/>
                <wp:positionH relativeFrom="margin">
                  <wp:posOffset>2171700</wp:posOffset>
                </wp:positionH>
                <wp:positionV relativeFrom="paragraph">
                  <wp:posOffset>236855</wp:posOffset>
                </wp:positionV>
                <wp:extent cx="3557270" cy="800100"/>
                <wp:effectExtent l="0" t="0" r="5080" b="0"/>
                <wp:wrapNone/>
                <wp:docPr id="1786680970" name="Rectangle 17866809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5FBC9C" id="Rectangle 1786680970" o:spid="_x0000_s1026" alt="&quot;&quot;" style="position:absolute;margin-left:171pt;margin-top:18.65pt;width:280.1pt;height:63pt;z-index:-25133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" fillcolor="#bdd6ee [1304]" stroked="f" strokeweight="1pt">
                <w10:wrap anchorx="margin"/>
              </v:rect>
            </w:pict>
          </mc:Fallback>
        </mc:AlternateContent>
      </w:r>
    </w:p>
    <w:p w14:paraId="518D6BF8" w14:textId="7483F6F4" w:rsidR="00372410" w:rsidRDefault="00372410" w:rsidP="00372410">
      <w:r>
        <w:rPr>
          <w:b/>
          <w:bCs/>
        </w:rPr>
        <w:t>Hydrothermal activity</w:t>
      </w:r>
      <w:r>
        <w:t xml:space="preserve"> is when very hot water comes out of the earth.</w:t>
      </w:r>
    </w:p>
    <w:p w14:paraId="042285F4" w14:textId="2133C7F4" w:rsidR="00372410" w:rsidRDefault="00372410" w:rsidP="00372410"/>
    <w:p w14:paraId="5A8AAA64" w14:textId="14B79480" w:rsidR="00372410" w:rsidRDefault="00372410" w:rsidP="00372410"/>
    <w:p w14:paraId="148172C8" w14:textId="77777777" w:rsidR="003040F8" w:rsidRDefault="003040F8">
      <w:pPr>
        <w:spacing w:line="240" w:lineRule="auto"/>
        <w:ind w:left="0"/>
      </w:pPr>
      <w:r>
        <w:br w:type="page"/>
      </w:r>
    </w:p>
    <w:p w14:paraId="61C8A1A1" w14:textId="3837FD90" w:rsidR="00372410" w:rsidRDefault="00CC6E55" w:rsidP="00372410">
      <w:r>
        <w:rPr>
          <w:noProof/>
        </w:rPr>
        <w:lastRenderedPageBreak/>
        <w:drawing>
          <wp:anchor distT="0" distB="0" distL="114300" distR="114300" simplePos="0" relativeHeight="252344320" behindDoc="0" locked="0" layoutInCell="1" allowOverlap="1" wp14:anchorId="7BC67E57" wp14:editId="5507B25C">
            <wp:simplePos x="0" y="0"/>
            <wp:positionH relativeFrom="column">
              <wp:posOffset>0</wp:posOffset>
            </wp:positionH>
            <wp:positionV relativeFrom="paragraph">
              <wp:posOffset>114300</wp:posOffset>
            </wp:positionV>
            <wp:extent cx="1656000" cy="1151457"/>
            <wp:effectExtent l="0" t="0" r="1905" b="0"/>
            <wp:wrapNone/>
            <wp:docPr id="2102647591" name="Picture 21026475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1" name="Home in tsunami path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1514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5F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8752" behindDoc="1" locked="0" layoutInCell="1" allowOverlap="1" wp14:anchorId="1F0B0152" wp14:editId="3406BAE2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828800"/>
                <wp:effectExtent l="0" t="0" r="5080" b="0"/>
                <wp:wrapNone/>
                <wp:docPr id="1786680972" name="Rectangle 17866809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828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CA289" id="Rectangle 1786680972" o:spid="_x0000_s1026" alt="&quot;&quot;" style="position:absolute;margin-left:171pt;margin-top:-9pt;width:280.1pt;height:2in;z-index:-25133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" fillcolor="#bdd6ee [1304]" stroked="f" strokeweight="1pt">
                <w10:wrap anchorx="margin"/>
              </v:rect>
            </w:pict>
          </mc:Fallback>
        </mc:AlternateContent>
      </w:r>
      <w:r w:rsidR="00372410">
        <w:t xml:space="preserve">A </w:t>
      </w:r>
      <w:r w:rsidR="00372410">
        <w:rPr>
          <w:b/>
          <w:bCs/>
        </w:rPr>
        <w:t>tsunami</w:t>
      </w:r>
      <w:r w:rsidR="00372410">
        <w:t xml:space="preserve"> is a wave that is:</w:t>
      </w:r>
    </w:p>
    <w:p w14:paraId="1424671A" w14:textId="41215EA0" w:rsidR="00372410" w:rsidRDefault="00372410" w:rsidP="00372410">
      <w:pPr>
        <w:pStyle w:val="Listtoplevel"/>
      </w:pPr>
      <w:r>
        <w:t>very big</w:t>
      </w:r>
    </w:p>
    <w:p w14:paraId="5D9B70E7" w14:textId="682BCD7D" w:rsidR="00372410" w:rsidRDefault="00372410" w:rsidP="00372410">
      <w:pPr>
        <w:pStyle w:val="Listtoplevel"/>
      </w:pPr>
      <w:r>
        <w:t>moves quickly.</w:t>
      </w:r>
    </w:p>
    <w:p w14:paraId="265FD810" w14:textId="5A8ADEB2" w:rsidR="00372410" w:rsidRDefault="00372410" w:rsidP="003040F8"/>
    <w:p w14:paraId="07EC177A" w14:textId="451D2F9C" w:rsidR="00372410" w:rsidRDefault="00372410" w:rsidP="003040F8"/>
    <w:p w14:paraId="467B1C83" w14:textId="3E4D0EF5" w:rsidR="00372410" w:rsidRPr="00372410" w:rsidRDefault="00CC6E55" w:rsidP="00372410">
      <w:r>
        <w:rPr>
          <w:noProof/>
        </w:rPr>
        <w:drawing>
          <wp:anchor distT="0" distB="0" distL="114300" distR="114300" simplePos="0" relativeHeight="252346368" behindDoc="0" locked="0" layoutInCell="1" allowOverlap="1" wp14:anchorId="2D439AA2" wp14:editId="63CB4696">
            <wp:simplePos x="0" y="0"/>
            <wp:positionH relativeFrom="column">
              <wp:posOffset>0</wp:posOffset>
            </wp:positionH>
            <wp:positionV relativeFrom="paragraph">
              <wp:posOffset>239395</wp:posOffset>
            </wp:positionV>
            <wp:extent cx="1714500" cy="1714500"/>
            <wp:effectExtent l="0" t="0" r="0" b="0"/>
            <wp:wrapNone/>
            <wp:docPr id="2102647593" name="Picture 210264759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3" name="fire flame.pn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72410">
        <w:t>NHCover</w:t>
      </w:r>
      <w:proofErr w:type="spellEnd"/>
      <w:r w:rsidR="00372410">
        <w:t xml:space="preserve"> can also pay for damage caused by a fire if the fire was </w:t>
      </w:r>
      <w:r w:rsidR="002F0DC9">
        <w:t>started</w:t>
      </w:r>
      <w:r w:rsidR="00372410">
        <w:t xml:space="preserve"> by:</w:t>
      </w:r>
    </w:p>
    <w:p w14:paraId="3FC26F72" w14:textId="193B3E3B" w:rsidR="00372410" w:rsidRDefault="00372410" w:rsidP="00372410">
      <w:pPr>
        <w:pStyle w:val="Listtoplevel"/>
      </w:pPr>
      <w:r>
        <w:t>an earthquake</w:t>
      </w:r>
    </w:p>
    <w:p w14:paraId="2A8F76F5" w14:textId="035F77DA" w:rsidR="00372410" w:rsidRDefault="00372410" w:rsidP="00372410">
      <w:pPr>
        <w:pStyle w:val="Listtoplevel"/>
      </w:pPr>
      <w:r>
        <w:t>a natural landslide</w:t>
      </w:r>
    </w:p>
    <w:p w14:paraId="024C9F74" w14:textId="00859BD9" w:rsidR="00372410" w:rsidRDefault="00CC6E55" w:rsidP="00372410">
      <w:pPr>
        <w:pStyle w:val="Listtoplevel"/>
      </w:pPr>
      <w:r>
        <w:drawing>
          <wp:anchor distT="0" distB="0" distL="114300" distR="114300" simplePos="0" relativeHeight="252345344" behindDoc="0" locked="0" layoutInCell="1" allowOverlap="1" wp14:anchorId="2A0E4617" wp14:editId="1C5D3A64">
            <wp:simplePos x="0" y="0"/>
            <wp:positionH relativeFrom="column">
              <wp:posOffset>0</wp:posOffset>
            </wp:positionH>
            <wp:positionV relativeFrom="paragraph">
              <wp:posOffset>21590</wp:posOffset>
            </wp:positionV>
            <wp:extent cx="1728000" cy="1211669"/>
            <wp:effectExtent l="0" t="0" r="5715" b="7620"/>
            <wp:wrapNone/>
            <wp:docPr id="2102647592" name="Picture 21026475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2" name="Home on fire with earthquake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11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2410">
        <w:t>a volcanic eruption</w:t>
      </w:r>
    </w:p>
    <w:p w14:paraId="01A80E66" w14:textId="539033A4" w:rsidR="00372410" w:rsidRDefault="00372410" w:rsidP="00372410">
      <w:pPr>
        <w:pStyle w:val="Listtoplevel"/>
      </w:pPr>
      <w:r>
        <w:t>hydrothermal activity</w:t>
      </w:r>
    </w:p>
    <w:p w14:paraId="5E1A02BA" w14:textId="2DD2C0CC" w:rsidR="00372410" w:rsidRDefault="00372410" w:rsidP="00372410">
      <w:pPr>
        <w:pStyle w:val="Listtoplevel"/>
      </w:pPr>
      <w:r>
        <w:t xml:space="preserve">a tsunami. </w:t>
      </w:r>
    </w:p>
    <w:p w14:paraId="093B262F" w14:textId="5DFFCFBB" w:rsidR="00372410" w:rsidRDefault="00372410" w:rsidP="00372410"/>
    <w:p w14:paraId="39D12DAC" w14:textId="28D1F92D" w:rsidR="00372410" w:rsidRDefault="00372410" w:rsidP="00372410"/>
    <w:p w14:paraId="35E4AA65" w14:textId="77777777" w:rsidR="003040F8" w:rsidRDefault="003040F8">
      <w:pPr>
        <w:spacing w:line="240" w:lineRule="auto"/>
        <w:ind w:left="0"/>
      </w:pPr>
      <w:r>
        <w:br w:type="page"/>
      </w:r>
    </w:p>
    <w:p w14:paraId="1A50F716" w14:textId="39FC91F2" w:rsidR="00372410" w:rsidRDefault="00CC6E55" w:rsidP="00372410">
      <w:r>
        <w:rPr>
          <w:noProof/>
        </w:rPr>
        <w:lastRenderedPageBreak/>
        <w:drawing>
          <wp:anchor distT="0" distB="0" distL="114300" distR="114300" simplePos="0" relativeHeight="252347392" behindDoc="0" locked="0" layoutInCell="1" allowOverlap="1" wp14:anchorId="4D06D624" wp14:editId="0C66309B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656000" cy="1163016"/>
            <wp:effectExtent l="0" t="0" r="1905" b="0"/>
            <wp:wrapNone/>
            <wp:docPr id="2102647594" name="Picture 21026475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4" name="Flooded lawn with house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163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372410">
        <w:t>NHCover</w:t>
      </w:r>
      <w:proofErr w:type="spellEnd"/>
      <w:r w:rsidR="00372410">
        <w:t xml:space="preserve"> can also pay for land that gets damaged by:</w:t>
      </w:r>
    </w:p>
    <w:p w14:paraId="3504F397" w14:textId="20E2DB1C" w:rsidR="00372410" w:rsidRDefault="00372410" w:rsidP="00372410">
      <w:pPr>
        <w:pStyle w:val="Listtoplevel"/>
      </w:pPr>
      <w:r>
        <w:t>storms</w:t>
      </w:r>
    </w:p>
    <w:p w14:paraId="4FC97F71" w14:textId="55F418DB" w:rsidR="00372410" w:rsidRDefault="00372410" w:rsidP="00372410">
      <w:pPr>
        <w:pStyle w:val="Listtoplevel"/>
      </w:pPr>
      <w:r>
        <w:t>floods.</w:t>
      </w:r>
    </w:p>
    <w:p w14:paraId="269E59E0" w14:textId="302E9D04" w:rsidR="00372410" w:rsidRDefault="00372410" w:rsidP="00372410"/>
    <w:p w14:paraId="074A6598" w14:textId="2C09ACEE" w:rsidR="00372410" w:rsidRDefault="009B36FF" w:rsidP="00372410">
      <w:r>
        <w:rPr>
          <w:noProof/>
        </w:rPr>
        <w:drawing>
          <wp:anchor distT="0" distB="0" distL="114300" distR="114300" simplePos="0" relativeHeight="252348416" behindDoc="0" locked="0" layoutInCell="1" allowOverlap="1" wp14:anchorId="5F2D7F60" wp14:editId="7736AD0E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1620000" cy="1025738"/>
            <wp:effectExtent l="0" t="0" r="0" b="3175"/>
            <wp:wrapNone/>
            <wp:docPr id="2102647595" name="Picture 210264759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5" name="lake land hills.jp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025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1BC31" w14:textId="22658771" w:rsidR="00372410" w:rsidRDefault="00372410" w:rsidP="00372410">
      <w:r>
        <w:t xml:space="preserve">Some damaged land may not have </w:t>
      </w:r>
      <w:proofErr w:type="spellStart"/>
      <w:r>
        <w:t>NHCover</w:t>
      </w:r>
      <w:proofErr w:type="spellEnd"/>
      <w:r>
        <w:t>.</w:t>
      </w:r>
    </w:p>
    <w:p w14:paraId="5F0FF4AC" w14:textId="2069BF35" w:rsidR="00372410" w:rsidRDefault="00372410" w:rsidP="00372410"/>
    <w:p w14:paraId="13D917EB" w14:textId="009C2E17" w:rsidR="003040F8" w:rsidRDefault="009B36FF" w:rsidP="00372410">
      <w:r>
        <w:rPr>
          <w:noProof/>
        </w:rPr>
        <w:drawing>
          <wp:anchor distT="0" distB="0" distL="114300" distR="114300" simplePos="0" relativeHeight="252350464" behindDoc="0" locked="0" layoutInCell="1" allowOverlap="1" wp14:anchorId="00C59A7B" wp14:editId="339EBD50">
            <wp:simplePos x="0" y="0"/>
            <wp:positionH relativeFrom="column">
              <wp:posOffset>0</wp:posOffset>
            </wp:positionH>
            <wp:positionV relativeFrom="paragraph">
              <wp:posOffset>206375</wp:posOffset>
            </wp:positionV>
            <wp:extent cx="1485900" cy="1485900"/>
            <wp:effectExtent l="0" t="0" r="0" b="0"/>
            <wp:wrapNone/>
            <wp:docPr id="2102647596" name="Picture 21026475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C4C5FA" w14:textId="2CF44185" w:rsidR="00460C9A" w:rsidRDefault="00460C9A" w:rsidP="00372410">
      <w:r>
        <w:t xml:space="preserve">You can read more about </w:t>
      </w:r>
      <w:proofErr w:type="spellStart"/>
      <w:r>
        <w:t>NHCover</w:t>
      </w:r>
      <w:proofErr w:type="spellEnd"/>
      <w:r>
        <w:t xml:space="preserve"> on this </w:t>
      </w:r>
      <w:r>
        <w:rPr>
          <w:b/>
          <w:bCs/>
        </w:rPr>
        <w:t>website</w:t>
      </w:r>
      <w:r>
        <w:t>:</w:t>
      </w:r>
    </w:p>
    <w:p w14:paraId="2DA3938E" w14:textId="15FF5CEA" w:rsidR="00460C9A" w:rsidRDefault="00460C9A" w:rsidP="00372410"/>
    <w:p w14:paraId="4D27F1BA" w14:textId="133375BB" w:rsidR="00460C9A" w:rsidRPr="00460C9A" w:rsidRDefault="00460C9A" w:rsidP="00372410">
      <w:pPr>
        <w:rPr>
          <w:b/>
          <w:bCs/>
        </w:rPr>
      </w:pPr>
      <w:hyperlink r:id="rId152" w:history="1">
        <w:r w:rsidRPr="00460C9A">
          <w:rPr>
            <w:rStyle w:val="Hyperlink"/>
            <w:b/>
            <w:bCs/>
            <w:color w:val="auto"/>
            <w:u w:val="none"/>
          </w:rPr>
          <w:t>https://tinyurl.com/hdyfk9dz</w:t>
        </w:r>
      </w:hyperlink>
      <w:r w:rsidRPr="00460C9A">
        <w:rPr>
          <w:b/>
          <w:bCs/>
        </w:rPr>
        <w:t xml:space="preserve"> </w:t>
      </w:r>
    </w:p>
    <w:p w14:paraId="2F461F61" w14:textId="1ECDEA19" w:rsidR="00372410" w:rsidRDefault="009B36FF" w:rsidP="00372410">
      <w:r>
        <w:rPr>
          <w:noProof/>
        </w:rPr>
        <w:drawing>
          <wp:anchor distT="0" distB="0" distL="114300" distR="114300" simplePos="0" relativeHeight="252352512" behindDoc="0" locked="0" layoutInCell="1" allowOverlap="1" wp14:anchorId="6D1DD84B" wp14:editId="6BD16599">
            <wp:simplePos x="0" y="0"/>
            <wp:positionH relativeFrom="column">
              <wp:posOffset>254000</wp:posOffset>
            </wp:positionH>
            <wp:positionV relativeFrom="paragraph">
              <wp:posOffset>181610</wp:posOffset>
            </wp:positionV>
            <wp:extent cx="914400" cy="1171852"/>
            <wp:effectExtent l="0" t="0" r="0" b="9525"/>
            <wp:wrapNone/>
            <wp:docPr id="2102647597" name="Picture 21026475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171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F1B6A2" w14:textId="28A56833" w:rsidR="00460C9A" w:rsidRDefault="00460C9A" w:rsidP="00372410"/>
    <w:p w14:paraId="225E04DD" w14:textId="2A9CC873" w:rsidR="00460C9A" w:rsidRDefault="00460C9A" w:rsidP="00460C9A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294EC9A8" w14:textId="7C61E49D" w:rsidR="00460C9A" w:rsidRDefault="00460C9A" w:rsidP="00460C9A"/>
    <w:p w14:paraId="528C58FD" w14:textId="34CEAF9A" w:rsidR="00507E0A" w:rsidRDefault="00507E0A" w:rsidP="00460C9A"/>
    <w:p w14:paraId="32889B86" w14:textId="77777777" w:rsidR="00507E0A" w:rsidRDefault="00507E0A">
      <w:pPr>
        <w:spacing w:line="240" w:lineRule="auto"/>
        <w:ind w:left="0"/>
      </w:pPr>
      <w:r>
        <w:br w:type="page"/>
      </w:r>
    </w:p>
    <w:p w14:paraId="783369A1" w14:textId="165FF018" w:rsidR="00507E0A" w:rsidRDefault="00507E0A" w:rsidP="00460C9A">
      <w:r>
        <w:rPr>
          <w:noProof/>
        </w:rPr>
        <w:lastRenderedPageBreak/>
        <w:drawing>
          <wp:anchor distT="0" distB="0" distL="114300" distR="114300" simplePos="0" relativeHeight="252405760" behindDoc="0" locked="0" layoutInCell="1" allowOverlap="1" wp14:anchorId="689264B3" wp14:editId="56C7941C">
            <wp:simplePos x="0" y="0"/>
            <wp:positionH relativeFrom="column">
              <wp:posOffset>6350</wp:posOffset>
            </wp:positionH>
            <wp:positionV relativeFrom="paragraph">
              <wp:posOffset>635</wp:posOffset>
            </wp:positionV>
            <wp:extent cx="1600200" cy="1600200"/>
            <wp:effectExtent l="0" t="0" r="0" b="0"/>
            <wp:wrapNone/>
            <wp:docPr id="281" name="Picture 28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computer laptop internet.pn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You can find information about </w:t>
      </w:r>
      <w:proofErr w:type="spellStart"/>
      <w:r>
        <w:t>NHCover</w:t>
      </w:r>
      <w:proofErr w:type="spellEnd"/>
      <w:r>
        <w:t xml:space="preserve"> in Easy Read on this </w:t>
      </w:r>
      <w:r w:rsidRPr="00507E0A">
        <w:rPr>
          <w:b/>
          <w:bCs/>
        </w:rPr>
        <w:t>website</w:t>
      </w:r>
      <w:r>
        <w:t>:</w:t>
      </w:r>
    </w:p>
    <w:p w14:paraId="2A9C4E2C" w14:textId="3DC32AA3" w:rsidR="00507E0A" w:rsidRDefault="00507E0A" w:rsidP="00460C9A"/>
    <w:p w14:paraId="03478995" w14:textId="7E3625BA" w:rsidR="00507E0A" w:rsidRPr="00507E0A" w:rsidRDefault="00507E0A" w:rsidP="00460C9A">
      <w:pPr>
        <w:rPr>
          <w:b/>
          <w:bCs/>
        </w:rPr>
      </w:pPr>
      <w:hyperlink r:id="rId154" w:history="1">
        <w:r w:rsidRPr="00507E0A">
          <w:rPr>
            <w:rStyle w:val="Hyperlink"/>
            <w:b/>
            <w:bCs/>
            <w:color w:val="auto"/>
            <w:u w:val="none"/>
          </w:rPr>
          <w:t>https://tinyurl.com/yeywwu9t</w:t>
        </w:r>
      </w:hyperlink>
      <w:r w:rsidRPr="00507E0A">
        <w:rPr>
          <w:b/>
          <w:bCs/>
        </w:rPr>
        <w:t xml:space="preserve"> </w:t>
      </w:r>
    </w:p>
    <w:p w14:paraId="5E914F7F" w14:textId="77777777" w:rsidR="00507E0A" w:rsidRDefault="00507E0A" w:rsidP="00460C9A"/>
    <w:p w14:paraId="2BD8AA8F" w14:textId="678C931D" w:rsidR="00460C9A" w:rsidRDefault="009B36FF" w:rsidP="00460C9A">
      <w:r>
        <w:rPr>
          <w:noProof/>
        </w:rPr>
        <w:drawing>
          <wp:anchor distT="0" distB="0" distL="114300" distR="114300" simplePos="0" relativeHeight="252354560" behindDoc="0" locked="0" layoutInCell="1" allowOverlap="1" wp14:anchorId="2DB1EA19" wp14:editId="5B339FFB">
            <wp:simplePos x="0" y="0"/>
            <wp:positionH relativeFrom="column">
              <wp:posOffset>0</wp:posOffset>
            </wp:positionH>
            <wp:positionV relativeFrom="paragraph">
              <wp:posOffset>140970</wp:posOffset>
            </wp:positionV>
            <wp:extent cx="1333500" cy="1333500"/>
            <wp:effectExtent l="0" t="0" r="0" b="0"/>
            <wp:wrapNone/>
            <wp:docPr id="2102647598" name="Picture 21026475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tor Phone 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3EA36C" w14:textId="4132EC01" w:rsidR="00460C9A" w:rsidRPr="00460C9A" w:rsidRDefault="00460C9A" w:rsidP="00460C9A">
      <w:r>
        <w:t xml:space="preserve">Talk to your insurance company if you want </w:t>
      </w:r>
      <w:proofErr w:type="spellStart"/>
      <w:r>
        <w:t>NHCover</w:t>
      </w:r>
      <w:proofErr w:type="spellEnd"/>
      <w:r>
        <w:t xml:space="preserve"> to pay for damage cause</w:t>
      </w:r>
      <w:r w:rsidR="00E94C6D">
        <w:t>d</w:t>
      </w:r>
      <w:r>
        <w:t xml:space="preserve"> by </w:t>
      </w:r>
      <w:r w:rsidR="005B6CED">
        <w:t>an emergency</w:t>
      </w:r>
      <w:r>
        <w:t>.</w:t>
      </w:r>
    </w:p>
    <w:p w14:paraId="4CF0F131" w14:textId="64FFC44C" w:rsidR="00460C9A" w:rsidRDefault="00460C9A" w:rsidP="00372410"/>
    <w:p w14:paraId="34D24632" w14:textId="628586FC" w:rsidR="00507E0A" w:rsidRDefault="00F66802" w:rsidP="00372410">
      <w:r>
        <w:rPr>
          <w:noProof/>
        </w:rPr>
        <w:drawing>
          <wp:anchor distT="0" distB="0" distL="114300" distR="114300" simplePos="0" relativeHeight="252355584" behindDoc="0" locked="0" layoutInCell="1" allowOverlap="1" wp14:anchorId="7844D1CC" wp14:editId="668D54B2">
            <wp:simplePos x="0" y="0"/>
            <wp:positionH relativeFrom="column">
              <wp:posOffset>-6350</wp:posOffset>
            </wp:positionH>
            <wp:positionV relativeFrom="paragraph">
              <wp:posOffset>43815</wp:posOffset>
            </wp:positionV>
            <wp:extent cx="1454150" cy="1454150"/>
            <wp:effectExtent l="0" t="0" r="0" b="0"/>
            <wp:wrapNone/>
            <wp:docPr id="2102647599" name="Picture 21026475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599" name="3 Step Plan.pn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1454150" cy="145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0EFD6A" w14:textId="7573475C" w:rsidR="00460C9A" w:rsidRDefault="00460C9A" w:rsidP="00372410">
      <w:r>
        <w:t>Your insurance company will tell you what to do next.</w:t>
      </w:r>
    </w:p>
    <w:p w14:paraId="544ABF60" w14:textId="529C978C" w:rsidR="00460C9A" w:rsidRDefault="00460C9A" w:rsidP="00372410"/>
    <w:p w14:paraId="5C6EAF3F" w14:textId="668EB268" w:rsidR="00460C9A" w:rsidRDefault="00460C9A" w:rsidP="00372410"/>
    <w:p w14:paraId="205A2C13" w14:textId="1B08E27B" w:rsidR="00460C9A" w:rsidRDefault="009B36FF" w:rsidP="00372410">
      <w:r>
        <w:rPr>
          <w:noProof/>
        </w:rPr>
        <w:drawing>
          <wp:anchor distT="0" distB="0" distL="114300" distR="114300" simplePos="0" relativeHeight="252356608" behindDoc="0" locked="0" layoutInCell="1" allowOverlap="1" wp14:anchorId="1A060556" wp14:editId="2A437E87">
            <wp:simplePos x="0" y="0"/>
            <wp:positionH relativeFrom="column">
              <wp:posOffset>0</wp:posOffset>
            </wp:positionH>
            <wp:positionV relativeFrom="paragraph">
              <wp:posOffset>183515</wp:posOffset>
            </wp:positionV>
            <wp:extent cx="1620000" cy="1754342"/>
            <wp:effectExtent l="0" t="0" r="0" b="0"/>
            <wp:wrapNone/>
            <wp:docPr id="2102647600" name="Picture 210264760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0" name="Phone question.pn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7543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0C9A">
        <w:t xml:space="preserve">You can talk to the </w:t>
      </w:r>
      <w:r w:rsidR="00460C9A">
        <w:rPr>
          <w:b/>
          <w:bCs/>
        </w:rPr>
        <w:t>New Zealand Claims Resolution Service</w:t>
      </w:r>
      <w:r w:rsidR="00460C9A">
        <w:t xml:space="preserve"> if you:</w:t>
      </w:r>
    </w:p>
    <w:p w14:paraId="3CFF0AB6" w14:textId="0AF2ADF9" w:rsidR="00460C9A" w:rsidRDefault="00460C9A" w:rsidP="00460C9A">
      <w:pPr>
        <w:pStyle w:val="Listtoplevel"/>
      </w:pPr>
      <w:r>
        <w:t>have questions about your insurance</w:t>
      </w:r>
    </w:p>
    <w:p w14:paraId="3AF16E96" w14:textId="2E4047CC" w:rsidR="00460C9A" w:rsidRDefault="00460C9A" w:rsidP="00460C9A">
      <w:pPr>
        <w:pStyle w:val="Listtoplevel"/>
      </w:pPr>
      <w:r>
        <w:t>are worried about your insurance.</w:t>
      </w:r>
    </w:p>
    <w:p w14:paraId="1CDF0615" w14:textId="77777777" w:rsidR="003040F8" w:rsidRDefault="003040F8" w:rsidP="00460C9A"/>
    <w:p w14:paraId="1B359312" w14:textId="4B36CA58" w:rsidR="003040F8" w:rsidRDefault="003040F8" w:rsidP="00460C9A"/>
    <w:p w14:paraId="730F3753" w14:textId="5D9E2AAC" w:rsidR="00460C9A" w:rsidRDefault="00E94C6D" w:rsidP="00460C9A">
      <w:r>
        <w:rPr>
          <w:noProof/>
        </w:rPr>
        <w:lastRenderedPageBreak/>
        <w:drawing>
          <wp:anchor distT="0" distB="0" distL="114300" distR="114300" simplePos="0" relativeHeight="252357632" behindDoc="0" locked="0" layoutInCell="1" allowOverlap="1" wp14:anchorId="0B007347" wp14:editId="507BC601">
            <wp:simplePos x="0" y="0"/>
            <wp:positionH relativeFrom="column">
              <wp:posOffset>6350</wp:posOffset>
            </wp:positionH>
            <wp:positionV relativeFrom="paragraph">
              <wp:posOffset>-239395</wp:posOffset>
            </wp:positionV>
            <wp:extent cx="1620000" cy="1620000"/>
            <wp:effectExtent l="0" t="0" r="0" b="0"/>
            <wp:wrapNone/>
            <wp:docPr id="2102647601" name="Picture 210264760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1" name="Support line.pn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802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0800" behindDoc="1" locked="0" layoutInCell="1" allowOverlap="1" wp14:anchorId="3AF72CFD" wp14:editId="013C3112">
                <wp:simplePos x="0" y="0"/>
                <wp:positionH relativeFrom="margin">
                  <wp:posOffset>2171700</wp:posOffset>
                </wp:positionH>
                <wp:positionV relativeFrom="paragraph">
                  <wp:posOffset>-114300</wp:posOffset>
                </wp:positionV>
                <wp:extent cx="3557270" cy="1530350"/>
                <wp:effectExtent l="0" t="0" r="5080" b="0"/>
                <wp:wrapNone/>
                <wp:docPr id="1786680973" name="Rectangle 17866809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15303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698D32" id="Rectangle 1786680973" o:spid="_x0000_s1026" alt="&quot;&quot;" style="position:absolute;margin-left:171pt;margin-top:-9pt;width:280.1pt;height:120.5pt;z-index:-25133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  <w:r w:rsidR="00460C9A">
        <w:t xml:space="preserve">The </w:t>
      </w:r>
      <w:r w:rsidR="00460C9A">
        <w:rPr>
          <w:b/>
          <w:bCs/>
        </w:rPr>
        <w:t>New Zealand Claims Resolution Service</w:t>
      </w:r>
      <w:r w:rsidR="00460C9A">
        <w:t xml:space="preserve"> supports </w:t>
      </w:r>
      <w:r w:rsidR="00D565F8">
        <w:br/>
      </w:r>
      <w:r w:rsidR="00460C9A">
        <w:t xml:space="preserve">people </w:t>
      </w:r>
      <w:r w:rsidR="002F0DC9">
        <w:t>who have</w:t>
      </w:r>
      <w:r w:rsidR="00460C9A">
        <w:t xml:space="preserve"> home insurance problems after an emergency.</w:t>
      </w:r>
    </w:p>
    <w:p w14:paraId="00BC0FAC" w14:textId="6D78F74B" w:rsidR="00460C9A" w:rsidRDefault="00460C9A" w:rsidP="00460C9A"/>
    <w:p w14:paraId="47BD237C" w14:textId="38A22333" w:rsidR="00460C9A" w:rsidRDefault="009B36FF" w:rsidP="00460C9A">
      <w:r>
        <w:rPr>
          <w:noProof/>
        </w:rPr>
        <w:drawing>
          <wp:anchor distT="0" distB="0" distL="114300" distR="114300" simplePos="0" relativeHeight="252359680" behindDoc="0" locked="0" layoutInCell="1" allowOverlap="1" wp14:anchorId="3860D20C" wp14:editId="5D5595E7">
            <wp:simplePos x="0" y="0"/>
            <wp:positionH relativeFrom="column">
              <wp:posOffset>6350</wp:posOffset>
            </wp:positionH>
            <wp:positionV relativeFrom="paragraph">
              <wp:posOffset>264160</wp:posOffset>
            </wp:positionV>
            <wp:extent cx="1028700" cy="1028700"/>
            <wp:effectExtent l="0" t="0" r="0" b="0"/>
            <wp:wrapNone/>
            <wp:docPr id="2102647602" name="Picture 210264760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E9A24C" w14:textId="5EF4EF79" w:rsidR="00460C9A" w:rsidRDefault="00460C9A" w:rsidP="00460C9A">
      <w:r>
        <w:t xml:space="preserve">You can </w:t>
      </w:r>
      <w:r>
        <w:rPr>
          <w:b/>
          <w:bCs/>
        </w:rPr>
        <w:t xml:space="preserve">phone </w:t>
      </w:r>
      <w:r>
        <w:t>them on:</w:t>
      </w:r>
    </w:p>
    <w:p w14:paraId="22314E0E" w14:textId="56709928" w:rsidR="00460C9A" w:rsidRDefault="00460C9A" w:rsidP="00460C9A"/>
    <w:p w14:paraId="16C2B5B3" w14:textId="0648F9C1" w:rsidR="00460C9A" w:rsidRDefault="00460C9A" w:rsidP="00460C9A">
      <w:pPr>
        <w:rPr>
          <w:b/>
          <w:bCs/>
        </w:rPr>
      </w:pPr>
      <w:r>
        <w:rPr>
          <w:b/>
          <w:bCs/>
        </w:rPr>
        <w:t>0508 624 327</w:t>
      </w:r>
    </w:p>
    <w:p w14:paraId="41B0190C" w14:textId="1BBDBA87" w:rsidR="00460C9A" w:rsidRDefault="00460C9A" w:rsidP="00460C9A">
      <w:pPr>
        <w:rPr>
          <w:b/>
          <w:bCs/>
        </w:rPr>
      </w:pPr>
    </w:p>
    <w:p w14:paraId="53F5DADE" w14:textId="77777777" w:rsidR="003040F8" w:rsidRDefault="003040F8" w:rsidP="002F0DC9">
      <w:pPr>
        <w:ind w:left="0"/>
      </w:pPr>
    </w:p>
    <w:p w14:paraId="2C7BE9C6" w14:textId="05A55C34" w:rsidR="00460C9A" w:rsidRDefault="009B36FF" w:rsidP="00460C9A">
      <w:r>
        <w:rPr>
          <w:noProof/>
        </w:rPr>
        <w:drawing>
          <wp:anchor distT="0" distB="0" distL="114300" distR="114300" simplePos="0" relativeHeight="252360704" behindDoc="0" locked="0" layoutInCell="1" allowOverlap="1" wp14:anchorId="2103B217" wp14:editId="376496F6">
            <wp:simplePos x="0" y="0"/>
            <wp:positionH relativeFrom="column">
              <wp:posOffset>12700</wp:posOffset>
            </wp:positionH>
            <wp:positionV relativeFrom="paragraph">
              <wp:posOffset>-228600</wp:posOffset>
            </wp:positionV>
            <wp:extent cx="1485900" cy="1485900"/>
            <wp:effectExtent l="0" t="0" r="0" b="0"/>
            <wp:wrapNone/>
            <wp:docPr id="2102647603" name="Picture 210264760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3" name="email write.pn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0C9A">
        <w:t>You can</w:t>
      </w:r>
      <w:r w:rsidR="00460C9A">
        <w:rPr>
          <w:b/>
          <w:bCs/>
        </w:rPr>
        <w:t xml:space="preserve"> email</w:t>
      </w:r>
      <w:r w:rsidR="00460C9A">
        <w:t xml:space="preserve"> them </w:t>
      </w:r>
      <w:r w:rsidR="009254B0">
        <w:t>at</w:t>
      </w:r>
      <w:r w:rsidR="00460C9A">
        <w:t>:</w:t>
      </w:r>
    </w:p>
    <w:p w14:paraId="65293568" w14:textId="03BAD9F6" w:rsidR="00460C9A" w:rsidRDefault="00460C9A" w:rsidP="00460C9A"/>
    <w:p w14:paraId="143A553C" w14:textId="2695F8B0" w:rsidR="00460C9A" w:rsidRPr="00CA5E52" w:rsidRDefault="00460C9A" w:rsidP="00460C9A">
      <w:pPr>
        <w:rPr>
          <w:b/>
          <w:bCs/>
        </w:rPr>
      </w:pPr>
      <w:hyperlink r:id="rId160" w:history="1">
        <w:r w:rsidRPr="00CA5E52">
          <w:rPr>
            <w:rStyle w:val="Hyperlink"/>
            <w:b/>
            <w:bCs/>
            <w:color w:val="auto"/>
            <w:u w:val="none"/>
          </w:rPr>
          <w:t>contact@nzcrs.govt.nz</w:t>
        </w:r>
      </w:hyperlink>
    </w:p>
    <w:p w14:paraId="20C26FAE" w14:textId="518A997D" w:rsidR="00372410" w:rsidRDefault="00372410" w:rsidP="00372410"/>
    <w:p w14:paraId="32D0595E" w14:textId="4D2F2574" w:rsidR="00CA5E52" w:rsidRDefault="009B36FF" w:rsidP="00372410">
      <w:r>
        <w:rPr>
          <w:noProof/>
        </w:rPr>
        <w:drawing>
          <wp:anchor distT="0" distB="0" distL="114300" distR="114300" simplePos="0" relativeHeight="252362752" behindDoc="0" locked="0" layoutInCell="1" allowOverlap="1" wp14:anchorId="67DD743B" wp14:editId="29001F41">
            <wp:simplePos x="0" y="0"/>
            <wp:positionH relativeFrom="column">
              <wp:posOffset>12700</wp:posOffset>
            </wp:positionH>
            <wp:positionV relativeFrom="paragraph">
              <wp:posOffset>198120</wp:posOffset>
            </wp:positionV>
            <wp:extent cx="1371600" cy="1371600"/>
            <wp:effectExtent l="0" t="0" r="0" b="0"/>
            <wp:wrapNone/>
            <wp:docPr id="2102647604" name="Picture 210264760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6FC7B2" w14:textId="71957A22" w:rsidR="00CA5E52" w:rsidRDefault="00CA5E52" w:rsidP="00372410">
      <w:r>
        <w:t xml:space="preserve">You can visit their </w:t>
      </w:r>
      <w:r>
        <w:rPr>
          <w:b/>
          <w:bCs/>
        </w:rPr>
        <w:t>website</w:t>
      </w:r>
      <w:r>
        <w:t xml:space="preserve"> at:</w:t>
      </w:r>
    </w:p>
    <w:p w14:paraId="7D27CFFE" w14:textId="3A472269" w:rsidR="00CA5E52" w:rsidRDefault="00CA5E52" w:rsidP="00372410"/>
    <w:p w14:paraId="2993977B" w14:textId="75D4008B" w:rsidR="00CA5E52" w:rsidRPr="00CA5E52" w:rsidRDefault="00CA5E52" w:rsidP="00372410">
      <w:pPr>
        <w:rPr>
          <w:b/>
          <w:bCs/>
        </w:rPr>
      </w:pPr>
      <w:hyperlink r:id="rId161" w:history="1">
        <w:r w:rsidRPr="00CA5E52">
          <w:rPr>
            <w:rStyle w:val="Hyperlink"/>
            <w:b/>
            <w:bCs/>
            <w:color w:val="auto"/>
            <w:u w:val="none"/>
          </w:rPr>
          <w:t>www.nzcrs.govt.nz/</w:t>
        </w:r>
      </w:hyperlink>
      <w:r w:rsidRPr="00CA5E52">
        <w:rPr>
          <w:b/>
          <w:bCs/>
        </w:rPr>
        <w:t xml:space="preserve"> </w:t>
      </w:r>
    </w:p>
    <w:p w14:paraId="285B4EA0" w14:textId="1AD7F820" w:rsidR="00372410" w:rsidRDefault="00372410" w:rsidP="00DA5C2B"/>
    <w:p w14:paraId="0274D354" w14:textId="58549FA6" w:rsidR="00CA5E52" w:rsidRDefault="009B36FF" w:rsidP="00DA5C2B">
      <w:r>
        <w:rPr>
          <w:noProof/>
        </w:rPr>
        <w:drawing>
          <wp:anchor distT="0" distB="0" distL="114300" distR="114300" simplePos="0" relativeHeight="252364800" behindDoc="0" locked="0" layoutInCell="1" allowOverlap="1" wp14:anchorId="491E6220" wp14:editId="3FEB8BBF">
            <wp:simplePos x="0" y="0"/>
            <wp:positionH relativeFrom="margin">
              <wp:align>left</wp:align>
            </wp:positionH>
            <wp:positionV relativeFrom="paragraph">
              <wp:posOffset>106156</wp:posOffset>
            </wp:positionV>
            <wp:extent cx="1191250" cy="1526650"/>
            <wp:effectExtent l="0" t="0" r="9525" b="0"/>
            <wp:wrapNone/>
            <wp:docPr id="2102647605" name="Picture 210264760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191250" cy="152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6AE75" w14:textId="607078FB" w:rsidR="00CA5E52" w:rsidRPr="00CA5E52" w:rsidRDefault="00CA5E52" w:rsidP="00DA5C2B">
      <w:r>
        <w:t xml:space="preserve">This website is </w:t>
      </w:r>
      <w:r>
        <w:rPr>
          <w:b/>
          <w:bCs/>
        </w:rPr>
        <w:t>not</w:t>
      </w:r>
      <w:r>
        <w:t xml:space="preserve"> in Easy Read. </w:t>
      </w:r>
    </w:p>
    <w:p w14:paraId="0BAFC084" w14:textId="334AD185" w:rsidR="003040F8" w:rsidRDefault="00DA5C2B">
      <w:pPr>
        <w:spacing w:line="240" w:lineRule="auto"/>
        <w:ind w:left="0"/>
      </w:pPr>
      <w:r>
        <w:br w:type="page"/>
      </w:r>
    </w:p>
    <w:p w14:paraId="2FB21391" w14:textId="30FF2EA5" w:rsidR="00DA5C2B" w:rsidRPr="00B64F41" w:rsidRDefault="003040F8" w:rsidP="003040F8">
      <w:pPr>
        <w:pStyle w:val="Heading1"/>
      </w:pPr>
      <w:bookmarkStart w:id="10" w:name="_Renting"/>
      <w:bookmarkEnd w:id="10"/>
      <w:r>
        <w:lastRenderedPageBreak/>
        <w:t>Renting</w:t>
      </w:r>
    </w:p>
    <w:p w14:paraId="427A39D5" w14:textId="48AD4C67" w:rsidR="00B64F41" w:rsidRDefault="00B64F41" w:rsidP="00B64F41"/>
    <w:p w14:paraId="3B58EACD" w14:textId="5B63A011" w:rsidR="003040F8" w:rsidRDefault="003040F8" w:rsidP="00507E0A">
      <w:pPr>
        <w:jc w:val="center"/>
      </w:pPr>
    </w:p>
    <w:p w14:paraId="467AE39A" w14:textId="38587895" w:rsidR="003040F8" w:rsidRDefault="00896032" w:rsidP="00B64F41">
      <w:r>
        <w:rPr>
          <w:b/>
          <w:bCs/>
          <w:noProof/>
        </w:rPr>
        <w:drawing>
          <wp:anchor distT="0" distB="0" distL="114300" distR="114300" simplePos="0" relativeHeight="252365824" behindDoc="0" locked="0" layoutInCell="1" allowOverlap="1" wp14:anchorId="31934A4A" wp14:editId="6F6F0ABC">
            <wp:simplePos x="0" y="0"/>
            <wp:positionH relativeFrom="column">
              <wp:posOffset>-114300</wp:posOffset>
            </wp:positionH>
            <wp:positionV relativeFrom="paragraph">
              <wp:posOffset>118745</wp:posOffset>
            </wp:positionV>
            <wp:extent cx="1980000" cy="1980000"/>
            <wp:effectExtent l="0" t="0" r="0" b="1270"/>
            <wp:wrapNone/>
            <wp:docPr id="2102647606" name="Picture 210264760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6" name="tenancy agreement rent 2.pn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0F8">
        <w:rPr>
          <w:b/>
          <w:bCs/>
        </w:rPr>
        <w:t>Tenancy Services</w:t>
      </w:r>
      <w:r w:rsidR="003040F8">
        <w:t xml:space="preserve"> has information about what to do after an emergency for:</w:t>
      </w:r>
    </w:p>
    <w:p w14:paraId="6F78EC71" w14:textId="0644D4F8" w:rsidR="003040F8" w:rsidRPr="003040F8" w:rsidRDefault="003040F8" w:rsidP="003040F8">
      <w:pPr>
        <w:pStyle w:val="Listtoplevel"/>
      </w:pPr>
      <w:r>
        <w:rPr>
          <w:b/>
          <w:bCs/>
        </w:rPr>
        <w:t>tenants</w:t>
      </w:r>
    </w:p>
    <w:p w14:paraId="55719391" w14:textId="1F2AEC42" w:rsidR="003040F8" w:rsidRDefault="003040F8" w:rsidP="003040F8">
      <w:pPr>
        <w:pStyle w:val="Listtoplevel"/>
      </w:pPr>
      <w:r>
        <w:rPr>
          <w:b/>
          <w:bCs/>
        </w:rPr>
        <w:t>landlords</w:t>
      </w:r>
      <w:r>
        <w:t xml:space="preserve">. </w:t>
      </w:r>
    </w:p>
    <w:p w14:paraId="4CB66283" w14:textId="167675A0" w:rsidR="003040F8" w:rsidRDefault="003040F8" w:rsidP="003040F8"/>
    <w:p w14:paraId="598B3591" w14:textId="358A5C84" w:rsidR="003040F8" w:rsidRDefault="00D565F8" w:rsidP="003040F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73C8062A" wp14:editId="7D331F28">
                <wp:simplePos x="0" y="0"/>
                <wp:positionH relativeFrom="margin">
                  <wp:posOffset>2171700</wp:posOffset>
                </wp:positionH>
                <wp:positionV relativeFrom="paragraph">
                  <wp:posOffset>236220</wp:posOffset>
                </wp:positionV>
                <wp:extent cx="3557270" cy="2857500"/>
                <wp:effectExtent l="0" t="0" r="5080" b="0"/>
                <wp:wrapNone/>
                <wp:docPr id="1786680974" name="Rectangle 17866809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8575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085B0D" id="Rectangle 1786680974" o:spid="_x0000_s1026" alt="&quot;&quot;" style="position:absolute;margin-left:171pt;margin-top:18.6pt;width:280.1pt;height:225pt;z-index:-25133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</w:p>
    <w:p w14:paraId="3BFE4D9F" w14:textId="12DB1084" w:rsidR="003040F8" w:rsidRDefault="00896032" w:rsidP="003040F8">
      <w:r>
        <w:rPr>
          <w:noProof/>
        </w:rPr>
        <w:drawing>
          <wp:anchor distT="0" distB="0" distL="114300" distR="114300" simplePos="0" relativeHeight="252367872" behindDoc="0" locked="0" layoutInCell="1" allowOverlap="1" wp14:anchorId="2427E814" wp14:editId="2B8AD00D">
            <wp:simplePos x="0" y="0"/>
            <wp:positionH relativeFrom="column">
              <wp:posOffset>12700</wp:posOffset>
            </wp:positionH>
            <wp:positionV relativeFrom="paragraph">
              <wp:posOffset>1136650</wp:posOffset>
            </wp:positionV>
            <wp:extent cx="1656000" cy="976977"/>
            <wp:effectExtent l="0" t="0" r="1905" b="0"/>
            <wp:wrapNone/>
            <wp:docPr id="2102647608" name="Picture 210264760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8" name="weatherboard house.jp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9769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2366848" behindDoc="0" locked="0" layoutInCell="1" allowOverlap="1" wp14:anchorId="0BED9FE8" wp14:editId="5D16E239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1828800" cy="398780"/>
            <wp:effectExtent l="0" t="0" r="0" b="1270"/>
            <wp:wrapNone/>
            <wp:docPr id="2102647607" name="Picture 210264760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7" name="Tenancy Services.pn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0F8">
        <w:rPr>
          <w:b/>
          <w:bCs/>
        </w:rPr>
        <w:t>Tenancy Services</w:t>
      </w:r>
      <w:r w:rsidR="003040F8">
        <w:t xml:space="preserve"> is the part of the government that tells people what they </w:t>
      </w:r>
      <w:proofErr w:type="gramStart"/>
      <w:r w:rsidR="003040F8">
        <w:t>have to</w:t>
      </w:r>
      <w:proofErr w:type="gramEnd"/>
      <w:r w:rsidR="003040F8">
        <w:t xml:space="preserve"> do when they are</w:t>
      </w:r>
      <w:r w:rsidR="007E2133">
        <w:t xml:space="preserve"> renting a house</w:t>
      </w:r>
      <w:r w:rsidR="003040F8">
        <w:t>:</w:t>
      </w:r>
    </w:p>
    <w:p w14:paraId="0AE36C90" w14:textId="0B1A8132" w:rsidR="003040F8" w:rsidRDefault="003040F8" w:rsidP="003040F8">
      <w:pPr>
        <w:pStyle w:val="Listtoplevel"/>
      </w:pPr>
      <w:r>
        <w:t>from someone</w:t>
      </w:r>
    </w:p>
    <w:p w14:paraId="77036E33" w14:textId="647DAEE4" w:rsidR="003040F8" w:rsidRDefault="003040F8" w:rsidP="003040F8">
      <w:pPr>
        <w:pStyle w:val="Listtoplevel"/>
      </w:pPr>
      <w:r>
        <w:t xml:space="preserve">to someone. </w:t>
      </w:r>
    </w:p>
    <w:p w14:paraId="44B9FE62" w14:textId="5868D4AA" w:rsidR="003040F8" w:rsidRDefault="00896032" w:rsidP="003040F8">
      <w:r>
        <w:rPr>
          <w:noProof/>
        </w:rPr>
        <w:drawing>
          <wp:anchor distT="0" distB="0" distL="114300" distR="114300" simplePos="0" relativeHeight="252368896" behindDoc="0" locked="0" layoutInCell="1" allowOverlap="1" wp14:anchorId="6B847A05" wp14:editId="4D1EC1F8">
            <wp:simplePos x="0" y="0"/>
            <wp:positionH relativeFrom="column">
              <wp:posOffset>-113665</wp:posOffset>
            </wp:positionH>
            <wp:positionV relativeFrom="paragraph">
              <wp:posOffset>264160</wp:posOffset>
            </wp:positionV>
            <wp:extent cx="1728000" cy="1221672"/>
            <wp:effectExtent l="0" t="0" r="0" b="0"/>
            <wp:wrapNone/>
            <wp:docPr id="2102647609" name="Picture 210264760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09" name="Flatting flatmates students shared living.pn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1728000" cy="1221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6737B4" w14:textId="1F10F809" w:rsidR="003040F8" w:rsidRDefault="00D565F8" w:rsidP="003040F8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4896" behindDoc="1" locked="0" layoutInCell="1" allowOverlap="1" wp14:anchorId="2AC51642" wp14:editId="2D3F3466">
                <wp:simplePos x="0" y="0"/>
                <wp:positionH relativeFrom="margin">
                  <wp:posOffset>2171700</wp:posOffset>
                </wp:positionH>
                <wp:positionV relativeFrom="paragraph">
                  <wp:posOffset>224790</wp:posOffset>
                </wp:positionV>
                <wp:extent cx="3557270" cy="800100"/>
                <wp:effectExtent l="0" t="0" r="5080" b="0"/>
                <wp:wrapNone/>
                <wp:docPr id="1786680975" name="Rectangle 17866809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8001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0BC69" id="Rectangle 1786680975" o:spid="_x0000_s1026" alt="&quot;&quot;" style="position:absolute;margin-left:171pt;margin-top:17.7pt;width:280.1pt;height:63pt;z-index:-251331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" fillcolor="#bdd6ee [1304]" stroked="f" strokeweight="1pt">
                <w10:wrap anchorx="margin"/>
              </v:rect>
            </w:pict>
          </mc:Fallback>
        </mc:AlternateContent>
      </w:r>
    </w:p>
    <w:p w14:paraId="32B5DF70" w14:textId="6D75B9E1" w:rsidR="003040F8" w:rsidRDefault="003040F8" w:rsidP="003040F8">
      <w:r>
        <w:t xml:space="preserve">A </w:t>
      </w:r>
      <w:r>
        <w:rPr>
          <w:b/>
          <w:bCs/>
        </w:rPr>
        <w:t>tenant</w:t>
      </w:r>
      <w:r>
        <w:t xml:space="preserve"> is a person who rents a house from someone else.</w:t>
      </w:r>
    </w:p>
    <w:p w14:paraId="094DE334" w14:textId="039AF490" w:rsidR="003040F8" w:rsidRDefault="003040F8" w:rsidP="007E2133">
      <w:pPr>
        <w:ind w:left="0"/>
      </w:pPr>
    </w:p>
    <w:p w14:paraId="2A940B14" w14:textId="1A68710A" w:rsidR="003040F8" w:rsidRDefault="00896032" w:rsidP="003040F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69920" behindDoc="0" locked="0" layoutInCell="1" allowOverlap="1" wp14:anchorId="33C55550" wp14:editId="473AFFC0">
            <wp:simplePos x="0" y="0"/>
            <wp:positionH relativeFrom="column">
              <wp:posOffset>0</wp:posOffset>
            </wp:positionH>
            <wp:positionV relativeFrom="paragraph">
              <wp:posOffset>-184150</wp:posOffset>
            </wp:positionV>
            <wp:extent cx="1620000" cy="932630"/>
            <wp:effectExtent l="0" t="0" r="0" b="1270"/>
            <wp:wrapNone/>
            <wp:docPr id="2102647611" name="Picture 21026476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1" name="Gay couple older elder rainbow queer home house.pn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932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65F8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6944" behindDoc="1" locked="0" layoutInCell="1" allowOverlap="1" wp14:anchorId="5D3FDC00" wp14:editId="6CC9FD9A">
                <wp:simplePos x="0" y="0"/>
                <wp:positionH relativeFrom="margin">
                  <wp:posOffset>2171700</wp:posOffset>
                </wp:positionH>
                <wp:positionV relativeFrom="paragraph">
                  <wp:posOffset>-107950</wp:posOffset>
                </wp:positionV>
                <wp:extent cx="3557270" cy="793750"/>
                <wp:effectExtent l="0" t="0" r="5080" b="6350"/>
                <wp:wrapNone/>
                <wp:docPr id="1786680976" name="Rectangle 17866809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7937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D905B" id="Rectangle 1786680976" o:spid="_x0000_s1026" alt="&quot;&quot;" style="position:absolute;margin-left:171pt;margin-top:-8.5pt;width:280.1pt;height:62.5pt;z-index:-25132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" fillcolor="#bdd6ee [1304]" stroked="f" strokeweight="1pt">
                <w10:wrap anchorx="margin"/>
              </v:rect>
            </w:pict>
          </mc:Fallback>
        </mc:AlternateContent>
      </w:r>
      <w:r w:rsidR="003040F8">
        <w:t xml:space="preserve">A </w:t>
      </w:r>
      <w:r w:rsidR="003040F8">
        <w:rPr>
          <w:b/>
          <w:bCs/>
        </w:rPr>
        <w:t>landlord</w:t>
      </w:r>
      <w:r w:rsidR="003040F8">
        <w:t xml:space="preserve"> is a person who rents a house to someone else.</w:t>
      </w:r>
    </w:p>
    <w:p w14:paraId="06F75641" w14:textId="53E03A3D" w:rsidR="003040F8" w:rsidRDefault="003040F8" w:rsidP="003040F8"/>
    <w:p w14:paraId="02468732" w14:textId="54A81215" w:rsidR="003040F8" w:rsidRDefault="003040F8" w:rsidP="003040F8"/>
    <w:p w14:paraId="073075B6" w14:textId="3078FAF8" w:rsidR="003040F8" w:rsidRDefault="00896032" w:rsidP="003040F8">
      <w:r>
        <w:rPr>
          <w:noProof/>
        </w:rPr>
        <w:drawing>
          <wp:anchor distT="0" distB="0" distL="114300" distR="114300" simplePos="0" relativeHeight="252371968" behindDoc="0" locked="0" layoutInCell="1" allowOverlap="1" wp14:anchorId="323D7B3E" wp14:editId="75EEFB48">
            <wp:simplePos x="0" y="0"/>
            <wp:positionH relativeFrom="column">
              <wp:posOffset>0</wp:posOffset>
            </wp:positionH>
            <wp:positionV relativeFrom="paragraph">
              <wp:posOffset>84455</wp:posOffset>
            </wp:positionV>
            <wp:extent cx="1028700" cy="1028700"/>
            <wp:effectExtent l="0" t="0" r="0" b="0"/>
            <wp:wrapNone/>
            <wp:docPr id="2102647612" name="Picture 21026476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1015" name="telephone phone desk home.pn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0F8">
        <w:t xml:space="preserve">You can </w:t>
      </w:r>
      <w:r w:rsidR="003040F8">
        <w:rPr>
          <w:b/>
          <w:bCs/>
        </w:rPr>
        <w:t xml:space="preserve">phone </w:t>
      </w:r>
      <w:r w:rsidR="003040F8">
        <w:t>Tenancy Services on:</w:t>
      </w:r>
    </w:p>
    <w:p w14:paraId="6AD06DEA" w14:textId="234F338A" w:rsidR="003040F8" w:rsidRDefault="003040F8" w:rsidP="003040F8"/>
    <w:p w14:paraId="2DFEF913" w14:textId="6183EEE2" w:rsidR="003040F8" w:rsidRDefault="003040F8" w:rsidP="003040F8">
      <w:pPr>
        <w:rPr>
          <w:b/>
          <w:bCs/>
        </w:rPr>
      </w:pPr>
      <w:r>
        <w:rPr>
          <w:b/>
          <w:bCs/>
        </w:rPr>
        <w:t>0800 836 262</w:t>
      </w:r>
    </w:p>
    <w:p w14:paraId="1D704313" w14:textId="76C9FAC1" w:rsidR="003040F8" w:rsidRDefault="003040F8" w:rsidP="003040F8">
      <w:pPr>
        <w:rPr>
          <w:b/>
          <w:bCs/>
        </w:rPr>
      </w:pPr>
    </w:p>
    <w:p w14:paraId="3DA5A990" w14:textId="66ABD1B1" w:rsidR="003040F8" w:rsidRDefault="00896032" w:rsidP="003040F8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2374016" behindDoc="0" locked="0" layoutInCell="1" allowOverlap="1" wp14:anchorId="5B9C3E96" wp14:editId="6C2AEFFD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1234440" cy="1234440"/>
            <wp:effectExtent l="0" t="0" r="3810" b="0"/>
            <wp:wrapNone/>
            <wp:docPr id="2102647613" name="Picture 21026476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3" name="Website Link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234440" cy="123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BCF37F" w14:textId="506B40A5" w:rsidR="003040F8" w:rsidRDefault="003040F8" w:rsidP="003040F8">
      <w:r>
        <w:t xml:space="preserve">You can visit their </w:t>
      </w:r>
      <w:r>
        <w:rPr>
          <w:b/>
          <w:bCs/>
        </w:rPr>
        <w:t>website</w:t>
      </w:r>
      <w:r>
        <w:t xml:space="preserve"> at:</w:t>
      </w:r>
    </w:p>
    <w:p w14:paraId="10E180E6" w14:textId="736151C0" w:rsidR="003040F8" w:rsidRDefault="003040F8" w:rsidP="003040F8"/>
    <w:p w14:paraId="36FAF0C5" w14:textId="5A4F5AAC" w:rsidR="003040F8" w:rsidRPr="003040F8" w:rsidRDefault="003040F8" w:rsidP="003040F8">
      <w:pPr>
        <w:rPr>
          <w:b/>
          <w:bCs/>
        </w:rPr>
      </w:pPr>
      <w:hyperlink r:id="rId167" w:history="1">
        <w:r w:rsidRPr="003040F8">
          <w:rPr>
            <w:rStyle w:val="Hyperlink"/>
            <w:b/>
            <w:bCs/>
            <w:color w:val="auto"/>
            <w:u w:val="none"/>
          </w:rPr>
          <w:t>www.tenancy.govt.nz/</w:t>
        </w:r>
      </w:hyperlink>
      <w:r w:rsidRPr="003040F8">
        <w:rPr>
          <w:b/>
          <w:bCs/>
        </w:rPr>
        <w:t xml:space="preserve"> </w:t>
      </w:r>
    </w:p>
    <w:p w14:paraId="20BB5ED8" w14:textId="25B61D5C" w:rsidR="003040F8" w:rsidRDefault="00F66802" w:rsidP="00B64F41">
      <w:r>
        <w:rPr>
          <w:noProof/>
        </w:rPr>
        <w:drawing>
          <wp:anchor distT="0" distB="0" distL="114300" distR="114300" simplePos="0" relativeHeight="252376064" behindDoc="0" locked="0" layoutInCell="1" allowOverlap="1" wp14:anchorId="1E49A07F" wp14:editId="62A8EDBF">
            <wp:simplePos x="0" y="0"/>
            <wp:positionH relativeFrom="margin">
              <wp:align>left</wp:align>
            </wp:positionH>
            <wp:positionV relativeFrom="paragraph">
              <wp:posOffset>301680</wp:posOffset>
            </wp:positionV>
            <wp:extent cx="1311965" cy="1681352"/>
            <wp:effectExtent l="0" t="0" r="2540" b="0"/>
            <wp:wrapNone/>
            <wp:docPr id="2102647614" name="Picture 21026476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680985" name="Not Easy Read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311965" cy="16813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4F41">
        <w:t xml:space="preserve"> </w:t>
      </w:r>
    </w:p>
    <w:p w14:paraId="5725933A" w14:textId="55793369" w:rsidR="003040F8" w:rsidRDefault="003040F8" w:rsidP="00B64F41"/>
    <w:p w14:paraId="382593E9" w14:textId="3E084479" w:rsidR="003040F8" w:rsidRDefault="003040F8" w:rsidP="00B64F41">
      <w:r>
        <w:t xml:space="preserve">This website is </w:t>
      </w:r>
      <w:r>
        <w:rPr>
          <w:b/>
          <w:bCs/>
        </w:rPr>
        <w:t>not</w:t>
      </w:r>
      <w:r>
        <w:t xml:space="preserve"> in Easy Read.</w:t>
      </w:r>
    </w:p>
    <w:p w14:paraId="1217AB8B" w14:textId="31FE00F4" w:rsidR="003040F8" w:rsidRDefault="003040F8" w:rsidP="00B64F41"/>
    <w:p w14:paraId="3238DBE6" w14:textId="77777777" w:rsidR="003040F8" w:rsidRDefault="003040F8">
      <w:pPr>
        <w:spacing w:line="240" w:lineRule="auto"/>
        <w:ind w:left="0"/>
      </w:pPr>
      <w:r>
        <w:br w:type="page"/>
      </w:r>
    </w:p>
    <w:p w14:paraId="3D97C3FB" w14:textId="1FB61AF7" w:rsidR="001C7B5E" w:rsidRDefault="003040F8" w:rsidP="003040F8">
      <w:pPr>
        <w:pStyle w:val="Heading1"/>
      </w:pPr>
      <w:bookmarkStart w:id="11" w:name="_Schools_/_Early"/>
      <w:bookmarkEnd w:id="11"/>
      <w:r>
        <w:lastRenderedPageBreak/>
        <w:t xml:space="preserve">Schools / Early Childhood </w:t>
      </w:r>
      <w:r w:rsidR="001C7B5E">
        <w:t>Centres</w:t>
      </w:r>
    </w:p>
    <w:p w14:paraId="2308456C" w14:textId="77777777" w:rsidR="001C7B5E" w:rsidRDefault="001C7B5E" w:rsidP="001C7B5E"/>
    <w:p w14:paraId="593375AA" w14:textId="28353F3D" w:rsidR="001C7B5E" w:rsidRDefault="001C7B5E" w:rsidP="001C7B5E"/>
    <w:p w14:paraId="052BC128" w14:textId="189B6C30" w:rsidR="001C7B5E" w:rsidRDefault="00896032" w:rsidP="001C7B5E">
      <w:r>
        <w:rPr>
          <w:b/>
          <w:bCs/>
          <w:noProof/>
        </w:rPr>
        <w:drawing>
          <wp:anchor distT="0" distB="0" distL="114300" distR="114300" simplePos="0" relativeHeight="252377088" behindDoc="0" locked="0" layoutInCell="1" allowOverlap="1" wp14:anchorId="1DD21AB2" wp14:editId="41303BDB">
            <wp:simplePos x="0" y="0"/>
            <wp:positionH relativeFrom="column">
              <wp:posOffset>0</wp:posOffset>
            </wp:positionH>
            <wp:positionV relativeFrom="paragraph">
              <wp:posOffset>347345</wp:posOffset>
            </wp:positionV>
            <wp:extent cx="1692000" cy="1095318"/>
            <wp:effectExtent l="0" t="0" r="0" b="0"/>
            <wp:wrapNone/>
            <wp:docPr id="2102647615" name="Picture 210264761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5" name="School building education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692000" cy="1095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B5E">
        <w:t>After an emergency:</w:t>
      </w:r>
    </w:p>
    <w:p w14:paraId="159694D2" w14:textId="420FDF54" w:rsidR="001C7B5E" w:rsidRDefault="001C7B5E" w:rsidP="001C7B5E">
      <w:pPr>
        <w:pStyle w:val="Listtoplevel"/>
      </w:pPr>
      <w:r>
        <w:t>schools might be closed</w:t>
      </w:r>
    </w:p>
    <w:p w14:paraId="3E2D1288" w14:textId="3363E966" w:rsidR="001C7B5E" w:rsidRDefault="001C7B5E" w:rsidP="001C7B5E">
      <w:pPr>
        <w:pStyle w:val="Listtoplevel"/>
      </w:pPr>
      <w:r>
        <w:rPr>
          <w:b/>
          <w:bCs/>
        </w:rPr>
        <w:t>early childhood centres</w:t>
      </w:r>
      <w:r>
        <w:t xml:space="preserve"> might be closed.</w:t>
      </w:r>
    </w:p>
    <w:p w14:paraId="425F928A" w14:textId="74D6A5FE" w:rsidR="001C7B5E" w:rsidRDefault="001C7B5E" w:rsidP="001C7B5E"/>
    <w:p w14:paraId="69AAF1AA" w14:textId="24DEA9E1" w:rsidR="001C7B5E" w:rsidRDefault="00D565F8" w:rsidP="001C7B5E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88992" behindDoc="1" locked="0" layoutInCell="1" allowOverlap="1" wp14:anchorId="033DB216" wp14:editId="1C12E0E7">
                <wp:simplePos x="0" y="0"/>
                <wp:positionH relativeFrom="margin">
                  <wp:posOffset>2171700</wp:posOffset>
                </wp:positionH>
                <wp:positionV relativeFrom="paragraph">
                  <wp:posOffset>236220</wp:posOffset>
                </wp:positionV>
                <wp:extent cx="3557270" cy="2514600"/>
                <wp:effectExtent l="0" t="0" r="5080" b="0"/>
                <wp:wrapNone/>
                <wp:docPr id="1786680977" name="Rectangle 17866809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7270" cy="25146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E9B5CA" id="Rectangle 1786680977" o:spid="_x0000_s1026" alt="&quot;&quot;" style="position:absolute;margin-left:171pt;margin-top:18.6pt;width:280.1pt;height:198pt;z-index:-251327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" fillcolor="#bdd6ee [1304]" stroked="f" strokeweight="1pt">
                <w10:wrap anchorx="margin"/>
              </v:rect>
            </w:pict>
          </mc:Fallback>
        </mc:AlternateContent>
      </w:r>
    </w:p>
    <w:p w14:paraId="252C80BC" w14:textId="3FFB70CD" w:rsidR="001C7B5E" w:rsidRDefault="00896032" w:rsidP="001C7B5E">
      <w:r>
        <w:rPr>
          <w:noProof/>
        </w:rPr>
        <w:drawing>
          <wp:anchor distT="0" distB="0" distL="114300" distR="114300" simplePos="0" relativeHeight="252378112" behindDoc="0" locked="0" layoutInCell="1" allowOverlap="1" wp14:anchorId="1EDB7942" wp14:editId="52240287">
            <wp:simplePos x="0" y="0"/>
            <wp:positionH relativeFrom="column">
              <wp:posOffset>0</wp:posOffset>
            </wp:positionH>
            <wp:positionV relativeFrom="paragraph">
              <wp:posOffset>204470</wp:posOffset>
            </wp:positionV>
            <wp:extent cx="1620000" cy="1620000"/>
            <wp:effectExtent l="0" t="0" r="0" b="0"/>
            <wp:wrapNone/>
            <wp:docPr id="898889856" name="Picture 8988898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56" name="Childcare child care kindy kindie preschool.pn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B5E">
        <w:rPr>
          <w:b/>
          <w:bCs/>
        </w:rPr>
        <w:t>Early childhood centres</w:t>
      </w:r>
      <w:r w:rsidR="001C7B5E">
        <w:t xml:space="preserve"> are </w:t>
      </w:r>
      <w:r w:rsidR="009254B0">
        <w:br/>
      </w:r>
      <w:r w:rsidR="001C7B5E">
        <w:t>places where children go to learn before they start school like:</w:t>
      </w:r>
    </w:p>
    <w:p w14:paraId="7FEABD0F" w14:textId="7599CE12" w:rsidR="001C7B5E" w:rsidRDefault="001C7B5E" w:rsidP="001C7B5E">
      <w:pPr>
        <w:pStyle w:val="Listtoplevel"/>
      </w:pPr>
      <w:r>
        <w:t>kindy</w:t>
      </w:r>
    </w:p>
    <w:p w14:paraId="2145A3D5" w14:textId="0FCD32CC" w:rsidR="001C7B5E" w:rsidRDefault="001C7B5E" w:rsidP="001C7B5E">
      <w:pPr>
        <w:pStyle w:val="Listtoplevel"/>
      </w:pPr>
      <w:r>
        <w:t>daycare.</w:t>
      </w:r>
    </w:p>
    <w:p w14:paraId="4E2264CB" w14:textId="69BB7C54" w:rsidR="001C7B5E" w:rsidRDefault="001C7B5E" w:rsidP="001C7B5E"/>
    <w:p w14:paraId="589D9D06" w14:textId="319DC858" w:rsidR="001C7B5E" w:rsidRDefault="001C7B5E" w:rsidP="001C7B5E"/>
    <w:p w14:paraId="2CD2F71F" w14:textId="77777777" w:rsidR="001C7B5E" w:rsidRDefault="001C7B5E">
      <w:pPr>
        <w:spacing w:line="240" w:lineRule="auto"/>
        <w:ind w:left="0"/>
      </w:pPr>
      <w:r>
        <w:br w:type="page"/>
      </w:r>
    </w:p>
    <w:p w14:paraId="0D1BB7A8" w14:textId="472DAD3F" w:rsidR="001C7B5E" w:rsidRDefault="00896032" w:rsidP="001C7B5E">
      <w:r>
        <w:rPr>
          <w:noProof/>
        </w:rPr>
        <w:lastRenderedPageBreak/>
        <w:drawing>
          <wp:anchor distT="0" distB="0" distL="114300" distR="114300" simplePos="0" relativeHeight="252379136" behindDoc="0" locked="0" layoutInCell="1" allowOverlap="1" wp14:anchorId="78332522" wp14:editId="524CADE0">
            <wp:simplePos x="0" y="0"/>
            <wp:positionH relativeFrom="column">
              <wp:posOffset>0</wp:posOffset>
            </wp:positionH>
            <wp:positionV relativeFrom="paragraph">
              <wp:posOffset>374650</wp:posOffset>
            </wp:positionV>
            <wp:extent cx="1656000" cy="1201360"/>
            <wp:effectExtent l="0" t="0" r="1905" b="0"/>
            <wp:wrapNone/>
            <wp:docPr id="898889857" name="Picture 8988898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889857" name="teacher presenter pacific pasifika school education.pn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56000" cy="1201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7B5E">
        <w:t xml:space="preserve">Check with the school / early childhood centre your children go to </w:t>
      </w:r>
      <w:proofErr w:type="spellStart"/>
      <w:r w:rsidR="001C7B5E">
        <w:t>to</w:t>
      </w:r>
      <w:proofErr w:type="spellEnd"/>
      <w:r w:rsidR="001C7B5E">
        <w:t xml:space="preserve"> find out:</w:t>
      </w:r>
    </w:p>
    <w:p w14:paraId="4DAFAD23" w14:textId="3441462B" w:rsidR="001C7B5E" w:rsidRDefault="001C7B5E" w:rsidP="001C7B5E">
      <w:pPr>
        <w:pStyle w:val="Listtoplevel"/>
      </w:pPr>
      <w:r>
        <w:t>if they are closed</w:t>
      </w:r>
    </w:p>
    <w:p w14:paraId="72FD5F57" w14:textId="0A5F4B55" w:rsidR="001C7B5E" w:rsidRPr="001C7B5E" w:rsidRDefault="001C7B5E" w:rsidP="001C7B5E">
      <w:pPr>
        <w:pStyle w:val="Listtoplevel"/>
      </w:pPr>
      <w:r>
        <w:t>when they will open again.</w:t>
      </w:r>
    </w:p>
    <w:p w14:paraId="63BCDD58" w14:textId="0F5C0B8A" w:rsidR="007C61A4" w:rsidRPr="00A73413" w:rsidRDefault="007C61A4" w:rsidP="001C7B5E">
      <w:r>
        <w:br w:type="page"/>
      </w:r>
    </w:p>
    <w:p w14:paraId="3ABFAFAB" w14:textId="0FCB26F2" w:rsidR="00EF4A04" w:rsidRDefault="00A76B76" w:rsidP="00124EA8">
      <w:r w:rsidRPr="00316DBA">
        <w:rPr>
          <w:rFonts w:eastAsia="Times New Roman" w:cs="Arial"/>
          <w:i/>
          <w:iCs/>
          <w:noProof/>
          <w:sz w:val="28"/>
          <w:szCs w:val="28"/>
          <w:lang w:eastAsia="en-NZ"/>
        </w:rPr>
        <w:lastRenderedPageBreak/>
        <w:drawing>
          <wp:anchor distT="0" distB="0" distL="114300" distR="114300" simplePos="0" relativeHeight="251824128" behindDoc="0" locked="0" layoutInCell="1" allowOverlap="1" wp14:anchorId="05B54D3E" wp14:editId="086F6D26">
            <wp:simplePos x="0" y="0"/>
            <wp:positionH relativeFrom="margin">
              <wp:posOffset>171450</wp:posOffset>
            </wp:positionH>
            <wp:positionV relativeFrom="paragraph">
              <wp:posOffset>203200</wp:posOffset>
            </wp:positionV>
            <wp:extent cx="876300" cy="876300"/>
            <wp:effectExtent l="0" t="0" r="0" b="0"/>
            <wp:wrapNone/>
            <wp:docPr id="42" name="Picture 42" descr="National Emergency Management Agency lo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client logo placeholder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876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E68D75" w14:textId="77777777" w:rsidR="0022098B" w:rsidRPr="00471A60" w:rsidRDefault="0022098B" w:rsidP="0022098B">
      <w:pPr>
        <w:spacing w:after="120"/>
        <w:ind w:left="2835"/>
        <w:rPr>
          <w:rFonts w:eastAsia="Times New Roman" w:cs="Arial"/>
          <w:sz w:val="28"/>
          <w:szCs w:val="28"/>
          <w:lang w:val="en-NZ" w:eastAsia="en-NZ"/>
        </w:rPr>
      </w:pPr>
      <w:r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2434432" behindDoc="1" locked="0" layoutInCell="1" allowOverlap="1" wp14:anchorId="7CCDA05C" wp14:editId="4181480F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894D40" id="Rectangle: Rounded Corners 24" o:spid="_x0000_s1026" alt="&quot;&quot;" style="position:absolute;margin-left:-27pt;margin-top:-21pt;width:490.9pt;height:660.75pt;z-index:-250882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bookmarkStart w:id="12" w:name="_Hlk213165259"/>
      <w:r w:rsidRPr="00471A60">
        <w:rPr>
          <w:rFonts w:eastAsia="Times New Roman" w:cs="Arial"/>
          <w:sz w:val="28"/>
          <w:szCs w:val="28"/>
          <w:lang w:val="en-NZ" w:eastAsia="en-NZ"/>
        </w:rPr>
        <w:t>This information has been written by the National Emergency Management Agency and contributed to by participating agencies.</w:t>
      </w:r>
      <w:bookmarkEnd w:id="12"/>
    </w:p>
    <w:p w14:paraId="115031A4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4C8D14BA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6176" behindDoc="0" locked="0" layoutInCell="1" allowOverlap="1" wp14:anchorId="7E0D4B60" wp14:editId="62C535CD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 xml:space="preserve">It has been translated into Easy Read by the Make </w:t>
      </w:r>
      <w:proofErr w:type="gramStart"/>
      <w:r w:rsidRPr="00316DBA">
        <w:rPr>
          <w:rFonts w:eastAsia="Times New Roman" w:cs="Arial"/>
          <w:sz w:val="28"/>
          <w:szCs w:val="28"/>
          <w:lang w:eastAsia="en-NZ"/>
        </w:rPr>
        <w:t>it</w:t>
      </w:r>
      <w:proofErr w:type="gramEnd"/>
      <w:r w:rsidRPr="00316DBA">
        <w:rPr>
          <w:rFonts w:eastAsia="Times New Roman" w:cs="Arial"/>
          <w:sz w:val="28"/>
          <w:szCs w:val="28"/>
          <w:lang w:eastAsia="en-NZ"/>
        </w:rPr>
        <w:t xml:space="preserve"> Easy Kia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Māmā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Mai service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B610D98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5152" behindDoc="0" locked="0" layoutInCell="1" allowOverlap="1" wp14:anchorId="420530B4" wp14:editId="35BB0540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35AE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 xml:space="preserve">The ideas in this document are not the ideas of People First New Zealand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Ngā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 xml:space="preserve"> Tāngata </w:t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Tuatahi</w:t>
      </w:r>
      <w:proofErr w:type="spellEnd"/>
      <w:r w:rsidRPr="00316DBA">
        <w:rPr>
          <w:rFonts w:eastAsia="Times New Roman" w:cs="Arial"/>
          <w:sz w:val="28"/>
          <w:szCs w:val="28"/>
          <w:lang w:eastAsia="en-NZ"/>
        </w:rPr>
        <w:t>.</w:t>
      </w:r>
    </w:p>
    <w:p w14:paraId="59D261B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2080" behindDoc="0" locked="0" layoutInCell="1" allowOverlap="1" wp14:anchorId="5BC9A6F5" wp14:editId="49276C38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E27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11CE2820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</w:p>
    <w:p w14:paraId="2CE61F14" w14:textId="77777777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28224" behindDoc="0" locked="0" layoutInCell="1" allowOverlap="1" wp14:anchorId="265B0902" wp14:editId="218D95DE">
            <wp:simplePos x="0" y="0"/>
            <wp:positionH relativeFrom="column">
              <wp:posOffset>142875</wp:posOffset>
            </wp:positionH>
            <wp:positionV relativeFrom="paragraph">
              <wp:posOffset>50165</wp:posOffset>
            </wp:positionV>
            <wp:extent cx="1104900" cy="371475"/>
            <wp:effectExtent l="0" t="0" r="0" b="9525"/>
            <wp:wrapThrough wrapText="bothSides">
              <wp:wrapPolygon edited="0">
                <wp:start x="13407" y="0"/>
                <wp:lineTo x="0" y="1108"/>
                <wp:lineTo x="0" y="12185"/>
                <wp:lineTo x="1862" y="17723"/>
                <wp:lineTo x="1490" y="18831"/>
                <wp:lineTo x="1490" y="21046"/>
                <wp:lineTo x="20855" y="21046"/>
                <wp:lineTo x="21228" y="18831"/>
                <wp:lineTo x="21228" y="11077"/>
                <wp:lineTo x="19366" y="0"/>
                <wp:lineTo x="13407" y="0"/>
              </wp:wrapPolygon>
            </wp:wrapThrough>
            <wp:docPr id="808795969" name="Picture 1" descr="Photo Symbols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795969" name="Picture 1" descr="Photo Symbols logo.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134318BC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1018AF4E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7200" behindDoc="1" locked="0" layoutInCell="1" allowOverlap="1" wp14:anchorId="69C9AC95" wp14:editId="42ADD33D">
            <wp:simplePos x="0" y="0"/>
            <wp:positionH relativeFrom="margin">
              <wp:posOffset>219075</wp:posOffset>
            </wp:positionH>
            <wp:positionV relativeFrom="paragraph">
              <wp:posOffset>233680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  <w:proofErr w:type="spellEnd"/>
    </w:p>
    <w:p w14:paraId="1E09EFFF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7E48C700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49074223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36810B5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1296" behindDoc="0" locked="0" layoutInCell="1" allowOverlap="1" wp14:anchorId="7A681951" wp14:editId="0BA22BA5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</w:t>
      </w:r>
      <w:proofErr w:type="spellStart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>Te</w:t>
      </w:r>
      <w:proofErr w:type="spellEnd"/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Aho</w:t>
      </w:r>
    </w:p>
    <w:p w14:paraId="0F9DAFAD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29248" behindDoc="0" locked="0" layoutInCell="1" allowOverlap="1" wp14:anchorId="4CF6BB3C" wp14:editId="4FBB1CCC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693EDD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739D74E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7A9AD333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0A5538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18209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0272" behindDoc="0" locked="0" layoutInCell="1" allowOverlap="1" wp14:anchorId="4919E028" wp14:editId="584C8BF5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 xml:space="preserve">Studio </w:t>
      </w:r>
      <w:proofErr w:type="spellStart"/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Rebeko</w:t>
      </w:r>
      <w:proofErr w:type="spellEnd"/>
    </w:p>
    <w:p w14:paraId="74A8F632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0F9CD3C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Kramer.</w:t>
      </w:r>
    </w:p>
    <w:p w14:paraId="6003F6B8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131CCD88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79"/>
      <w:footerReference w:type="default" r:id="rId180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B3F9EE" w14:textId="77777777" w:rsidR="001A4C84" w:rsidRDefault="001A4C84">
      <w:pPr>
        <w:spacing w:line="240" w:lineRule="auto"/>
      </w:pPr>
      <w:r>
        <w:separator/>
      </w:r>
    </w:p>
  </w:endnote>
  <w:endnote w:type="continuationSeparator" w:id="0">
    <w:p w14:paraId="306A82FE" w14:textId="77777777" w:rsidR="001A4C84" w:rsidRDefault="001A4C8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6D08CCA" w14:textId="77777777" w:rsidR="00F65A36" w:rsidRDefault="00F65A36" w:rsidP="00195399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09B5E7AB" w14:textId="77777777" w:rsidR="00F65A36" w:rsidRDefault="00F65A36" w:rsidP="00195399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6EECEC2A" w14:textId="77777777" w:rsidR="00F65A36" w:rsidRPr="00AA03EC" w:rsidRDefault="00F65A36" w:rsidP="00195399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122CE6CB" w14:textId="77777777" w:rsidR="00F65A36" w:rsidRDefault="00F65A36" w:rsidP="00195399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23706D" w14:textId="77777777" w:rsidR="001A4C84" w:rsidRDefault="001A4C84">
      <w:pPr>
        <w:spacing w:line="240" w:lineRule="auto"/>
      </w:pPr>
      <w:r>
        <w:separator/>
      </w:r>
    </w:p>
  </w:footnote>
  <w:footnote w:type="continuationSeparator" w:id="0">
    <w:p w14:paraId="01B98574" w14:textId="77777777" w:rsidR="001A4C84" w:rsidRDefault="001A4C84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4FA270A"/>
    <w:multiLevelType w:val="hybridMultilevel"/>
    <w:tmpl w:val="EC5ACF1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23EF9AF4"/>
    <w:multiLevelType w:val="hybridMultilevel"/>
    <w:tmpl w:val="F6C20224"/>
    <w:lvl w:ilvl="0" w:tplc="5B8094A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44782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82E2C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430B4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6045BE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270CAB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E09D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C784F6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8AC40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5AB52418"/>
    <w:multiLevelType w:val="hybridMultilevel"/>
    <w:tmpl w:val="B2DC514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4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6B2A7B0B"/>
    <w:multiLevelType w:val="multilevel"/>
    <w:tmpl w:val="E83A8BA2"/>
    <w:lvl w:ilvl="0">
      <w:start w:val="1"/>
      <w:numFmt w:val="decimal"/>
      <w:pStyle w:val="List123"/>
      <w:lvlText w:val="%1."/>
      <w:lvlJc w:val="left"/>
      <w:pPr>
        <w:ind w:left="924" w:hanging="357"/>
      </w:pPr>
      <w:rPr>
        <w:rFonts w:hint="default"/>
      </w:rPr>
    </w:lvl>
    <w:lvl w:ilvl="1">
      <w:start w:val="1"/>
      <w:numFmt w:val="lowerLetter"/>
      <w:pStyle w:val="List123level2"/>
      <w:lvlText w:val="(%2)"/>
      <w:lvlJc w:val="left"/>
      <w:pPr>
        <w:ind w:left="1281" w:hanging="357"/>
      </w:pPr>
      <w:rPr>
        <w:rFonts w:hint="default"/>
      </w:rPr>
    </w:lvl>
    <w:lvl w:ilvl="2">
      <w:start w:val="1"/>
      <w:numFmt w:val="lowerRoman"/>
      <w:pStyle w:val="List123level3"/>
      <w:lvlText w:val="(%3)"/>
      <w:lvlJc w:val="left"/>
      <w:pPr>
        <w:ind w:left="1638" w:hanging="357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1638"/>
        </w:tabs>
        <w:ind w:left="1995" w:hanging="357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1995"/>
        </w:tabs>
        <w:ind w:left="2352" w:hanging="35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2352"/>
        </w:tabs>
        <w:ind w:left="2709" w:hanging="35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709"/>
        </w:tabs>
        <w:ind w:left="3066" w:hanging="35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066"/>
        </w:tabs>
        <w:ind w:left="3423" w:hanging="35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3423"/>
        </w:tabs>
        <w:ind w:left="3780" w:hanging="357"/>
      </w:pPr>
      <w:rPr>
        <w:rFonts w:hint="default"/>
      </w:rPr>
    </w:lvl>
  </w:abstractNum>
  <w:abstractNum w:abstractNumId="16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75981610">
    <w:abstractNumId w:val="7"/>
  </w:num>
  <w:num w:numId="2" w16cid:durableId="2098282901">
    <w:abstractNumId w:val="3"/>
  </w:num>
  <w:num w:numId="3" w16cid:durableId="311758000">
    <w:abstractNumId w:val="12"/>
  </w:num>
  <w:num w:numId="4" w16cid:durableId="1649629535">
    <w:abstractNumId w:val="14"/>
  </w:num>
  <w:num w:numId="5" w16cid:durableId="1618369994">
    <w:abstractNumId w:val="8"/>
  </w:num>
  <w:num w:numId="6" w16cid:durableId="609702510">
    <w:abstractNumId w:val="5"/>
  </w:num>
  <w:num w:numId="7" w16cid:durableId="966086784">
    <w:abstractNumId w:val="4"/>
  </w:num>
  <w:num w:numId="8" w16cid:durableId="236598195">
    <w:abstractNumId w:val="11"/>
  </w:num>
  <w:num w:numId="9" w16cid:durableId="1500845372">
    <w:abstractNumId w:val="1"/>
  </w:num>
  <w:num w:numId="10" w16cid:durableId="1677223744">
    <w:abstractNumId w:val="10"/>
  </w:num>
  <w:num w:numId="11" w16cid:durableId="701588864">
    <w:abstractNumId w:val="0"/>
  </w:num>
  <w:num w:numId="12" w16cid:durableId="91559300">
    <w:abstractNumId w:val="16"/>
  </w:num>
  <w:num w:numId="13" w16cid:durableId="201330500">
    <w:abstractNumId w:val="17"/>
  </w:num>
  <w:num w:numId="14" w16cid:durableId="1727332708">
    <w:abstractNumId w:val="9"/>
  </w:num>
  <w:num w:numId="15" w16cid:durableId="2110854694">
    <w:abstractNumId w:val="13"/>
  </w:num>
  <w:num w:numId="16" w16cid:durableId="1845120952">
    <w:abstractNumId w:val="6"/>
  </w:num>
  <w:num w:numId="17" w16cid:durableId="1121920905">
    <w:abstractNumId w:val="15"/>
  </w:num>
  <w:num w:numId="18" w16cid:durableId="15150742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9A6F84"/>
    <w:rsid w:val="000013CC"/>
    <w:rsid w:val="00002417"/>
    <w:rsid w:val="00005DB6"/>
    <w:rsid w:val="0000645E"/>
    <w:rsid w:val="000064D2"/>
    <w:rsid w:val="000227B4"/>
    <w:rsid w:val="00022F4A"/>
    <w:rsid w:val="0003092A"/>
    <w:rsid w:val="00043A2A"/>
    <w:rsid w:val="0004557B"/>
    <w:rsid w:val="00075BE5"/>
    <w:rsid w:val="00085E05"/>
    <w:rsid w:val="0009079F"/>
    <w:rsid w:val="00090942"/>
    <w:rsid w:val="000A3C46"/>
    <w:rsid w:val="000A4318"/>
    <w:rsid w:val="000B7351"/>
    <w:rsid w:val="000C02E5"/>
    <w:rsid w:val="000D2B45"/>
    <w:rsid w:val="000D5A37"/>
    <w:rsid w:val="00114998"/>
    <w:rsid w:val="00122416"/>
    <w:rsid w:val="00124EA8"/>
    <w:rsid w:val="001475BD"/>
    <w:rsid w:val="001504BE"/>
    <w:rsid w:val="00170D7B"/>
    <w:rsid w:val="001754F4"/>
    <w:rsid w:val="00181095"/>
    <w:rsid w:val="00195399"/>
    <w:rsid w:val="001A4C84"/>
    <w:rsid w:val="001B23DC"/>
    <w:rsid w:val="001B4DD5"/>
    <w:rsid w:val="001B63DB"/>
    <w:rsid w:val="001C7B5E"/>
    <w:rsid w:val="001D223E"/>
    <w:rsid w:val="001E3429"/>
    <w:rsid w:val="001F6EC9"/>
    <w:rsid w:val="00201791"/>
    <w:rsid w:val="00201D6B"/>
    <w:rsid w:val="0022098B"/>
    <w:rsid w:val="00226C0D"/>
    <w:rsid w:val="00226D52"/>
    <w:rsid w:val="00226F54"/>
    <w:rsid w:val="00245CBE"/>
    <w:rsid w:val="002468D8"/>
    <w:rsid w:val="00246DE4"/>
    <w:rsid w:val="00253B6F"/>
    <w:rsid w:val="00257D60"/>
    <w:rsid w:val="00261BF8"/>
    <w:rsid w:val="00266271"/>
    <w:rsid w:val="00266B9F"/>
    <w:rsid w:val="00284D0D"/>
    <w:rsid w:val="00292646"/>
    <w:rsid w:val="00294AB5"/>
    <w:rsid w:val="002959CB"/>
    <w:rsid w:val="00295C56"/>
    <w:rsid w:val="002B44C9"/>
    <w:rsid w:val="002F0DC9"/>
    <w:rsid w:val="00303198"/>
    <w:rsid w:val="003040F8"/>
    <w:rsid w:val="00315307"/>
    <w:rsid w:val="00316DBA"/>
    <w:rsid w:val="00323EB3"/>
    <w:rsid w:val="003354AB"/>
    <w:rsid w:val="00347F36"/>
    <w:rsid w:val="003631C1"/>
    <w:rsid w:val="00371C85"/>
    <w:rsid w:val="00372410"/>
    <w:rsid w:val="003831EB"/>
    <w:rsid w:val="00397E25"/>
    <w:rsid w:val="003D631D"/>
    <w:rsid w:val="003E390C"/>
    <w:rsid w:val="003E6AF2"/>
    <w:rsid w:val="003F07F7"/>
    <w:rsid w:val="003F5628"/>
    <w:rsid w:val="004002D2"/>
    <w:rsid w:val="004140E1"/>
    <w:rsid w:val="00423A7A"/>
    <w:rsid w:val="00426BE4"/>
    <w:rsid w:val="0043011C"/>
    <w:rsid w:val="00432104"/>
    <w:rsid w:val="004535B5"/>
    <w:rsid w:val="004567B0"/>
    <w:rsid w:val="00460C9A"/>
    <w:rsid w:val="004A57A7"/>
    <w:rsid w:val="004F3D13"/>
    <w:rsid w:val="004F56C0"/>
    <w:rsid w:val="00503AD5"/>
    <w:rsid w:val="00507E0A"/>
    <w:rsid w:val="00510007"/>
    <w:rsid w:val="00522E5E"/>
    <w:rsid w:val="00570380"/>
    <w:rsid w:val="00577D24"/>
    <w:rsid w:val="00587F07"/>
    <w:rsid w:val="005913FD"/>
    <w:rsid w:val="005921AD"/>
    <w:rsid w:val="005B6CED"/>
    <w:rsid w:val="005C02B0"/>
    <w:rsid w:val="005C2B58"/>
    <w:rsid w:val="0060011B"/>
    <w:rsid w:val="00603999"/>
    <w:rsid w:val="00621884"/>
    <w:rsid w:val="00631D66"/>
    <w:rsid w:val="0063227D"/>
    <w:rsid w:val="00633C4D"/>
    <w:rsid w:val="0064667B"/>
    <w:rsid w:val="00683296"/>
    <w:rsid w:val="00695E3E"/>
    <w:rsid w:val="006B45FC"/>
    <w:rsid w:val="006C2246"/>
    <w:rsid w:val="006C5C26"/>
    <w:rsid w:val="006D12ED"/>
    <w:rsid w:val="006D1417"/>
    <w:rsid w:val="006D1542"/>
    <w:rsid w:val="006E050D"/>
    <w:rsid w:val="007012DC"/>
    <w:rsid w:val="00705CA3"/>
    <w:rsid w:val="0071433B"/>
    <w:rsid w:val="00734C63"/>
    <w:rsid w:val="00736E4E"/>
    <w:rsid w:val="00751733"/>
    <w:rsid w:val="00760DC8"/>
    <w:rsid w:val="00764D01"/>
    <w:rsid w:val="007664C3"/>
    <w:rsid w:val="00775FCD"/>
    <w:rsid w:val="007829EC"/>
    <w:rsid w:val="00784C34"/>
    <w:rsid w:val="007A71D5"/>
    <w:rsid w:val="007B05F3"/>
    <w:rsid w:val="007C61A4"/>
    <w:rsid w:val="007C7764"/>
    <w:rsid w:val="007E2133"/>
    <w:rsid w:val="007E2574"/>
    <w:rsid w:val="007E6D7B"/>
    <w:rsid w:val="007E7233"/>
    <w:rsid w:val="008248B8"/>
    <w:rsid w:val="00825A27"/>
    <w:rsid w:val="00832FB6"/>
    <w:rsid w:val="00834049"/>
    <w:rsid w:val="00840E1C"/>
    <w:rsid w:val="008438A2"/>
    <w:rsid w:val="00863D53"/>
    <w:rsid w:val="00871D84"/>
    <w:rsid w:val="00873E84"/>
    <w:rsid w:val="008848CB"/>
    <w:rsid w:val="00887F23"/>
    <w:rsid w:val="00891102"/>
    <w:rsid w:val="00895AFD"/>
    <w:rsid w:val="00896032"/>
    <w:rsid w:val="00896318"/>
    <w:rsid w:val="008A2CD3"/>
    <w:rsid w:val="008B1C6C"/>
    <w:rsid w:val="008B3C07"/>
    <w:rsid w:val="008B7230"/>
    <w:rsid w:val="008C474C"/>
    <w:rsid w:val="008D437D"/>
    <w:rsid w:val="008D47C6"/>
    <w:rsid w:val="00914903"/>
    <w:rsid w:val="009254B0"/>
    <w:rsid w:val="009411B0"/>
    <w:rsid w:val="00943076"/>
    <w:rsid w:val="0094516C"/>
    <w:rsid w:val="00951AEF"/>
    <w:rsid w:val="00964BEF"/>
    <w:rsid w:val="00971CD9"/>
    <w:rsid w:val="00974E0B"/>
    <w:rsid w:val="0098180B"/>
    <w:rsid w:val="009A58BD"/>
    <w:rsid w:val="009A6F84"/>
    <w:rsid w:val="009B36FF"/>
    <w:rsid w:val="009B6790"/>
    <w:rsid w:val="009E16D4"/>
    <w:rsid w:val="009E178F"/>
    <w:rsid w:val="009F367A"/>
    <w:rsid w:val="00A12915"/>
    <w:rsid w:val="00A13E3D"/>
    <w:rsid w:val="00A1608E"/>
    <w:rsid w:val="00A16CD6"/>
    <w:rsid w:val="00A52384"/>
    <w:rsid w:val="00A6365F"/>
    <w:rsid w:val="00A67570"/>
    <w:rsid w:val="00A73413"/>
    <w:rsid w:val="00A76B76"/>
    <w:rsid w:val="00AC397F"/>
    <w:rsid w:val="00AD7CFA"/>
    <w:rsid w:val="00AE536B"/>
    <w:rsid w:val="00AF0637"/>
    <w:rsid w:val="00B050BD"/>
    <w:rsid w:val="00B42E31"/>
    <w:rsid w:val="00B47CCA"/>
    <w:rsid w:val="00B50B0B"/>
    <w:rsid w:val="00B64F41"/>
    <w:rsid w:val="00B671BD"/>
    <w:rsid w:val="00B724E8"/>
    <w:rsid w:val="00B75C26"/>
    <w:rsid w:val="00B81A2E"/>
    <w:rsid w:val="00B81FD6"/>
    <w:rsid w:val="00B932BD"/>
    <w:rsid w:val="00BB7148"/>
    <w:rsid w:val="00BC7E04"/>
    <w:rsid w:val="00BD34B6"/>
    <w:rsid w:val="00BF1986"/>
    <w:rsid w:val="00BF45D5"/>
    <w:rsid w:val="00BF5DDC"/>
    <w:rsid w:val="00C1146F"/>
    <w:rsid w:val="00C200AE"/>
    <w:rsid w:val="00C20ADA"/>
    <w:rsid w:val="00C214FE"/>
    <w:rsid w:val="00C26838"/>
    <w:rsid w:val="00C35855"/>
    <w:rsid w:val="00C35C68"/>
    <w:rsid w:val="00C458AF"/>
    <w:rsid w:val="00C52861"/>
    <w:rsid w:val="00C61D2C"/>
    <w:rsid w:val="00C86576"/>
    <w:rsid w:val="00C95609"/>
    <w:rsid w:val="00CA5E52"/>
    <w:rsid w:val="00CB5417"/>
    <w:rsid w:val="00CC387F"/>
    <w:rsid w:val="00CC6E55"/>
    <w:rsid w:val="00CC747F"/>
    <w:rsid w:val="00CD4328"/>
    <w:rsid w:val="00CD432E"/>
    <w:rsid w:val="00CE0C90"/>
    <w:rsid w:val="00CE1777"/>
    <w:rsid w:val="00D35855"/>
    <w:rsid w:val="00D565F8"/>
    <w:rsid w:val="00D576B0"/>
    <w:rsid w:val="00D61765"/>
    <w:rsid w:val="00D652D9"/>
    <w:rsid w:val="00D660BC"/>
    <w:rsid w:val="00D67451"/>
    <w:rsid w:val="00D703B6"/>
    <w:rsid w:val="00D81C22"/>
    <w:rsid w:val="00D852B6"/>
    <w:rsid w:val="00D95D45"/>
    <w:rsid w:val="00DA5C2B"/>
    <w:rsid w:val="00DC01C7"/>
    <w:rsid w:val="00DC5D2A"/>
    <w:rsid w:val="00DE3C8F"/>
    <w:rsid w:val="00DF0F51"/>
    <w:rsid w:val="00DF2E18"/>
    <w:rsid w:val="00E02C06"/>
    <w:rsid w:val="00E16D87"/>
    <w:rsid w:val="00E17BF8"/>
    <w:rsid w:val="00E25323"/>
    <w:rsid w:val="00E25EA4"/>
    <w:rsid w:val="00E301CA"/>
    <w:rsid w:val="00E379F8"/>
    <w:rsid w:val="00E422EA"/>
    <w:rsid w:val="00E56A37"/>
    <w:rsid w:val="00E70E61"/>
    <w:rsid w:val="00E757C5"/>
    <w:rsid w:val="00E94C6D"/>
    <w:rsid w:val="00EA567F"/>
    <w:rsid w:val="00EC5F32"/>
    <w:rsid w:val="00ED3829"/>
    <w:rsid w:val="00ED38C3"/>
    <w:rsid w:val="00ED5E0A"/>
    <w:rsid w:val="00EF4A04"/>
    <w:rsid w:val="00F20BCC"/>
    <w:rsid w:val="00F25D22"/>
    <w:rsid w:val="00F32DCE"/>
    <w:rsid w:val="00F33C72"/>
    <w:rsid w:val="00F35433"/>
    <w:rsid w:val="00F361B6"/>
    <w:rsid w:val="00F65A36"/>
    <w:rsid w:val="00F65C7B"/>
    <w:rsid w:val="00F66802"/>
    <w:rsid w:val="00F715E7"/>
    <w:rsid w:val="00F73DB1"/>
    <w:rsid w:val="00F87859"/>
    <w:rsid w:val="00F95142"/>
    <w:rsid w:val="00FA0A8A"/>
    <w:rsid w:val="00FA1B21"/>
    <w:rsid w:val="00FA2B55"/>
    <w:rsid w:val="00FA36EB"/>
    <w:rsid w:val="00FB6535"/>
    <w:rsid w:val="00FC1BD7"/>
    <w:rsid w:val="00FC63B6"/>
    <w:rsid w:val="00FD127C"/>
    <w:rsid w:val="00FF6E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25171C6"/>
  <w14:defaultImageDpi w14:val="330"/>
  <w15:chartTrackingRefBased/>
  <w15:docId w15:val="{661C2594-0CB4-4316-949E-E9F32CD4E8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BF5DDC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,List Paragraph numbered,List Bullet indent,List Paragraph1,Bullet List,FooterText,numbered,Paragraphe de liste1,Bulletr List Paragraph,列出段落,列出段落1,Listeafsnit1,Parágrafo da Lista1,List Paragraph2,List Paragraph21,リスト段落1,L"/>
    <w:basedOn w:val="ListBullet"/>
    <w:link w:val="ListParagraphChar"/>
    <w:uiPriority w:val="34"/>
    <w:qFormat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,List Paragraph numbered Char,List Bullet indent Char,List Paragraph1 Char,Bullet List Char,FooterText Char,numbered Char,Paragraphe de liste1 Char,Bulletr List Paragraph Char,列出段落 Char,列出段落1 Char,リスト段落1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8248B8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248B8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248B8"/>
    <w:rPr>
      <w:rFonts w:ascii="Segoe UI" w:eastAsiaTheme="minorEastAsia" w:hAnsi="Segoe UI" w:cs="Segoe UI"/>
      <w:sz w:val="18"/>
      <w:szCs w:val="18"/>
      <w:lang w:val="en-AU"/>
    </w:rPr>
  </w:style>
  <w:style w:type="paragraph" w:styleId="Revision">
    <w:name w:val="Revision"/>
    <w:hidden/>
    <w:uiPriority w:val="99"/>
    <w:semiHidden/>
    <w:rsid w:val="00201D6B"/>
    <w:rPr>
      <w:rFonts w:ascii="Arial" w:eastAsiaTheme="minorEastAsia" w:hAnsi="Arial"/>
      <w:sz w:val="32"/>
      <w:lang w:val="en-AU"/>
    </w:rPr>
  </w:style>
  <w:style w:type="paragraph" w:customStyle="1" w:styleId="List123">
    <w:name w:val="List 1 2 3"/>
    <w:basedOn w:val="Normal"/>
    <w:rsid w:val="00FA0A8A"/>
    <w:pPr>
      <w:numPr>
        <w:numId w:val="17"/>
      </w:numPr>
      <w:spacing w:before="80" w:after="80" w:line="240" w:lineRule="auto"/>
    </w:pPr>
    <w:rPr>
      <w:rFonts w:ascii="Aptos" w:eastAsia="Calibri" w:hAnsi="Aptos" w:cs="Times New Roman"/>
      <w:sz w:val="28"/>
      <w:szCs w:val="22"/>
      <w:lang w:val="en-NZ"/>
    </w:rPr>
  </w:style>
  <w:style w:type="paragraph" w:customStyle="1" w:styleId="List123level2">
    <w:name w:val="List 1 2 3 level 2"/>
    <w:basedOn w:val="Normal"/>
    <w:uiPriority w:val="1"/>
    <w:semiHidden/>
    <w:qFormat/>
    <w:rsid w:val="00FA0A8A"/>
    <w:pPr>
      <w:numPr>
        <w:ilvl w:val="1"/>
        <w:numId w:val="17"/>
      </w:numPr>
      <w:spacing w:before="80" w:after="80" w:line="240" w:lineRule="auto"/>
    </w:pPr>
    <w:rPr>
      <w:rFonts w:ascii="Aptos" w:eastAsia="Calibri" w:hAnsi="Aptos" w:cs="Times New Roman"/>
      <w:sz w:val="28"/>
      <w:szCs w:val="22"/>
      <w:lang w:val="en-NZ"/>
    </w:rPr>
  </w:style>
  <w:style w:type="paragraph" w:customStyle="1" w:styleId="List123level3">
    <w:name w:val="List 1 2 3 level 3"/>
    <w:basedOn w:val="Normal"/>
    <w:uiPriority w:val="1"/>
    <w:semiHidden/>
    <w:qFormat/>
    <w:rsid w:val="00FA0A8A"/>
    <w:pPr>
      <w:numPr>
        <w:ilvl w:val="2"/>
        <w:numId w:val="17"/>
      </w:numPr>
      <w:spacing w:before="80" w:after="80" w:line="240" w:lineRule="auto"/>
    </w:pPr>
    <w:rPr>
      <w:rFonts w:ascii="Aptos" w:eastAsia="Calibri" w:hAnsi="Aptos" w:cs="Times New Roman"/>
      <w:sz w:val="28"/>
      <w:szCs w:val="22"/>
      <w:lang w:val="en-N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5.png"/><Relationship Id="rId21" Type="http://schemas.openxmlformats.org/officeDocument/2006/relationships/image" Target="media/image11.png"/><Relationship Id="rId42" Type="http://schemas.openxmlformats.org/officeDocument/2006/relationships/image" Target="media/image28.jpg"/><Relationship Id="rId63" Type="http://schemas.openxmlformats.org/officeDocument/2006/relationships/image" Target="media/image46.jpg"/><Relationship Id="rId84" Type="http://schemas.openxmlformats.org/officeDocument/2006/relationships/image" Target="media/image67.png"/><Relationship Id="rId138" Type="http://schemas.openxmlformats.org/officeDocument/2006/relationships/image" Target="media/image114.png"/><Relationship Id="rId159" Type="http://schemas.openxmlformats.org/officeDocument/2006/relationships/image" Target="media/image133.png"/><Relationship Id="rId170" Type="http://schemas.openxmlformats.org/officeDocument/2006/relationships/image" Target="media/image141.png"/><Relationship Id="rId107" Type="http://schemas.openxmlformats.org/officeDocument/2006/relationships/image" Target="media/image86.png"/><Relationship Id="rId11" Type="http://schemas.openxmlformats.org/officeDocument/2006/relationships/image" Target="media/image1.png"/><Relationship Id="rId32" Type="http://schemas.openxmlformats.org/officeDocument/2006/relationships/image" Target="media/image21.png"/><Relationship Id="rId53" Type="http://schemas.openxmlformats.org/officeDocument/2006/relationships/image" Target="media/image36.png"/><Relationship Id="rId74" Type="http://schemas.openxmlformats.org/officeDocument/2006/relationships/image" Target="media/image57.png"/><Relationship Id="rId128" Type="http://schemas.openxmlformats.org/officeDocument/2006/relationships/image" Target="media/image104.png"/><Relationship Id="rId149" Type="http://schemas.openxmlformats.org/officeDocument/2006/relationships/image" Target="media/image125.png"/><Relationship Id="rId5" Type="http://schemas.openxmlformats.org/officeDocument/2006/relationships/numbering" Target="numbering.xml"/><Relationship Id="rId95" Type="http://schemas.openxmlformats.org/officeDocument/2006/relationships/image" Target="media/image77.jpg"/><Relationship Id="rId160" Type="http://schemas.openxmlformats.org/officeDocument/2006/relationships/hyperlink" Target="mailto:contact@nzcrs.govt.nz" TargetMode="External"/><Relationship Id="rId181" Type="http://schemas.openxmlformats.org/officeDocument/2006/relationships/fontTable" Target="fontTable.xml"/><Relationship Id="rId22" Type="http://schemas.openxmlformats.org/officeDocument/2006/relationships/image" Target="media/image12.png"/><Relationship Id="rId43" Type="http://schemas.openxmlformats.org/officeDocument/2006/relationships/image" Target="media/image29.png"/><Relationship Id="rId64" Type="http://schemas.openxmlformats.org/officeDocument/2006/relationships/image" Target="media/image47.png"/><Relationship Id="rId118" Type="http://schemas.openxmlformats.org/officeDocument/2006/relationships/image" Target="media/image96.jpg"/><Relationship Id="rId139" Type="http://schemas.openxmlformats.org/officeDocument/2006/relationships/image" Target="media/image115.png"/><Relationship Id="rId85" Type="http://schemas.openxmlformats.org/officeDocument/2006/relationships/image" Target="media/image68.png"/><Relationship Id="rId150" Type="http://schemas.openxmlformats.org/officeDocument/2006/relationships/image" Target="media/image126.jpg"/><Relationship Id="rId171" Type="http://schemas.openxmlformats.org/officeDocument/2006/relationships/image" Target="media/image142.jpeg"/><Relationship Id="rId12" Type="http://schemas.openxmlformats.org/officeDocument/2006/relationships/image" Target="media/image2.jpeg"/><Relationship Id="rId33" Type="http://schemas.openxmlformats.org/officeDocument/2006/relationships/hyperlink" Target="https://tinyurl.com/aog-adsupport" TargetMode="External"/><Relationship Id="rId108" Type="http://schemas.openxmlformats.org/officeDocument/2006/relationships/image" Target="media/image87.jpg"/><Relationship Id="rId129" Type="http://schemas.openxmlformats.org/officeDocument/2006/relationships/image" Target="media/image105.jpg"/><Relationship Id="rId54" Type="http://schemas.openxmlformats.org/officeDocument/2006/relationships/image" Target="media/image37.png"/><Relationship Id="rId75" Type="http://schemas.openxmlformats.org/officeDocument/2006/relationships/image" Target="media/image58.png"/><Relationship Id="rId96" Type="http://schemas.openxmlformats.org/officeDocument/2006/relationships/image" Target="media/image78.jpg"/><Relationship Id="rId140" Type="http://schemas.openxmlformats.org/officeDocument/2006/relationships/image" Target="media/image116.png"/><Relationship Id="rId161" Type="http://schemas.openxmlformats.org/officeDocument/2006/relationships/hyperlink" Target="https://www.nzcrs.govt.nz/" TargetMode="External"/><Relationship Id="rId182" Type="http://schemas.openxmlformats.org/officeDocument/2006/relationships/theme" Target="theme/theme1.xml"/><Relationship Id="rId6" Type="http://schemas.openxmlformats.org/officeDocument/2006/relationships/styles" Target="styles.xml"/><Relationship Id="rId23" Type="http://schemas.openxmlformats.org/officeDocument/2006/relationships/image" Target="media/image13.jpg"/><Relationship Id="rId119" Type="http://schemas.openxmlformats.org/officeDocument/2006/relationships/image" Target="media/image97.jpg"/><Relationship Id="rId44" Type="http://schemas.openxmlformats.org/officeDocument/2006/relationships/image" Target="media/image30.png"/><Relationship Id="rId60" Type="http://schemas.openxmlformats.org/officeDocument/2006/relationships/image" Target="media/image43.png"/><Relationship Id="rId65" Type="http://schemas.openxmlformats.org/officeDocument/2006/relationships/image" Target="media/image48.png"/><Relationship Id="rId81" Type="http://schemas.openxmlformats.org/officeDocument/2006/relationships/image" Target="media/image64.png"/><Relationship Id="rId86" Type="http://schemas.openxmlformats.org/officeDocument/2006/relationships/hyperlink" Target="https://www.facebook.com/MinistryforPacificPeoples/" TargetMode="External"/><Relationship Id="rId130" Type="http://schemas.openxmlformats.org/officeDocument/2006/relationships/image" Target="media/image106.png"/><Relationship Id="rId135" Type="http://schemas.openxmlformats.org/officeDocument/2006/relationships/image" Target="media/image111.png"/><Relationship Id="rId151" Type="http://schemas.openxmlformats.org/officeDocument/2006/relationships/image" Target="media/image127.jpg"/><Relationship Id="rId156" Type="http://schemas.openxmlformats.org/officeDocument/2006/relationships/image" Target="media/image130.png"/><Relationship Id="rId177" Type="http://schemas.openxmlformats.org/officeDocument/2006/relationships/image" Target="media/image148.jpeg"/><Relationship Id="rId172" Type="http://schemas.openxmlformats.org/officeDocument/2006/relationships/image" Target="media/image143.png"/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39" Type="http://schemas.openxmlformats.org/officeDocument/2006/relationships/hyperlink" Target="https://www.nzrelay.co.nz/index" TargetMode="External"/><Relationship Id="rId109" Type="http://schemas.openxmlformats.org/officeDocument/2006/relationships/image" Target="media/image88.png"/><Relationship Id="rId34" Type="http://schemas.openxmlformats.org/officeDocument/2006/relationships/image" Target="media/image22.png"/><Relationship Id="rId50" Type="http://schemas.openxmlformats.org/officeDocument/2006/relationships/image" Target="media/image34.png"/><Relationship Id="rId55" Type="http://schemas.openxmlformats.org/officeDocument/2006/relationships/image" Target="media/image38.png"/><Relationship Id="rId76" Type="http://schemas.openxmlformats.org/officeDocument/2006/relationships/image" Target="media/image59.png"/><Relationship Id="rId97" Type="http://schemas.openxmlformats.org/officeDocument/2006/relationships/image" Target="media/image79.png"/><Relationship Id="rId104" Type="http://schemas.openxmlformats.org/officeDocument/2006/relationships/image" Target="media/image84.png"/><Relationship Id="rId120" Type="http://schemas.openxmlformats.org/officeDocument/2006/relationships/hyperlink" Target="https://tinyurl.com/yc4fk9dc" TargetMode="External"/><Relationship Id="rId125" Type="http://schemas.openxmlformats.org/officeDocument/2006/relationships/image" Target="media/image102.png"/><Relationship Id="rId141" Type="http://schemas.openxmlformats.org/officeDocument/2006/relationships/image" Target="media/image117.png"/><Relationship Id="rId146" Type="http://schemas.openxmlformats.org/officeDocument/2006/relationships/image" Target="media/image122.jpg"/><Relationship Id="rId167" Type="http://schemas.openxmlformats.org/officeDocument/2006/relationships/hyperlink" Target="https://www.tenancy.govt.nz/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4.png"/><Relationship Id="rId92" Type="http://schemas.openxmlformats.org/officeDocument/2006/relationships/image" Target="media/image74.png"/><Relationship Id="rId162" Type="http://schemas.openxmlformats.org/officeDocument/2006/relationships/image" Target="media/image13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7.png"/><Relationship Id="rId45" Type="http://schemas.openxmlformats.org/officeDocument/2006/relationships/image" Target="media/image31.png"/><Relationship Id="rId66" Type="http://schemas.openxmlformats.org/officeDocument/2006/relationships/image" Target="media/image49.png"/><Relationship Id="rId87" Type="http://schemas.openxmlformats.org/officeDocument/2006/relationships/image" Target="media/image69.png"/><Relationship Id="rId110" Type="http://schemas.openxmlformats.org/officeDocument/2006/relationships/image" Target="media/image89.jpg"/><Relationship Id="rId115" Type="http://schemas.openxmlformats.org/officeDocument/2006/relationships/image" Target="media/image94.png"/><Relationship Id="rId131" Type="http://schemas.openxmlformats.org/officeDocument/2006/relationships/image" Target="media/image107.png"/><Relationship Id="rId136" Type="http://schemas.openxmlformats.org/officeDocument/2006/relationships/image" Target="media/image112.jpg"/><Relationship Id="rId157" Type="http://schemas.openxmlformats.org/officeDocument/2006/relationships/image" Target="media/image131.png"/><Relationship Id="rId178" Type="http://schemas.openxmlformats.org/officeDocument/2006/relationships/image" Target="media/image149.png"/><Relationship Id="rId61" Type="http://schemas.openxmlformats.org/officeDocument/2006/relationships/image" Target="media/image44.png"/><Relationship Id="rId82" Type="http://schemas.openxmlformats.org/officeDocument/2006/relationships/image" Target="media/image65.png"/><Relationship Id="rId152" Type="http://schemas.openxmlformats.org/officeDocument/2006/relationships/hyperlink" Target="https://tinyurl.com/hdyfk9dz" TargetMode="External"/><Relationship Id="rId173" Type="http://schemas.openxmlformats.org/officeDocument/2006/relationships/image" Target="media/image144.png"/><Relationship Id="rId19" Type="http://schemas.openxmlformats.org/officeDocument/2006/relationships/image" Target="media/image9.png"/><Relationship Id="rId14" Type="http://schemas.openxmlformats.org/officeDocument/2006/relationships/image" Target="media/image4.jpeg"/><Relationship Id="rId30" Type="http://schemas.openxmlformats.org/officeDocument/2006/relationships/image" Target="media/image20.png"/><Relationship Id="rId35" Type="http://schemas.openxmlformats.org/officeDocument/2006/relationships/image" Target="media/image23.png"/><Relationship Id="rId56" Type="http://schemas.openxmlformats.org/officeDocument/2006/relationships/image" Target="media/image39.png"/><Relationship Id="rId77" Type="http://schemas.openxmlformats.org/officeDocument/2006/relationships/image" Target="media/image60.png"/><Relationship Id="rId100" Type="http://schemas.openxmlformats.org/officeDocument/2006/relationships/hyperlink" Target="https://www.facebook.com/ethniccommunities.govt.nz" TargetMode="External"/><Relationship Id="rId105" Type="http://schemas.openxmlformats.org/officeDocument/2006/relationships/hyperlink" Target="https://www.mfat.govt.nz/en/embassies" TargetMode="External"/><Relationship Id="rId126" Type="http://schemas.openxmlformats.org/officeDocument/2006/relationships/image" Target="media/image103.png"/><Relationship Id="rId147" Type="http://schemas.openxmlformats.org/officeDocument/2006/relationships/image" Target="media/image123.jpg"/><Relationship Id="rId168" Type="http://schemas.openxmlformats.org/officeDocument/2006/relationships/image" Target="media/image139.png"/><Relationship Id="rId8" Type="http://schemas.openxmlformats.org/officeDocument/2006/relationships/webSettings" Target="webSettings.xml"/><Relationship Id="rId51" Type="http://schemas.openxmlformats.org/officeDocument/2006/relationships/image" Target="media/image35.png"/><Relationship Id="rId72" Type="http://schemas.openxmlformats.org/officeDocument/2006/relationships/image" Target="media/image55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98.png"/><Relationship Id="rId142" Type="http://schemas.openxmlformats.org/officeDocument/2006/relationships/image" Target="media/image118.jpg"/><Relationship Id="rId163" Type="http://schemas.openxmlformats.org/officeDocument/2006/relationships/image" Target="media/image135.jp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hyperlink" Target="https://www.police.govt.nz/111-txt" TargetMode="External"/><Relationship Id="rId67" Type="http://schemas.openxmlformats.org/officeDocument/2006/relationships/image" Target="media/image50.png"/><Relationship Id="rId116" Type="http://schemas.openxmlformats.org/officeDocument/2006/relationships/hyperlink" Target="http://www.immigration.govt.nz/contact-us/" TargetMode="External"/><Relationship Id="rId137" Type="http://schemas.openxmlformats.org/officeDocument/2006/relationships/image" Target="media/image113.png"/><Relationship Id="rId158" Type="http://schemas.openxmlformats.org/officeDocument/2006/relationships/image" Target="media/image132.png"/><Relationship Id="rId20" Type="http://schemas.openxmlformats.org/officeDocument/2006/relationships/image" Target="media/image10.png"/><Relationship Id="rId41" Type="http://schemas.openxmlformats.org/officeDocument/2006/relationships/hyperlink" Target="https://tinyurl.com/2w2ykrzu" TargetMode="External"/><Relationship Id="rId62" Type="http://schemas.openxmlformats.org/officeDocument/2006/relationships/image" Target="media/image45.png"/><Relationship Id="rId83" Type="http://schemas.openxmlformats.org/officeDocument/2006/relationships/image" Target="media/image66.png"/><Relationship Id="rId88" Type="http://schemas.openxmlformats.org/officeDocument/2006/relationships/image" Target="media/image70.png"/><Relationship Id="rId111" Type="http://schemas.openxmlformats.org/officeDocument/2006/relationships/image" Target="media/image90.jpeg"/><Relationship Id="rId132" Type="http://schemas.openxmlformats.org/officeDocument/2006/relationships/image" Target="media/image108.png"/><Relationship Id="rId153" Type="http://schemas.openxmlformats.org/officeDocument/2006/relationships/image" Target="media/image128.png"/><Relationship Id="rId174" Type="http://schemas.openxmlformats.org/officeDocument/2006/relationships/image" Target="media/image145.png"/><Relationship Id="rId179" Type="http://schemas.openxmlformats.org/officeDocument/2006/relationships/footer" Target="footer1.xml"/><Relationship Id="rId15" Type="http://schemas.openxmlformats.org/officeDocument/2006/relationships/image" Target="media/image5.png"/><Relationship Id="rId36" Type="http://schemas.openxmlformats.org/officeDocument/2006/relationships/image" Target="media/image24.png"/><Relationship Id="rId57" Type="http://schemas.openxmlformats.org/officeDocument/2006/relationships/image" Target="media/image40.png"/><Relationship Id="rId106" Type="http://schemas.openxmlformats.org/officeDocument/2006/relationships/image" Target="media/image85.jpg"/><Relationship Id="rId127" Type="http://schemas.openxmlformats.org/officeDocument/2006/relationships/hyperlink" Target="https://tinyurl.com/4u4bnp26" TargetMode="External"/><Relationship Id="rId10" Type="http://schemas.openxmlformats.org/officeDocument/2006/relationships/endnotes" Target="endnotes.xml"/><Relationship Id="rId31" Type="http://schemas.openxmlformats.org/officeDocument/2006/relationships/hyperlink" Target="https://tinyurl.com/aog-health" TargetMode="External"/><Relationship Id="rId52" Type="http://schemas.openxmlformats.org/officeDocument/2006/relationships/hyperlink" Target="https://tinyurl.com/4u4bnp26" TargetMode="External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94" Type="http://schemas.openxmlformats.org/officeDocument/2006/relationships/image" Target="media/image76.jpg"/><Relationship Id="rId99" Type="http://schemas.openxmlformats.org/officeDocument/2006/relationships/hyperlink" Target="https://www.ethniccommunities.govt.nz/" TargetMode="External"/><Relationship Id="rId101" Type="http://schemas.openxmlformats.org/officeDocument/2006/relationships/image" Target="media/image81.jpg"/><Relationship Id="rId122" Type="http://schemas.openxmlformats.org/officeDocument/2006/relationships/image" Target="media/image99.png"/><Relationship Id="rId143" Type="http://schemas.openxmlformats.org/officeDocument/2006/relationships/image" Target="media/image119.jpg"/><Relationship Id="rId148" Type="http://schemas.openxmlformats.org/officeDocument/2006/relationships/image" Target="media/image124.jpg"/><Relationship Id="rId164" Type="http://schemas.openxmlformats.org/officeDocument/2006/relationships/image" Target="media/image136.png"/><Relationship Id="rId169" Type="http://schemas.openxmlformats.org/officeDocument/2006/relationships/image" Target="media/image14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footer" Target="footer2.xml"/><Relationship Id="rId26" Type="http://schemas.openxmlformats.org/officeDocument/2006/relationships/image" Target="media/image16.png"/><Relationship Id="rId47" Type="http://schemas.openxmlformats.org/officeDocument/2006/relationships/image" Target="media/image32.jpg"/><Relationship Id="rId68" Type="http://schemas.openxmlformats.org/officeDocument/2006/relationships/image" Target="media/image51.jpg"/><Relationship Id="rId89" Type="http://schemas.openxmlformats.org/officeDocument/2006/relationships/image" Target="media/image71.png"/><Relationship Id="rId112" Type="http://schemas.openxmlformats.org/officeDocument/2006/relationships/image" Target="media/image91.png"/><Relationship Id="rId133" Type="http://schemas.openxmlformats.org/officeDocument/2006/relationships/image" Target="media/image109.png"/><Relationship Id="rId154" Type="http://schemas.openxmlformats.org/officeDocument/2006/relationships/hyperlink" Target="https://tinyurl.com/yeywwu9t" TargetMode="External"/><Relationship Id="rId175" Type="http://schemas.openxmlformats.org/officeDocument/2006/relationships/image" Target="media/image146.jpeg"/><Relationship Id="rId16" Type="http://schemas.openxmlformats.org/officeDocument/2006/relationships/image" Target="media/image6.jpeg"/><Relationship Id="rId37" Type="http://schemas.openxmlformats.org/officeDocument/2006/relationships/image" Target="media/image25.png"/><Relationship Id="rId58" Type="http://schemas.openxmlformats.org/officeDocument/2006/relationships/image" Target="media/image41.png"/><Relationship Id="rId79" Type="http://schemas.openxmlformats.org/officeDocument/2006/relationships/image" Target="media/image62.png"/><Relationship Id="rId102" Type="http://schemas.openxmlformats.org/officeDocument/2006/relationships/image" Target="media/image82.png"/><Relationship Id="rId123" Type="http://schemas.openxmlformats.org/officeDocument/2006/relationships/image" Target="media/image100.png"/><Relationship Id="rId144" Type="http://schemas.openxmlformats.org/officeDocument/2006/relationships/image" Target="media/image120.jpg"/><Relationship Id="rId90" Type="http://schemas.openxmlformats.org/officeDocument/2006/relationships/image" Target="media/image72.png"/><Relationship Id="rId165" Type="http://schemas.openxmlformats.org/officeDocument/2006/relationships/image" Target="media/image137.png"/><Relationship Id="rId27" Type="http://schemas.openxmlformats.org/officeDocument/2006/relationships/image" Target="media/image17.jpg"/><Relationship Id="rId48" Type="http://schemas.openxmlformats.org/officeDocument/2006/relationships/hyperlink" Target="http://www.civildefence.govt.nz/" TargetMode="External"/><Relationship Id="rId69" Type="http://schemas.openxmlformats.org/officeDocument/2006/relationships/image" Target="media/image52.png"/><Relationship Id="rId113" Type="http://schemas.openxmlformats.org/officeDocument/2006/relationships/image" Target="media/image92.jpg"/><Relationship Id="rId134" Type="http://schemas.openxmlformats.org/officeDocument/2006/relationships/image" Target="media/image110.png"/><Relationship Id="rId80" Type="http://schemas.openxmlformats.org/officeDocument/2006/relationships/image" Target="media/image63.png"/><Relationship Id="rId155" Type="http://schemas.openxmlformats.org/officeDocument/2006/relationships/image" Target="media/image129.png"/><Relationship Id="rId176" Type="http://schemas.openxmlformats.org/officeDocument/2006/relationships/image" Target="media/image147.png"/><Relationship Id="rId17" Type="http://schemas.openxmlformats.org/officeDocument/2006/relationships/image" Target="media/image7.jpeg"/><Relationship Id="rId38" Type="http://schemas.openxmlformats.org/officeDocument/2006/relationships/image" Target="media/image26.jpeg"/><Relationship Id="rId59" Type="http://schemas.openxmlformats.org/officeDocument/2006/relationships/image" Target="media/image42.png"/><Relationship Id="rId103" Type="http://schemas.openxmlformats.org/officeDocument/2006/relationships/image" Target="media/image83.png"/><Relationship Id="rId124" Type="http://schemas.openxmlformats.org/officeDocument/2006/relationships/image" Target="media/image101.png"/><Relationship Id="rId70" Type="http://schemas.openxmlformats.org/officeDocument/2006/relationships/image" Target="media/image53.png"/><Relationship Id="rId91" Type="http://schemas.openxmlformats.org/officeDocument/2006/relationships/image" Target="media/image73.jpg"/><Relationship Id="rId145" Type="http://schemas.openxmlformats.org/officeDocument/2006/relationships/image" Target="media/image121.png"/><Relationship Id="rId166" Type="http://schemas.openxmlformats.org/officeDocument/2006/relationships/image" Target="media/image138.png"/><Relationship Id="rId1" Type="http://schemas.openxmlformats.org/officeDocument/2006/relationships/customXml" Target="../customXml/item1.xml"/><Relationship Id="rId28" Type="http://schemas.openxmlformats.org/officeDocument/2006/relationships/image" Target="media/image18.jpg"/><Relationship Id="rId49" Type="http://schemas.openxmlformats.org/officeDocument/2006/relationships/image" Target="media/image33.png"/><Relationship Id="rId114" Type="http://schemas.openxmlformats.org/officeDocument/2006/relationships/image" Target="media/image93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Rachael%20Wiltshire\Dropbox\Supporting%20documents\Templates%20and%20inserts\Easy%20Read%20Template%20April%202025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909a225-9d01-4495-81bc-6a3e6aacbd06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8D6854307195C4D9919F597DAD83740" ma:contentTypeVersion="10" ma:contentTypeDescription="Create a new document." ma:contentTypeScope="" ma:versionID="61e5f163c7871d3a15058ce79bb6f48f">
  <xsd:schema xmlns:xsd="http://www.w3.org/2001/XMLSchema" xmlns:xs="http://www.w3.org/2001/XMLSchema" xmlns:p="http://schemas.microsoft.com/office/2006/metadata/properties" xmlns:ns2="c909a225-9d01-4495-81bc-6a3e6aacbd06" targetNamespace="http://schemas.microsoft.com/office/2006/metadata/properties" ma:root="true" ma:fieldsID="ab78f61d5f4aa186691181ccf8b29c75" ns2:_="">
    <xsd:import namespace="c909a225-9d01-4495-81bc-6a3e6aacbd0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lcf76f155ced4ddcb4097134ff3c332f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909a225-9d01-4495-81bc-6a3e6aacbd0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2" nillable="true" ma:taxonomy="true" ma:internalName="lcf76f155ced4ddcb4097134ff3c332f" ma:taxonomyFieldName="MediaServiceImageTags" ma:displayName="Image Tags" ma:readOnly="false" ma:fieldId="{5cf76f15-5ced-4ddc-b409-7134ff3c332f}" ma:taxonomyMulti="true" ma:sspId="5bcc3d60-5932-4f31-a0d9-fa4fbb01048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C7F21B-FC11-4614-8D13-C3FB9762F69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29ED436-B49B-4947-B04F-2C7C3C382740}">
  <ds:schemaRefs>
    <ds:schemaRef ds:uri="http://schemas.microsoft.com/office/2006/metadata/properties"/>
    <ds:schemaRef ds:uri="http://schemas.microsoft.com/office/infopath/2007/PartnerControls"/>
    <ds:schemaRef ds:uri="c909a225-9d01-4495-81bc-6a3e6aacbd06"/>
  </ds:schemaRefs>
</ds:datastoreItem>
</file>

<file path=customXml/itemProps3.xml><?xml version="1.0" encoding="utf-8"?>
<ds:datastoreItem xmlns:ds="http://schemas.openxmlformats.org/officeDocument/2006/customXml" ds:itemID="{11E7937E-A0E7-4262-9501-03E0560294A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909a225-9d01-4495-81bc-6a3e6aacbd0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D38C025D-ABEB-419F-A598-FBF554743A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April 2025</Template>
  <TotalTime>1</TotalTime>
  <Pages>44</Pages>
  <Words>2282</Words>
  <Characters>13013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Rachael Wiltshire</dc:creator>
  <cp:keywords/>
  <dc:description/>
  <cp:lastModifiedBy>Andi Buchanan</cp:lastModifiedBy>
  <cp:revision>2</cp:revision>
  <dcterms:created xsi:type="dcterms:W3CDTF">2026-01-23T01:18:00Z</dcterms:created>
  <dcterms:modified xsi:type="dcterms:W3CDTF">2026-01-23T01:18:00Z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0x010100C8D6854307195C4D9919F597DAD83740</vt:lpwstr>
  </property>
  <property fmtid="{D5CDD505-2E9C-101B-9397-08002B2CF9AE}" pid="3" name="MediaServiceImageTags">
    <vt:lpwstr/>
  </property>
</Properties>
</file>